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5AE" w:rsidRDefault="007435AE" w:rsidP="007435AE">
      <w:pPr>
        <w:widowControl w:val="0"/>
        <w:jc w:val="center"/>
      </w:pPr>
      <w:bookmarkStart w:id="0" w:name="_GoBack"/>
      <w:bookmarkEnd w:id="0"/>
      <w:r w:rsidRPr="007435AE">
        <w:rPr>
          <w:b/>
        </w:rPr>
        <w:t>South Carolina General Assembly</w:t>
      </w:r>
    </w:p>
    <w:p w:rsidR="007435AE" w:rsidRDefault="007435AE" w:rsidP="007435AE">
      <w:pPr>
        <w:widowControl w:val="0"/>
        <w:jc w:val="center"/>
      </w:pPr>
      <w:r>
        <w:t>119th Session, 2011-2012</w:t>
      </w: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jc w:val="left"/>
        <w:rPr>
          <w:b/>
        </w:rPr>
      </w:pPr>
      <w:r w:rsidRPr="007435AE">
        <w:rPr>
          <w:b/>
        </w:rPr>
        <w:t>H. 4753</w:t>
      </w:r>
    </w:p>
    <w:p w:rsidR="007435AE" w:rsidRDefault="007435AE" w:rsidP="007435AE">
      <w:pPr>
        <w:widowControl w:val="0"/>
        <w:jc w:val="left"/>
        <w:rPr>
          <w:b/>
        </w:rPr>
      </w:pPr>
    </w:p>
    <w:p w:rsidR="007435AE" w:rsidRDefault="007435AE" w:rsidP="007435AE">
      <w:pPr>
        <w:widowControl w:val="0"/>
        <w:jc w:val="left"/>
      </w:pPr>
      <w:r w:rsidRPr="007435AE">
        <w:rPr>
          <w:b/>
        </w:rPr>
        <w:t>STATUS INFORMATION</w:t>
      </w: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jc w:val="left"/>
      </w:pPr>
      <w:r>
        <w:t>House Resolution</w:t>
      </w:r>
    </w:p>
    <w:p w:rsidR="007435AE" w:rsidRDefault="007435AE" w:rsidP="007435AE">
      <w:pPr>
        <w:widowControl w:val="0"/>
        <w:jc w:val="left"/>
      </w:pPr>
      <w:r>
        <w:t>Sponsors: Reps. Young, Clyburn, Hixon, J.R. Smith, Spires, Taylor, Agnew, Alexander, Allen, Allison, Anderson, Anthony, Atwater, Bales, Ballentine, Bannister, Barfield, Battle, Bedingfield, Bikas, Bingham, Bowen, Bowers, Brady, Branham, Brannon, Brantley, G.A. Brown, H.B. Brown, R.L. Brown, Butler Garrick, Chumley, Clemmons,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Sottile, Southard, Stavrinakis, Stringer, Tallon, Thayer, Toole, Tribble, Vick, Viers, Weeks, Whipper, White, Whitmire, Williams and Willis</w:t>
      </w:r>
    </w:p>
    <w:p w:rsidR="007435AE" w:rsidRDefault="007435AE" w:rsidP="007435AE">
      <w:pPr>
        <w:widowControl w:val="0"/>
        <w:jc w:val="left"/>
      </w:pPr>
      <w:r>
        <w:t>Document Path: l:\council\bills\rm\1367ab12.docx</w:t>
      </w: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jc w:val="left"/>
      </w:pPr>
      <w:r>
        <w:t>Introduced in the House on February 9, 2012</w:t>
      </w:r>
    </w:p>
    <w:p w:rsidR="007435AE" w:rsidRDefault="007435AE" w:rsidP="007435AE">
      <w:pPr>
        <w:widowControl w:val="0"/>
        <w:jc w:val="left"/>
      </w:pPr>
      <w:r>
        <w:t>Adopted by the House on February 9, 2012</w:t>
      </w: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jc w:val="left"/>
      </w:pPr>
      <w:r>
        <w:t xml:space="preserve">Summary: </w:t>
      </w:r>
      <w:r w:rsidR="007B3D32">
        <w:t>Peter N. Frommer</w:t>
      </w: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jc w:val="left"/>
      </w:pPr>
    </w:p>
    <w:p w:rsidR="007435AE" w:rsidRDefault="007435AE" w:rsidP="00743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5AE">
        <w:rPr>
          <w:b/>
        </w:rPr>
        <w:t>HISTORY OF LEGISLATIVE ACTIONS</w:t>
      </w:r>
    </w:p>
    <w:p w:rsidR="007435AE" w:rsidRDefault="007435AE" w:rsidP="00743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35AE" w:rsidRPr="007435AE" w:rsidRDefault="007435AE" w:rsidP="007435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35AE">
        <w:rPr>
          <w:u w:val="single"/>
        </w:rPr>
        <w:tab/>
        <w:t>Date</w:t>
      </w:r>
      <w:r w:rsidRPr="007435AE">
        <w:rPr>
          <w:u w:val="single"/>
        </w:rPr>
        <w:tab/>
        <w:t>Body</w:t>
      </w:r>
      <w:r w:rsidRPr="007435AE">
        <w:rPr>
          <w:u w:val="single"/>
        </w:rPr>
        <w:tab/>
        <w:t>Action Description with journal page number</w:t>
      </w:r>
      <w:r w:rsidRPr="007435AE">
        <w:rPr>
          <w:u w:val="single"/>
        </w:rPr>
        <w:tab/>
      </w:r>
    </w:p>
    <w:p w:rsidR="00B27B8A" w:rsidRDefault="00B27B8A" w:rsidP="00B27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764A57">
        <w:t>Introduced and adopted (</w:t>
      </w:r>
      <w:hyperlink r:id="rId7" w:history="1">
        <w:r w:rsidRPr="00764A57">
          <w:rPr>
            <w:rStyle w:val="Hyperlink"/>
          </w:rPr>
          <w:t>House Journal</w:t>
        </w:r>
        <w:r w:rsidRPr="00764A57">
          <w:rPr>
            <w:rStyle w:val="Hyperlink"/>
          </w:rPr>
          <w:noBreakHyphen/>
          <w:t>page 8</w:t>
        </w:r>
      </w:hyperlink>
      <w:r w:rsidRPr="00764A57">
        <w:t>)</w:t>
      </w:r>
    </w:p>
    <w:p w:rsidR="00B27B8A" w:rsidRDefault="00B27B8A" w:rsidP="00B27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5AE" w:rsidRPr="007435AE" w:rsidRDefault="007435AE" w:rsidP="00743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5AE" w:rsidRDefault="007435AE" w:rsidP="007435AE">
      <w:r w:rsidRPr="007435AE">
        <w:rPr>
          <w:b/>
        </w:rPr>
        <w:t>VERSIONS OF THIS BILL</w:t>
      </w:r>
    </w:p>
    <w:p w:rsidR="007435AE" w:rsidRDefault="007435AE" w:rsidP="007435AE"/>
    <w:p w:rsidR="007435AE" w:rsidRDefault="002D3483" w:rsidP="007435AE">
      <w:hyperlink r:id="rId8" w:history="1">
        <w:r w:rsidR="007435AE">
          <w:rPr>
            <w:rStyle w:val="Hyperlink"/>
          </w:rPr>
          <w:t>2/9/2012</w:t>
        </w:r>
      </w:hyperlink>
    </w:p>
    <w:p w:rsidR="007435AE" w:rsidRDefault="007435AE" w:rsidP="007435AE"/>
    <w:p w:rsidR="007435AE" w:rsidRDefault="007435AE" w:rsidP="007435AE">
      <w:pPr>
        <w:sectPr w:rsidR="007435AE" w:rsidSect="007435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446" w:rsidRDefault="00543446" w:rsidP="00543446">
      <w:pPr>
        <w:pStyle w:val="BillDots"/>
      </w:pPr>
    </w:p>
    <w:p w:rsidR="00543446" w:rsidRDefault="00543446" w:rsidP="00543446">
      <w:pPr>
        <w:pStyle w:val="Numbersforbills"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446" w:rsidRDefault="00543446" w:rsidP="00543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0E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C14" w:rsidRPr="00BA2C14" w:rsidRDefault="00C75EE6" w:rsidP="00BA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 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 xml:space="preserve">DIRECTOR OF THE DEPARTMENT OF PUBLIC SAFETY FOR THE CITY OF </w:t>
      </w:r>
      <w:r w:rsidR="00D02945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174C4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, TO THANK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>MORE THAN FORTY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 TO THE CITY OF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>, AND TO WISH 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MUCH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 xml:space="preserve"> SUCCESS AND HAPPINESS IN ALL 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177A54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BA2C14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C80E99" w:rsidRDefault="00C80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AEA" w:rsidRPr="006F1AEA" w:rsidRDefault="00C80E99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76A6D">
        <w:t>House of Representatives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has learned that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Peter N.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 “Pete” 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Director of the Department of Public Safety for the City of Aiken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, has retired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after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 xml:space="preserve"> more than forty</w:t>
      </w:r>
      <w:r w:rsidR="00D178F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years of dedicated service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 in various capacities to the Department and the City</w:t>
      </w:r>
      <w:r w:rsidR="006F1AEA" w:rsidRPr="006F1AE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7773D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Pete Frommer has been a resident of Aiken since the age of six months. In preparation for his life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 xml:space="preserve">s work, he graduated from the University of South Carolina </w:t>
      </w:r>
      <w:r w:rsidR="00B27B64">
        <w:rPr>
          <w:rFonts w:eastAsiaTheme="minorHAnsi"/>
          <w:color w:val="000000" w:themeColor="text1"/>
          <w:szCs w:val="22"/>
          <w:u w:color="000000" w:themeColor="text1"/>
        </w:rPr>
        <w:t xml:space="preserve">at Aiken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and the FB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t xml:space="preserve">I 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>National Academy, 191</w:t>
      </w:r>
      <w:r w:rsidR="0030386F" w:rsidRPr="0030386F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30386F">
        <w:rPr>
          <w:rFonts w:eastAsiaTheme="minorHAnsi"/>
          <w:color w:val="000000" w:themeColor="text1"/>
          <w:szCs w:val="22"/>
          <w:u w:color="000000" w:themeColor="text1"/>
        </w:rPr>
        <w:t xml:space="preserve"> Session; and</w:t>
      </w:r>
    </w:p>
    <w:p w:rsidR="0057773D" w:rsidRDefault="0057773D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49F1" w:rsidRDefault="005549F1" w:rsidP="00554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>n 1961, when 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was just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 years old, a few Aiken firefighters spent an afternoon at his elementary school and ignited his imagination and a desire within him that would one day take him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from a eight year old volunteer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s position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many years later 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at the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Department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Pr="005549F1">
        <w:rPr>
          <w:rFonts w:eastAsiaTheme="minorHAnsi"/>
          <w:color w:val="000000" w:themeColor="text1"/>
          <w:szCs w:val="22"/>
          <w:u w:color="000000" w:themeColor="text1"/>
        </w:rPr>
        <w:t>Public Safety</w:t>
      </w:r>
      <w:r w:rsidR="005C533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549F1" w:rsidRDefault="005549F1" w:rsidP="00554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1D4B" w:rsidRDefault="00D51997" w:rsidP="00F71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his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 full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time career in the fire service began the da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 after he finished high school, and he quickly rose through the ranks. Beginning as a 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volunteer fireman for the City of Aiken in 1970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hired by the City 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of Aiken as a fire fighter in June 1972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 xml:space="preserve"> and p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romoted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afety </w:t>
      </w:r>
      <w:r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D51997">
        <w:rPr>
          <w:rFonts w:eastAsiaTheme="minorHAnsi"/>
          <w:color w:val="000000" w:themeColor="text1"/>
          <w:szCs w:val="22"/>
          <w:u w:color="000000" w:themeColor="text1"/>
        </w:rPr>
        <w:t>fficer in 1975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0059C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>n 1977</w:t>
      </w:r>
      <w:r w:rsidR="0000059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4409">
        <w:rPr>
          <w:rFonts w:eastAsiaTheme="minorHAnsi"/>
          <w:color w:val="000000" w:themeColor="text1"/>
          <w:szCs w:val="22"/>
          <w:u w:color="000000" w:themeColor="text1"/>
        </w:rPr>
        <w:t xml:space="preserve"> the Aiken fire service and police department </w:t>
      </w:r>
      <w:r w:rsidR="00F71D4B" w:rsidRPr="00F71D4B">
        <w:rPr>
          <w:rFonts w:eastAsiaTheme="minorHAnsi"/>
          <w:color w:val="000000" w:themeColor="text1"/>
          <w:szCs w:val="22"/>
          <w:u w:color="000000" w:themeColor="text1"/>
        </w:rPr>
        <w:t>merged under a new umbrell</w:t>
      </w:r>
      <w:r w:rsidR="00190C68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entity named </w:t>
      </w:r>
      <w:r w:rsidR="00190C6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1D4B" w:rsidRPr="00F71D4B">
        <w:rPr>
          <w:rFonts w:eastAsiaTheme="minorHAnsi"/>
          <w:color w:val="000000" w:themeColor="text1"/>
          <w:szCs w:val="22"/>
          <w:u w:color="000000" w:themeColor="text1"/>
        </w:rPr>
        <w:t>Department of Public Safety</w:t>
      </w:r>
      <w:r w:rsidR="00F71D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1D4B" w:rsidRDefault="00F71D4B" w:rsidP="00F71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D7125" w:rsidRDefault="00F71D4B" w:rsidP="00D51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 xml:space="preserve">made the transition to policeman,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 xml:space="preserve">he continued to steadily earn </w:t>
      </w:r>
      <w:r w:rsidR="00636A8B">
        <w:rPr>
          <w:rFonts w:eastAsiaTheme="minorHAnsi"/>
          <w:color w:val="000000" w:themeColor="text1"/>
          <w:szCs w:val="22"/>
          <w:u w:color="000000" w:themeColor="text1"/>
        </w:rPr>
        <w:t>promotions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 xml:space="preserve"> as he learned how to be an effective law enforcement officer. He was named </w:t>
      </w:r>
      <w:r w:rsidR="00A028B8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hift sergeant in 1979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, i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nspector in 1982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ivision 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apta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n in 1994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, and D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51997" w:rsidRPr="00D51997">
        <w:rPr>
          <w:rFonts w:eastAsiaTheme="minorHAnsi"/>
          <w:color w:val="000000" w:themeColor="text1"/>
          <w:szCs w:val="22"/>
          <w:u w:color="000000" w:themeColor="text1"/>
        </w:rPr>
        <w:t>afety in 1999</w:t>
      </w:r>
      <w:r w:rsidR="00DD712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D7125" w:rsidRDefault="00DD7125" w:rsidP="00D51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47586" w:rsidRDefault="00DD7125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14F8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afety,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mplemented new programs and projects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including take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home patrol cars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hour shifts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63E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special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services unit for execution of high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risk warrants and extradition of prisoners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mounted patrol officers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organization of a Police Athletic League</w:t>
      </w:r>
      <w:r w:rsidR="006E6F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4ED2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many technological advancements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7586" w:rsidRDefault="00D47586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2CF6" w:rsidRDefault="00D47586" w:rsidP="005F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active in community service,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a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graduate of Leadership Aiken County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ember of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the Aiken County Red Cross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71B76">
        <w:rPr>
          <w:rFonts w:eastAsiaTheme="minorHAnsi"/>
          <w:color w:val="000000" w:themeColor="text1"/>
          <w:szCs w:val="22"/>
          <w:u w:color="000000" w:themeColor="text1"/>
        </w:rPr>
        <w:t>Aiken County United Way</w:t>
      </w:r>
      <w:r w:rsidR="002E208A">
        <w:rPr>
          <w:rFonts w:eastAsiaTheme="minorHAnsi"/>
          <w:color w:val="000000" w:themeColor="text1"/>
          <w:szCs w:val="22"/>
          <w:u w:color="000000" w:themeColor="text1"/>
        </w:rPr>
        <w:t>, among other endeavors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. In his profession, he serves 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the law enforcement community as the National FBI Association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ecretary/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reasurer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6D08A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 xml:space="preserve">e is also 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an executive board member of the U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nited States At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torney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>s Office, the South Carolina State Fire Marshal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F2CF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Office, </w:t>
      </w:r>
      <w:r w:rsidR="005F2CF6">
        <w:rPr>
          <w:rFonts w:eastAsiaTheme="minorHAnsi"/>
          <w:color w:val="000000" w:themeColor="text1"/>
          <w:szCs w:val="22"/>
          <w:u w:color="000000" w:themeColor="text1"/>
        </w:rPr>
        <w:t>and several other organizations; and</w:t>
      </w:r>
    </w:p>
    <w:p w:rsidR="005F2CF6" w:rsidRDefault="005F2CF6" w:rsidP="005F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7749" w:rsidRDefault="005F2CF6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B55FE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="00D47586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has received numerous honors for h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D47586"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committed labors</w:t>
      </w:r>
      <w:r w:rsidR="005E4958">
        <w:rPr>
          <w:rFonts w:eastAsiaTheme="minorHAnsi"/>
          <w:color w:val="000000" w:themeColor="text1"/>
          <w:szCs w:val="22"/>
          <w:u w:color="000000" w:themeColor="text1"/>
        </w:rPr>
        <w:t xml:space="preserve"> over the years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. O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ne of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only fifteen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people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in the United States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chosen for the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2008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ecipient FBI Director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Community Leadership Award. He was also named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47586">
        <w:rPr>
          <w:rFonts w:eastAsiaTheme="minorHAnsi"/>
          <w:color w:val="000000" w:themeColor="text1"/>
          <w:szCs w:val="22"/>
          <w:u w:color="000000" w:themeColor="text1"/>
        </w:rPr>
        <w:t xml:space="preserve"> r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ecipient of the 2005 Strom Thurmond Award for Excellence in Law Enforcement</w:t>
      </w:r>
      <w:r w:rsidR="003477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47749" w:rsidRDefault="00347749" w:rsidP="00771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347749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has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never forgotten his family 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many duties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538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find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38F1">
        <w:rPr>
          <w:rFonts w:eastAsiaTheme="minorHAnsi"/>
          <w:color w:val="000000" w:themeColor="text1"/>
          <w:szCs w:val="22"/>
          <w:u w:color="000000" w:themeColor="text1"/>
        </w:rPr>
        <w:t xml:space="preserve">strong support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his wife 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Amy Frommer</w:t>
      </w:r>
      <w:r w:rsidR="004E10D4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f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>our children</w:t>
      </w:r>
      <w:r w:rsidR="004E10D4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five</w:t>
      </w:r>
      <w:r w:rsidR="00771B76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1B76" w:rsidRPr="006F1AEA" w:rsidRDefault="00771B76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>Whereas, in honor of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retirement,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Pete Frommer</w:t>
      </w:r>
      <w:r w:rsidR="00E0189E" w:rsidRPr="00E018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many friends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held a luncheon on January 19, 2012, to celebrate his outstanding career and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thank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for all </w:t>
      </w:r>
      <w:r w:rsidR="002E0247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he has done;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Whereas, for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 xml:space="preserve">more than four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decades, 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Mr. Frommer</w:t>
      </w:r>
      <w:r w:rsidR="00FE2A05" w:rsidRPr="00771B7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has carried out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duties with such excellence that he has earned the respect of all who have had the privilege of working with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>Whereas, grateful for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commitment to excellence over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half a century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276A6D">
        <w:t>House of Representatives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wishes to thank </w:t>
      </w:r>
      <w:r w:rsidR="00E84F20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 exemplary service to the people of </w:t>
      </w:r>
      <w:r w:rsidR="00771B76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 The members hope he will find much joy in the increased leisure time he will soon be able to devote to family, friends, and other interests during a well</w:t>
      </w:r>
      <w:r w:rsidR="00E018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4174C4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6A6D" w:rsidRDefault="00276A6D" w:rsidP="00276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276A6D">
        <w:t>House of Representatives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FE2A05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Frommer, </w:t>
      </w:r>
      <w:r w:rsidR="00A86C0C">
        <w:rPr>
          <w:rFonts w:eastAsiaTheme="minorHAnsi"/>
          <w:color w:val="000000" w:themeColor="text1"/>
          <w:szCs w:val="22"/>
          <w:u w:color="000000" w:themeColor="text1"/>
        </w:rPr>
        <w:t>Director of the Department of Public Safety for the City of Aiken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, thank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for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34E9">
        <w:rPr>
          <w:rFonts w:eastAsiaTheme="minorHAnsi"/>
          <w:color w:val="000000" w:themeColor="text1"/>
          <w:szCs w:val="22"/>
          <w:u w:color="000000" w:themeColor="text1"/>
        </w:rPr>
        <w:t>more than forty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 to the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ity of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>, and wish 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much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success and happiness in all </w:t>
      </w:r>
      <w:r w:rsidR="008C257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8F42BB" w:rsidRPr="00BA2C14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8F42BB" w:rsidRPr="006F1AEA" w:rsidRDefault="008F42BB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AEA" w:rsidRPr="006F1AEA" w:rsidRDefault="006F1AEA" w:rsidP="006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F1AE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>Pete</w:t>
      </w:r>
      <w:r w:rsidR="00C327EF">
        <w:rPr>
          <w:rFonts w:eastAsiaTheme="minorHAnsi"/>
          <w:color w:val="000000" w:themeColor="text1"/>
          <w:szCs w:val="22"/>
          <w:u w:color="000000" w:themeColor="text1"/>
        </w:rPr>
        <w:t>r N.</w:t>
      </w:r>
      <w:r w:rsidR="008F42BB">
        <w:rPr>
          <w:rFonts w:eastAsiaTheme="minorHAnsi"/>
          <w:color w:val="000000" w:themeColor="text1"/>
          <w:szCs w:val="22"/>
          <w:u w:color="000000" w:themeColor="text1"/>
        </w:rPr>
        <w:t xml:space="preserve"> Frommer</w:t>
      </w:r>
      <w:r w:rsidRPr="006F1AE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370A3" w:rsidRDefault="00E018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0A3" w:rsidRDefault="002370A3" w:rsidP="007435AE">
      <w:pPr>
        <w:suppressAutoHyphens/>
      </w:pPr>
    </w:p>
    <w:sectPr w:rsidR="002370A3" w:rsidSect="007435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08A" w:rsidRDefault="002E208A" w:rsidP="009F0C77">
      <w:r>
        <w:separator/>
      </w:r>
    </w:p>
  </w:endnote>
  <w:endnote w:type="continuationSeparator" w:id="0">
    <w:p w:rsidR="002E208A" w:rsidRDefault="002E2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66A3C-6C12-4A18-BFE5-BDD77CCA3D4B}"/>
    <w:embedBold r:id="rId2" w:fontKey="{CA3320A9-129C-4BDA-8E16-021BFCD77C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25A1F2-4947-4E4F-9F08-35DD230115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76E0C2-1E2D-41D1-8853-A02E3066C3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5C1E49-853B-4817-B04C-AB654D922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5AE" w:rsidRPr="002370A3" w:rsidRDefault="007435AE" w:rsidP="00237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 w:rsidR="002D3483">
      <w:fldChar w:fldCharType="begin"/>
    </w:r>
    <w:r w:rsidR="002D3483">
      <w:instrText xml:space="preserve"> PAGE  \* MERGEFORMAT </w:instrText>
    </w:r>
    <w:r w:rsidR="002D3483">
      <w:fldChar w:fldCharType="separate"/>
    </w:r>
    <w:r w:rsidR="002D3483">
      <w:rPr>
        <w:noProof/>
      </w:rPr>
      <w:t>1</w:t>
    </w:r>
    <w:r w:rsidR="002D34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08A" w:rsidRDefault="002E208A" w:rsidP="009F0C77">
      <w:r>
        <w:separator/>
      </w:r>
    </w:p>
  </w:footnote>
  <w:footnote w:type="continuationSeparator" w:id="0">
    <w:p w:rsidR="002E208A" w:rsidRDefault="002E2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7AB12"/>
    <w:docVar w:name="CoverBillType" w:val="r"/>
    <w:docVar w:name="docpath" w:val="L:\Council\bills\RM\1367AB12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5E29"/>
    <w:rsid w:val="0000059C"/>
    <w:rsid w:val="00011869"/>
    <w:rsid w:val="000163E7"/>
    <w:rsid w:val="000409EE"/>
    <w:rsid w:val="000E1785"/>
    <w:rsid w:val="000F40FA"/>
    <w:rsid w:val="0010776B"/>
    <w:rsid w:val="00133E66"/>
    <w:rsid w:val="001435A3"/>
    <w:rsid w:val="00177A54"/>
    <w:rsid w:val="00184B05"/>
    <w:rsid w:val="00187143"/>
    <w:rsid w:val="00190C68"/>
    <w:rsid w:val="001D08F2"/>
    <w:rsid w:val="001D525B"/>
    <w:rsid w:val="001D7F4F"/>
    <w:rsid w:val="002321B6"/>
    <w:rsid w:val="00234409"/>
    <w:rsid w:val="002370A3"/>
    <w:rsid w:val="00250967"/>
    <w:rsid w:val="002543C8"/>
    <w:rsid w:val="0025537A"/>
    <w:rsid w:val="00263E36"/>
    <w:rsid w:val="00276A6D"/>
    <w:rsid w:val="00284AAE"/>
    <w:rsid w:val="002B55FE"/>
    <w:rsid w:val="002D3483"/>
    <w:rsid w:val="002E0247"/>
    <w:rsid w:val="002E208A"/>
    <w:rsid w:val="002E5912"/>
    <w:rsid w:val="0030386F"/>
    <w:rsid w:val="0032314C"/>
    <w:rsid w:val="00325348"/>
    <w:rsid w:val="0032732C"/>
    <w:rsid w:val="00336AD0"/>
    <w:rsid w:val="00343388"/>
    <w:rsid w:val="00347749"/>
    <w:rsid w:val="003538F1"/>
    <w:rsid w:val="0037079A"/>
    <w:rsid w:val="003C5F00"/>
    <w:rsid w:val="003C7B5A"/>
    <w:rsid w:val="003D01E8"/>
    <w:rsid w:val="003D2D1F"/>
    <w:rsid w:val="003E5288"/>
    <w:rsid w:val="003F6D79"/>
    <w:rsid w:val="004174C4"/>
    <w:rsid w:val="0041760A"/>
    <w:rsid w:val="0041779A"/>
    <w:rsid w:val="00417C01"/>
    <w:rsid w:val="004809EE"/>
    <w:rsid w:val="004E10D4"/>
    <w:rsid w:val="004E7D54"/>
    <w:rsid w:val="005273C6"/>
    <w:rsid w:val="00530A69"/>
    <w:rsid w:val="00543446"/>
    <w:rsid w:val="00545593"/>
    <w:rsid w:val="005549F1"/>
    <w:rsid w:val="00563500"/>
    <w:rsid w:val="0057773D"/>
    <w:rsid w:val="00577C6C"/>
    <w:rsid w:val="005821F5"/>
    <w:rsid w:val="005C2FE2"/>
    <w:rsid w:val="005C5339"/>
    <w:rsid w:val="005D7047"/>
    <w:rsid w:val="005E2BC9"/>
    <w:rsid w:val="005E4958"/>
    <w:rsid w:val="005F2CF6"/>
    <w:rsid w:val="00605102"/>
    <w:rsid w:val="006215AA"/>
    <w:rsid w:val="00636A8B"/>
    <w:rsid w:val="00642B4B"/>
    <w:rsid w:val="00665858"/>
    <w:rsid w:val="00690247"/>
    <w:rsid w:val="006913C9"/>
    <w:rsid w:val="00692CFC"/>
    <w:rsid w:val="0069470D"/>
    <w:rsid w:val="006D08AB"/>
    <w:rsid w:val="006D5602"/>
    <w:rsid w:val="006E6F62"/>
    <w:rsid w:val="006F1AEA"/>
    <w:rsid w:val="007060CE"/>
    <w:rsid w:val="007323CB"/>
    <w:rsid w:val="00734F00"/>
    <w:rsid w:val="007435AE"/>
    <w:rsid w:val="00745E29"/>
    <w:rsid w:val="00771B76"/>
    <w:rsid w:val="007A70AE"/>
    <w:rsid w:val="007B3D32"/>
    <w:rsid w:val="007B44EE"/>
    <w:rsid w:val="008362E8"/>
    <w:rsid w:val="008934E9"/>
    <w:rsid w:val="008A1768"/>
    <w:rsid w:val="008C257B"/>
    <w:rsid w:val="008D496E"/>
    <w:rsid w:val="008F42BB"/>
    <w:rsid w:val="008F4429"/>
    <w:rsid w:val="0094021A"/>
    <w:rsid w:val="009746EE"/>
    <w:rsid w:val="009B1EB0"/>
    <w:rsid w:val="009B20C0"/>
    <w:rsid w:val="009C6A0B"/>
    <w:rsid w:val="009F0C77"/>
    <w:rsid w:val="009F4DD1"/>
    <w:rsid w:val="00A028B8"/>
    <w:rsid w:val="00A41684"/>
    <w:rsid w:val="00A64E80"/>
    <w:rsid w:val="00A72BCD"/>
    <w:rsid w:val="00A741D9"/>
    <w:rsid w:val="00A833AB"/>
    <w:rsid w:val="00A86C0C"/>
    <w:rsid w:val="00A94ED2"/>
    <w:rsid w:val="00A9741D"/>
    <w:rsid w:val="00AB3CF9"/>
    <w:rsid w:val="00AD4B17"/>
    <w:rsid w:val="00B0082C"/>
    <w:rsid w:val="00B02CD0"/>
    <w:rsid w:val="00B27B64"/>
    <w:rsid w:val="00B27B8A"/>
    <w:rsid w:val="00B412D4"/>
    <w:rsid w:val="00BA2C14"/>
    <w:rsid w:val="00BB4A20"/>
    <w:rsid w:val="00BE3C22"/>
    <w:rsid w:val="00C0345E"/>
    <w:rsid w:val="00C10690"/>
    <w:rsid w:val="00C327EF"/>
    <w:rsid w:val="00C3483A"/>
    <w:rsid w:val="00C74E9D"/>
    <w:rsid w:val="00C75EE6"/>
    <w:rsid w:val="00C80E99"/>
    <w:rsid w:val="00C82FD3"/>
    <w:rsid w:val="00C92819"/>
    <w:rsid w:val="00CA6C3A"/>
    <w:rsid w:val="00CC6B7B"/>
    <w:rsid w:val="00CD2089"/>
    <w:rsid w:val="00CF5112"/>
    <w:rsid w:val="00D02945"/>
    <w:rsid w:val="00D178F7"/>
    <w:rsid w:val="00D47586"/>
    <w:rsid w:val="00D51997"/>
    <w:rsid w:val="00D73A67"/>
    <w:rsid w:val="00D970A9"/>
    <w:rsid w:val="00DA6718"/>
    <w:rsid w:val="00DD7125"/>
    <w:rsid w:val="00DF3845"/>
    <w:rsid w:val="00E0189E"/>
    <w:rsid w:val="00E14F87"/>
    <w:rsid w:val="00E205A5"/>
    <w:rsid w:val="00E41911"/>
    <w:rsid w:val="00E84F20"/>
    <w:rsid w:val="00E92EEF"/>
    <w:rsid w:val="00F24442"/>
    <w:rsid w:val="00F50AE3"/>
    <w:rsid w:val="00F67CF1"/>
    <w:rsid w:val="00F71D4B"/>
    <w:rsid w:val="00F840F0"/>
    <w:rsid w:val="00FB0D0D"/>
    <w:rsid w:val="00FB43B4"/>
    <w:rsid w:val="00FD15A1"/>
    <w:rsid w:val="00FE2A05"/>
    <w:rsid w:val="00FE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454184-A321-42F5-8EF1-A7E8665D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3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53_2012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5DCC4-6C1C-4145-ACDD-F7404C628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939</Words>
  <Characters>5037</Characters>
  <Application>Microsoft Office Word</Application>
  <DocSecurity>4</DocSecurity>
  <Lines>142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4753: Peter N. Frommer - South Carolina Legislature Online</dc:title>
  <dc:subject/>
  <dc:creator>rosannemcdowell</dc:creator>
  <cp:keywords/>
  <dc:description/>
  <cp:lastModifiedBy>N Cumfer</cp:lastModifiedBy>
  <cp:revision>2</cp:revision>
  <cp:lastPrinted>2012-02-08T17:06:00Z</cp:lastPrinted>
  <dcterms:created xsi:type="dcterms:W3CDTF">2014-11-24T14:44:00Z</dcterms:created>
  <dcterms:modified xsi:type="dcterms:W3CDTF">2014-11-24T14:44:00Z</dcterms:modified>
</cp:coreProperties>
</file>