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93C" w:rsidRDefault="00B4593C" w:rsidP="00B4593C">
      <w:pPr>
        <w:widowControl w:val="0"/>
        <w:jc w:val="center"/>
      </w:pPr>
      <w:bookmarkStart w:id="0" w:name="_GoBack"/>
      <w:bookmarkEnd w:id="0"/>
      <w:r w:rsidRPr="00B4593C">
        <w:rPr>
          <w:b/>
        </w:rPr>
        <w:t>South Carolina General Assembly</w:t>
      </w:r>
    </w:p>
    <w:p w:rsidR="00B4593C" w:rsidRDefault="00B4593C" w:rsidP="00B4593C">
      <w:pPr>
        <w:widowControl w:val="0"/>
        <w:jc w:val="center"/>
      </w:pPr>
      <w:r>
        <w:t>119th Session, 2011-2012</w:t>
      </w: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jc w:val="left"/>
        <w:rPr>
          <w:b/>
        </w:rPr>
      </w:pPr>
      <w:r w:rsidRPr="00B4593C">
        <w:rPr>
          <w:b/>
        </w:rPr>
        <w:t>H. 4782</w:t>
      </w:r>
    </w:p>
    <w:p w:rsidR="00B4593C" w:rsidRDefault="00B4593C" w:rsidP="00B4593C">
      <w:pPr>
        <w:widowControl w:val="0"/>
        <w:jc w:val="left"/>
        <w:rPr>
          <w:b/>
        </w:rPr>
      </w:pPr>
    </w:p>
    <w:p w:rsidR="00B4593C" w:rsidRDefault="00B4593C" w:rsidP="00B4593C">
      <w:pPr>
        <w:widowControl w:val="0"/>
        <w:jc w:val="left"/>
      </w:pPr>
      <w:r w:rsidRPr="00B4593C">
        <w:rPr>
          <w:b/>
        </w:rPr>
        <w:t>STATUS INFORMATION</w:t>
      </w: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jc w:val="left"/>
      </w:pPr>
      <w:r>
        <w:t>House Resolution</w:t>
      </w:r>
    </w:p>
    <w:p w:rsidR="00B4593C" w:rsidRDefault="00B4593C" w:rsidP="00B4593C">
      <w:pPr>
        <w:widowControl w:val="0"/>
        <w:jc w:val="left"/>
      </w:pPr>
      <w:r>
        <w:t>Sponsors: Reps. Forrester,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B4593C" w:rsidRDefault="00B4593C" w:rsidP="00B4593C">
      <w:pPr>
        <w:widowControl w:val="0"/>
        <w:jc w:val="left"/>
      </w:pPr>
      <w:r>
        <w:t>Document Path: l:\council\bills\gm\24925cm12.docx</w:t>
      </w: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jc w:val="left"/>
      </w:pPr>
      <w:r>
        <w:t>Introduced in the House on February 21, 2012</w:t>
      </w:r>
    </w:p>
    <w:p w:rsidR="00B4593C" w:rsidRDefault="00B4593C" w:rsidP="00B4593C">
      <w:pPr>
        <w:widowControl w:val="0"/>
        <w:jc w:val="left"/>
      </w:pPr>
      <w:r>
        <w:t>Adopted by the House on February 21, 2012</w:t>
      </w: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jc w:val="left"/>
      </w:pPr>
      <w:r>
        <w:t xml:space="preserve">Summary: </w:t>
      </w:r>
      <w:r w:rsidR="00B52600">
        <w:t>Dorman High School Varsity Boys Track Team</w:t>
      </w: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jc w:val="left"/>
      </w:pPr>
    </w:p>
    <w:p w:rsidR="00B4593C" w:rsidRDefault="00B4593C" w:rsidP="00B45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93C">
        <w:rPr>
          <w:b/>
        </w:rPr>
        <w:t>HISTORY OF LEGISLATIVE ACTIONS</w:t>
      </w:r>
    </w:p>
    <w:p w:rsidR="00B4593C" w:rsidRDefault="00B4593C" w:rsidP="00B45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593C" w:rsidRPr="00B4593C" w:rsidRDefault="00B4593C" w:rsidP="00B459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93C">
        <w:rPr>
          <w:u w:val="single"/>
        </w:rPr>
        <w:tab/>
        <w:t>Date</w:t>
      </w:r>
      <w:r w:rsidRPr="00B4593C">
        <w:rPr>
          <w:u w:val="single"/>
        </w:rPr>
        <w:tab/>
        <w:t>Body</w:t>
      </w:r>
      <w:r w:rsidRPr="00B4593C">
        <w:rPr>
          <w:u w:val="single"/>
        </w:rPr>
        <w:tab/>
        <w:t>Action Description with journal page number</w:t>
      </w:r>
      <w:r w:rsidRPr="00B4593C">
        <w:rPr>
          <w:u w:val="single"/>
        </w:rPr>
        <w:tab/>
      </w:r>
    </w:p>
    <w:p w:rsidR="004A1B38" w:rsidRDefault="004A1B38" w:rsidP="004A1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9B6CAD">
        <w:t>Introduced and adopted (</w:t>
      </w:r>
      <w:hyperlink r:id="rId7" w:history="1">
        <w:r w:rsidRPr="009B6CAD">
          <w:rPr>
            <w:rStyle w:val="Hyperlink"/>
          </w:rPr>
          <w:t>House Journal</w:t>
        </w:r>
        <w:r w:rsidRPr="009B6CAD">
          <w:rPr>
            <w:rStyle w:val="Hyperlink"/>
          </w:rPr>
          <w:noBreakHyphen/>
          <w:t>page 13</w:t>
        </w:r>
      </w:hyperlink>
      <w:r w:rsidRPr="009B6CAD">
        <w:t>)</w:t>
      </w:r>
    </w:p>
    <w:p w:rsidR="004A1B38" w:rsidRDefault="004A1B38" w:rsidP="004A1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93C" w:rsidRPr="00B4593C" w:rsidRDefault="00B4593C" w:rsidP="00B45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93C" w:rsidRDefault="00B4593C" w:rsidP="00B4593C">
      <w:r w:rsidRPr="00B4593C">
        <w:rPr>
          <w:b/>
        </w:rPr>
        <w:t>VERSIONS OF THIS BILL</w:t>
      </w:r>
    </w:p>
    <w:p w:rsidR="00B4593C" w:rsidRDefault="00B4593C" w:rsidP="00B4593C"/>
    <w:p w:rsidR="00B4593C" w:rsidRDefault="009B0EB3" w:rsidP="00B4593C">
      <w:hyperlink r:id="rId8" w:history="1">
        <w:r w:rsidR="00B4593C">
          <w:rPr>
            <w:rStyle w:val="Hyperlink"/>
          </w:rPr>
          <w:t>2/21/2012</w:t>
        </w:r>
      </w:hyperlink>
    </w:p>
    <w:p w:rsidR="00B4593C" w:rsidRDefault="00B4593C" w:rsidP="00B4593C"/>
    <w:p w:rsidR="00B4593C" w:rsidRDefault="00B4593C" w:rsidP="00B4593C">
      <w:pPr>
        <w:sectPr w:rsidR="00B4593C" w:rsidSect="00B459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5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DORMAN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</w:t>
      </w:r>
      <w:r w:rsidR="001633BB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6F4" w:rsidRDefault="00863561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66F4">
        <w:t>the South Carolina House of Representatives is pleased to learn that the members of the Dorman High School</w:t>
      </w:r>
      <w:r w:rsidR="000B1BF9">
        <w:t xml:space="preserve"> boys varsity</w:t>
      </w:r>
      <w:r w:rsidR="006E66F4">
        <w:t xml:space="preserve"> track team </w:t>
      </w:r>
      <w:r w:rsidR="006E66F4">
        <w:rPr>
          <w:color w:val="000000" w:themeColor="text1"/>
          <w:u w:color="000000" w:themeColor="text1"/>
        </w:rPr>
        <w:t xml:space="preserve">of Spartanburg County </w:t>
      </w:r>
      <w:r w:rsidR="006E66F4">
        <w:t xml:space="preserve">took top honors at the state competition </w:t>
      </w:r>
      <w:r w:rsidR="000B1BF9">
        <w:t>held at Spring Valley High School</w:t>
      </w:r>
      <w:r w:rsidR="003F1308">
        <w:t xml:space="preserve"> in Columbia</w:t>
      </w:r>
      <w:r w:rsidR="000B1BF9">
        <w:t xml:space="preserve"> </w:t>
      </w:r>
      <w:r w:rsidR="006E66F4">
        <w:t xml:space="preserve">on </w:t>
      </w:r>
      <w:r w:rsidR="000B1BF9">
        <w:t xml:space="preserve">May 11 </w:t>
      </w:r>
      <w:r w:rsidR="003F1308">
        <w:t>and</w:t>
      </w:r>
      <w:r w:rsidR="000B1BF9">
        <w:t xml:space="preserve"> 12, 2011</w:t>
      </w:r>
      <w:r w:rsidR="006E66F4">
        <w:t>; and</w:t>
      </w: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Dorman High School Cavaliers garnered their victory with a total of seventy points to take their third state trophy in the last five years; and</w:t>
      </w: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4</w:t>
      </w:r>
      <w:r w:rsidR="003F1308">
        <w:t xml:space="preserve"> </w:t>
      </w:r>
      <w:r>
        <w:t>x</w:t>
      </w:r>
      <w:r w:rsidR="003F1308">
        <w:t xml:space="preserve"> </w:t>
      </w:r>
      <w:r>
        <w:t>100 relay</w:t>
      </w:r>
      <w:r w:rsidR="003F1308">
        <w:t xml:space="preserve"> at the state meet, Cavaliers Charone Peake, Carrington Fernandors, Tony Davis, and Braxton Drummond were individual</w:t>
      </w:r>
      <w:r w:rsidR="0029012D">
        <w:noBreakHyphen/>
      </w:r>
      <w:r w:rsidR="003F1308">
        <w:t>event winners; and</w:t>
      </w: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eight consecutive seasons, the Cavaliers have finished their regular season undefeated and have </w:t>
      </w:r>
      <w:r w:rsidR="002A5AD3">
        <w:t>placed first in their regional championship as well; and</w:t>
      </w: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29012D" w:rsidRPr="0029012D">
        <w:t>’</w:t>
      </w:r>
      <w:r>
        <w:t>s meet record</w:t>
      </w:r>
      <w:r w:rsidR="003F1308">
        <w:t>,</w:t>
      </w:r>
      <w:r>
        <w:t xml:space="preserve"> </w:t>
      </w:r>
      <w:r w:rsidR="003F1308">
        <w:t xml:space="preserve">which includes invitational track meets, </w:t>
      </w:r>
      <w:r>
        <w:t>tallied eighty</w:t>
      </w:r>
      <w:r w:rsidR="0029012D">
        <w:noBreakHyphen/>
      </w:r>
      <w:r>
        <w:t>one wins with only one loss, and nine athletes were named to All State, the most for any team in any classification; and</w:t>
      </w: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2A5AD3">
        <w:rPr>
          <w:color w:val="000000" w:themeColor="text1"/>
          <w:u w:color="000000" w:themeColor="text1"/>
        </w:rPr>
        <w:t xml:space="preserve"> </w:t>
      </w:r>
      <w:r w:rsidR="002A5AD3">
        <w:t xml:space="preserve">stamina, strength, </w:t>
      </w:r>
      <w:r w:rsidR="003F1308">
        <w:t xml:space="preserve">and </w:t>
      </w:r>
      <w:r w:rsidR="002A5AD3">
        <w:t>versatility,</w:t>
      </w:r>
      <w:r w:rsidR="0029012D">
        <w:t xml:space="preserve"> </w:t>
      </w:r>
      <w:r>
        <w:rPr>
          <w:color w:val="000000" w:themeColor="text1"/>
          <w:u w:color="000000" w:themeColor="text1"/>
        </w:rPr>
        <w:t xml:space="preserve"> Head Coach </w:t>
      </w:r>
      <w:r w:rsidR="002A5AD3">
        <w:rPr>
          <w:color w:val="000000" w:themeColor="text1"/>
          <w:u w:color="000000" w:themeColor="text1"/>
        </w:rPr>
        <w:t>Jeff Buys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 used their own athletic ability and training to forge a championship team and teach these athletes lessons that will prove invaluable through life bot</w:t>
      </w:r>
      <w:r w:rsidR="002A5AD3">
        <w:rPr>
          <w:color w:val="000000" w:themeColor="text1"/>
          <w:u w:color="000000" w:themeColor="text1"/>
        </w:rPr>
        <w:t xml:space="preserve">h on and off </w:t>
      </w:r>
      <w:r w:rsidR="00B73B92">
        <w:rPr>
          <w:color w:val="000000" w:themeColor="text1"/>
          <w:u w:color="000000" w:themeColor="text1"/>
        </w:rPr>
        <w:t xml:space="preserve">the </w:t>
      </w:r>
      <w:r w:rsidR="002A5AD3">
        <w:rPr>
          <w:color w:val="000000" w:themeColor="text1"/>
          <w:u w:color="000000" w:themeColor="text1"/>
        </w:rPr>
        <w:t>track; and</w:t>
      </w: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561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 members of the Dorman High School track team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63561">
        <w:t>.  Now, therefore,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6F4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Dorman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0B1BF9">
        <w:rPr>
          <w:color w:val="000000" w:themeColor="text1"/>
          <w:u w:color="000000" w:themeColor="text1"/>
        </w:rPr>
        <w:t xml:space="preserve">varsity </w:t>
      </w:r>
      <w:r w:rsidR="001633BB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 xml:space="preserve">track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66F4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Jeff Buys.</w:t>
      </w:r>
    </w:p>
    <w:p w:rsidR="00F153F0" w:rsidRDefault="002901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53F0" w:rsidRDefault="00F153F0" w:rsidP="00B4593C">
      <w:pPr>
        <w:suppressAutoHyphens/>
      </w:pPr>
    </w:p>
    <w:sectPr w:rsidR="00F153F0" w:rsidSect="00B459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308" w:rsidRDefault="003F1308" w:rsidP="009F0C77">
      <w:r>
        <w:separator/>
      </w:r>
    </w:p>
  </w:endnote>
  <w:endnote w:type="continuationSeparator" w:id="0">
    <w:p w:rsidR="003F1308" w:rsidRDefault="003F13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923321-ECBA-4A9C-BF97-F60F7BBACE9C}"/>
    <w:embedBold r:id="rId2" w:fontKey="{C715C317-8A0E-46B8-B057-36EDE1B1E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B515A6-4B90-421F-8042-0920CB5F71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182E81-D233-4BF4-848A-29BE3F1DA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45902A-C95D-4863-9B00-BBB01B81A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93C" w:rsidRPr="00F153F0" w:rsidRDefault="00B4593C" w:rsidP="00F153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 w:rsidR="009B0EB3">
      <w:fldChar w:fldCharType="begin"/>
    </w:r>
    <w:r w:rsidR="009B0EB3">
      <w:instrText xml:space="preserve"> PAGE  \* MERGEFORMAT </w:instrText>
    </w:r>
    <w:r w:rsidR="009B0EB3">
      <w:fldChar w:fldCharType="separate"/>
    </w:r>
    <w:r w:rsidR="009B0EB3">
      <w:rPr>
        <w:noProof/>
      </w:rPr>
      <w:t>1</w:t>
    </w:r>
    <w:r w:rsidR="009B0E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308" w:rsidRDefault="003F1308" w:rsidP="009F0C77">
      <w:r>
        <w:separator/>
      </w:r>
    </w:p>
  </w:footnote>
  <w:footnote w:type="continuationSeparator" w:id="0">
    <w:p w:rsidR="003F1308" w:rsidRDefault="003F13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25CM12"/>
    <w:docVar w:name="CoverBillType" w:val="r"/>
    <w:docVar w:name="docpath" w:val="L:\Council\bills\GM\24925CM12.DOCX"/>
    <w:docVar w:name="dvBillNumber" w:val="47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47A5"/>
    <w:rsid w:val="00011869"/>
    <w:rsid w:val="0004622C"/>
    <w:rsid w:val="000B1BF9"/>
    <w:rsid w:val="000E1785"/>
    <w:rsid w:val="000F40FA"/>
    <w:rsid w:val="000F71F0"/>
    <w:rsid w:val="0010776B"/>
    <w:rsid w:val="00133E66"/>
    <w:rsid w:val="001435A3"/>
    <w:rsid w:val="001633BB"/>
    <w:rsid w:val="001D08F2"/>
    <w:rsid w:val="001D525B"/>
    <w:rsid w:val="001D7F4F"/>
    <w:rsid w:val="00224EAF"/>
    <w:rsid w:val="002321B6"/>
    <w:rsid w:val="00250967"/>
    <w:rsid w:val="002543C8"/>
    <w:rsid w:val="00284AAE"/>
    <w:rsid w:val="0029012D"/>
    <w:rsid w:val="002A5AD3"/>
    <w:rsid w:val="002C5C32"/>
    <w:rsid w:val="002E5912"/>
    <w:rsid w:val="00325348"/>
    <w:rsid w:val="0032732C"/>
    <w:rsid w:val="00336AD0"/>
    <w:rsid w:val="00364EC4"/>
    <w:rsid w:val="0037079A"/>
    <w:rsid w:val="00385135"/>
    <w:rsid w:val="003D01E8"/>
    <w:rsid w:val="003E5288"/>
    <w:rsid w:val="003F1308"/>
    <w:rsid w:val="003F6D79"/>
    <w:rsid w:val="0041760A"/>
    <w:rsid w:val="00417C01"/>
    <w:rsid w:val="004809EE"/>
    <w:rsid w:val="004A1B38"/>
    <w:rsid w:val="004D676B"/>
    <w:rsid w:val="004E7D54"/>
    <w:rsid w:val="005273C6"/>
    <w:rsid w:val="00530A69"/>
    <w:rsid w:val="00545593"/>
    <w:rsid w:val="00577C6C"/>
    <w:rsid w:val="005C2FE2"/>
    <w:rsid w:val="005E2BC9"/>
    <w:rsid w:val="00605102"/>
    <w:rsid w:val="006147D2"/>
    <w:rsid w:val="006215AA"/>
    <w:rsid w:val="006817A1"/>
    <w:rsid w:val="006913C9"/>
    <w:rsid w:val="0069470D"/>
    <w:rsid w:val="006A476D"/>
    <w:rsid w:val="006E66F4"/>
    <w:rsid w:val="00734F00"/>
    <w:rsid w:val="007A70AE"/>
    <w:rsid w:val="008362E8"/>
    <w:rsid w:val="00863561"/>
    <w:rsid w:val="008A1768"/>
    <w:rsid w:val="008F4429"/>
    <w:rsid w:val="0094021A"/>
    <w:rsid w:val="009B0EB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93C"/>
    <w:rsid w:val="00B52600"/>
    <w:rsid w:val="00B73B92"/>
    <w:rsid w:val="00BE3C22"/>
    <w:rsid w:val="00BE787D"/>
    <w:rsid w:val="00BF2AAB"/>
    <w:rsid w:val="00C0345E"/>
    <w:rsid w:val="00C0421A"/>
    <w:rsid w:val="00C3483A"/>
    <w:rsid w:val="00C74E9D"/>
    <w:rsid w:val="00C82FD3"/>
    <w:rsid w:val="00C92819"/>
    <w:rsid w:val="00CC6B7B"/>
    <w:rsid w:val="00CD2089"/>
    <w:rsid w:val="00D73A67"/>
    <w:rsid w:val="00D77E67"/>
    <w:rsid w:val="00D970A9"/>
    <w:rsid w:val="00DE0165"/>
    <w:rsid w:val="00DF3845"/>
    <w:rsid w:val="00E41911"/>
    <w:rsid w:val="00E92EEF"/>
    <w:rsid w:val="00F153F0"/>
    <w:rsid w:val="00F24442"/>
    <w:rsid w:val="00F50AE3"/>
    <w:rsid w:val="00F67CF1"/>
    <w:rsid w:val="00F840F0"/>
    <w:rsid w:val="00FA47A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BB6620-4E37-4789-9ACF-8304185E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3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59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2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014AA-20BA-4D7B-91AB-D07BBE2B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565</Words>
  <Characters>3261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4782: Dorman High School Varsity Boys Track Team - South Carolina Legislature Online</dc:title>
  <dc:subject/>
  <dc:creator>gailmoore</dc:creator>
  <cp:keywords/>
  <dc:description/>
  <cp:lastModifiedBy>N Cumfer</cp:lastModifiedBy>
  <cp:revision>2</cp:revision>
  <cp:lastPrinted>2012-02-13T15:17:00Z</cp:lastPrinted>
  <dcterms:created xsi:type="dcterms:W3CDTF">2014-11-24T14:46:00Z</dcterms:created>
  <dcterms:modified xsi:type="dcterms:W3CDTF">2014-11-24T14:46:00Z</dcterms:modified>
</cp:coreProperties>
</file>