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E7" w:rsidRDefault="00A657E7" w:rsidP="00A657E7">
      <w:pPr>
        <w:widowControl w:val="0"/>
        <w:jc w:val="center"/>
      </w:pPr>
      <w:bookmarkStart w:id="0" w:name="_GoBack"/>
      <w:bookmarkEnd w:id="0"/>
      <w:r w:rsidRPr="00A657E7">
        <w:rPr>
          <w:b/>
        </w:rPr>
        <w:t>South Carolina General Assembly</w:t>
      </w:r>
    </w:p>
    <w:p w:rsidR="00A657E7" w:rsidRDefault="00A657E7" w:rsidP="00A657E7">
      <w:pPr>
        <w:widowControl w:val="0"/>
        <w:jc w:val="center"/>
      </w:pPr>
      <w:r>
        <w:t>119th Session, 2011-2012</w:t>
      </w:r>
    </w:p>
    <w:p w:rsidR="00A657E7" w:rsidRDefault="00A657E7" w:rsidP="00A657E7">
      <w:pPr>
        <w:widowControl w:val="0"/>
        <w:jc w:val="left"/>
      </w:pPr>
    </w:p>
    <w:p w:rsidR="00A657E7" w:rsidRDefault="00A657E7" w:rsidP="00A657E7">
      <w:pPr>
        <w:widowControl w:val="0"/>
        <w:jc w:val="left"/>
        <w:rPr>
          <w:b/>
        </w:rPr>
      </w:pPr>
      <w:r w:rsidRPr="00A657E7">
        <w:rPr>
          <w:b/>
        </w:rPr>
        <w:t>H. 5000</w:t>
      </w:r>
    </w:p>
    <w:p w:rsidR="00A657E7" w:rsidRDefault="00A657E7" w:rsidP="00A657E7">
      <w:pPr>
        <w:widowControl w:val="0"/>
        <w:jc w:val="left"/>
        <w:rPr>
          <w:b/>
        </w:rPr>
      </w:pPr>
    </w:p>
    <w:p w:rsidR="00A657E7" w:rsidRDefault="00A657E7" w:rsidP="00A657E7">
      <w:pPr>
        <w:widowControl w:val="0"/>
        <w:jc w:val="left"/>
      </w:pPr>
      <w:r w:rsidRPr="00A657E7">
        <w:rPr>
          <w:b/>
        </w:rPr>
        <w:t>STATUS INFORMATION</w:t>
      </w:r>
    </w:p>
    <w:p w:rsidR="00A657E7" w:rsidRDefault="00A657E7" w:rsidP="00A657E7">
      <w:pPr>
        <w:widowControl w:val="0"/>
        <w:jc w:val="left"/>
      </w:pPr>
    </w:p>
    <w:p w:rsidR="00A657E7" w:rsidRDefault="00A657E7" w:rsidP="00A657E7">
      <w:pPr>
        <w:widowControl w:val="0"/>
        <w:jc w:val="left"/>
      </w:pPr>
      <w:r>
        <w:t>House Resolution</w:t>
      </w:r>
    </w:p>
    <w:p w:rsidR="00A657E7" w:rsidRDefault="00A657E7" w:rsidP="00A657E7">
      <w:pPr>
        <w:widowControl w:val="0"/>
        <w:jc w:val="left"/>
      </w:pPr>
      <w:r>
        <w:t>Sponsors: Rep. Anthony</w:t>
      </w:r>
    </w:p>
    <w:p w:rsidR="00A657E7" w:rsidRDefault="00A657E7" w:rsidP="00A657E7">
      <w:pPr>
        <w:widowControl w:val="0"/>
        <w:jc w:val="left"/>
      </w:pPr>
      <w:r>
        <w:t>Document Path: l:\council\bills\rm\1483htc12.docx</w:t>
      </w:r>
    </w:p>
    <w:p w:rsidR="00A657E7" w:rsidRDefault="00A657E7" w:rsidP="00A657E7">
      <w:pPr>
        <w:widowControl w:val="0"/>
        <w:jc w:val="left"/>
      </w:pPr>
    </w:p>
    <w:p w:rsidR="00A657E7" w:rsidRDefault="00A657E7" w:rsidP="00A657E7">
      <w:pPr>
        <w:widowControl w:val="0"/>
        <w:jc w:val="left"/>
      </w:pPr>
      <w:r>
        <w:t>Introduced in the House on March 14, 2012</w:t>
      </w:r>
    </w:p>
    <w:p w:rsidR="00A657E7" w:rsidRDefault="00A657E7" w:rsidP="00A657E7">
      <w:pPr>
        <w:widowControl w:val="0"/>
        <w:jc w:val="left"/>
      </w:pPr>
      <w:r>
        <w:t>Adopted by the House on March 14, 2012</w:t>
      </w:r>
    </w:p>
    <w:p w:rsidR="00A657E7" w:rsidRDefault="00A657E7" w:rsidP="00A657E7">
      <w:pPr>
        <w:widowControl w:val="0"/>
        <w:jc w:val="left"/>
      </w:pPr>
    </w:p>
    <w:p w:rsidR="00A657E7" w:rsidRDefault="00A657E7" w:rsidP="00A657E7">
      <w:pPr>
        <w:widowControl w:val="0"/>
        <w:jc w:val="left"/>
      </w:pPr>
      <w:r>
        <w:t xml:space="preserve">Summary: </w:t>
      </w:r>
      <w:r w:rsidR="009474B4">
        <w:t>DeWayne Allen</w:t>
      </w:r>
    </w:p>
    <w:p w:rsidR="00A657E7" w:rsidRDefault="00A657E7" w:rsidP="00A657E7">
      <w:pPr>
        <w:widowControl w:val="0"/>
        <w:jc w:val="left"/>
      </w:pPr>
    </w:p>
    <w:p w:rsidR="00A657E7" w:rsidRDefault="00A657E7" w:rsidP="00A657E7">
      <w:pPr>
        <w:widowControl w:val="0"/>
        <w:jc w:val="left"/>
      </w:pPr>
    </w:p>
    <w:p w:rsidR="00A657E7" w:rsidRDefault="00A657E7" w:rsidP="00A657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7E7">
        <w:rPr>
          <w:b/>
        </w:rPr>
        <w:t>HISTORY OF LEGISLATIVE ACTIONS</w:t>
      </w:r>
    </w:p>
    <w:p w:rsidR="00A657E7" w:rsidRDefault="00A657E7" w:rsidP="00A657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57E7" w:rsidRPr="00A657E7" w:rsidRDefault="00A657E7" w:rsidP="00A657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7E7">
        <w:rPr>
          <w:u w:val="single"/>
        </w:rPr>
        <w:tab/>
        <w:t>Date</w:t>
      </w:r>
      <w:r w:rsidRPr="00A657E7">
        <w:rPr>
          <w:u w:val="single"/>
        </w:rPr>
        <w:tab/>
        <w:t>Body</w:t>
      </w:r>
      <w:r w:rsidRPr="00A657E7">
        <w:rPr>
          <w:u w:val="single"/>
        </w:rPr>
        <w:tab/>
        <w:t>Action Description with journal page number</w:t>
      </w:r>
      <w:r w:rsidRPr="00A657E7">
        <w:rPr>
          <w:u w:val="single"/>
        </w:rPr>
        <w:tab/>
      </w:r>
    </w:p>
    <w:p w:rsidR="00F95488" w:rsidRDefault="00F95488" w:rsidP="00F95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House</w:t>
      </w:r>
      <w:r>
        <w:tab/>
      </w:r>
      <w:r w:rsidRPr="001A54D4">
        <w:t>Introduced and adopted (</w:t>
      </w:r>
      <w:hyperlink r:id="rId7" w:history="1">
        <w:r w:rsidRPr="001A54D4">
          <w:rPr>
            <w:rStyle w:val="Hyperlink"/>
          </w:rPr>
          <w:t>House Journal</w:t>
        </w:r>
        <w:r w:rsidRPr="001A54D4">
          <w:rPr>
            <w:rStyle w:val="Hyperlink"/>
          </w:rPr>
          <w:noBreakHyphen/>
          <w:t>page 1</w:t>
        </w:r>
      </w:hyperlink>
      <w:r w:rsidRPr="001A54D4">
        <w:t>)</w:t>
      </w:r>
    </w:p>
    <w:p w:rsidR="00F95488" w:rsidRDefault="00F95488" w:rsidP="00F95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7E7" w:rsidRPr="00A657E7" w:rsidRDefault="00A657E7" w:rsidP="00A6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7E7" w:rsidRDefault="00A657E7" w:rsidP="00A657E7">
      <w:r w:rsidRPr="00A657E7">
        <w:rPr>
          <w:b/>
        </w:rPr>
        <w:t>VERSIONS OF THIS BILL</w:t>
      </w:r>
    </w:p>
    <w:p w:rsidR="00A657E7" w:rsidRDefault="00A657E7" w:rsidP="00A657E7"/>
    <w:p w:rsidR="00A657E7" w:rsidRDefault="00FA08DD" w:rsidP="00A657E7">
      <w:hyperlink r:id="rId8" w:history="1">
        <w:r w:rsidR="00A657E7">
          <w:rPr>
            <w:rStyle w:val="Hyperlink"/>
          </w:rPr>
          <w:t>3/14/2012</w:t>
        </w:r>
      </w:hyperlink>
    </w:p>
    <w:p w:rsidR="00A657E7" w:rsidRDefault="00A657E7" w:rsidP="00A657E7"/>
    <w:p w:rsidR="00A657E7" w:rsidRDefault="00A657E7" w:rsidP="00A657E7">
      <w:pPr>
        <w:sectPr w:rsidR="00A657E7" w:rsidSect="00A657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2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6F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0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176E0">
        <w:t xml:space="preserve">RECOGNIZE AND HONOR </w:t>
      </w:r>
      <w:r w:rsidR="00A529E1">
        <w:t xml:space="preserve">GOSPEL MUSICIAN </w:t>
      </w:r>
      <w:r w:rsidR="00A176E0">
        <w:t>DEWAYNE “BUDDY” ALLEN</w:t>
      </w:r>
      <w:r w:rsidR="00C973F6">
        <w:t xml:space="preserve"> OF UNION COUNTY</w:t>
      </w:r>
      <w:r w:rsidR="00A529E1">
        <w:t xml:space="preserve"> FOR HIS FIFTY YEARS OF FAITHFUL </w:t>
      </w:r>
      <w:r w:rsidR="00957111">
        <w:t xml:space="preserve">MUSICAL </w:t>
      </w:r>
      <w:r w:rsidR="00A529E1">
        <w:t>SERVICE TO HIS GOD</w:t>
      </w:r>
      <w:r w:rsidR="00E76260">
        <w:t xml:space="preserve">, HIS </w:t>
      </w:r>
      <w:r w:rsidR="006E6532">
        <w:t>COMMUNITY</w:t>
      </w:r>
      <w:r w:rsidR="00E76260">
        <w:t>, AND BEYOND.</w:t>
      </w:r>
    </w:p>
    <w:p w:rsidR="008A6FA2" w:rsidRDefault="008A6F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3403" w:rsidRDefault="00BC0D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the preaching of the Word of God in the churches of this great State is a rich source of succor to the souls of men, there are times when taking </w:t>
      </w:r>
      <w:r w:rsidR="003F4F17">
        <w:t xml:space="preserve">a portion of </w:t>
      </w:r>
      <w:r>
        <w:t xml:space="preserve">that Word and placing it in a musical setting </w:t>
      </w:r>
      <w:r w:rsidR="00670CAF">
        <w:t>imparts</w:t>
      </w:r>
      <w:r>
        <w:t xml:space="preserve"> even greater blessing; and</w:t>
      </w:r>
    </w:p>
    <w:p w:rsidR="00BC0D76" w:rsidRDefault="00BC0D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D76" w:rsidRDefault="00BC0D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1045">
        <w:t xml:space="preserve">Lockhart native </w:t>
      </w:r>
      <w:r w:rsidR="003F4F17">
        <w:t xml:space="preserve">Dewayne “Buddy” Allen has spent fifty years of his life </w:t>
      </w:r>
      <w:r w:rsidR="003D20C9">
        <w:t xml:space="preserve">bestowing </w:t>
      </w:r>
      <w:r w:rsidR="00032867">
        <w:t xml:space="preserve">such </w:t>
      </w:r>
      <w:r w:rsidR="003D20C9">
        <w:t xml:space="preserve">musical blessing </w:t>
      </w:r>
      <w:r w:rsidR="00C9790D">
        <w:t>on</w:t>
      </w:r>
      <w:r w:rsidR="003D20C9">
        <w:t xml:space="preserve"> the people of South Carolina, North Carolina, and Georgia</w:t>
      </w:r>
      <w:r w:rsidR="00A63A52">
        <w:t>, a ministry for which he is worthy of praise</w:t>
      </w:r>
      <w:r w:rsidR="00032867">
        <w:t>; and</w:t>
      </w:r>
    </w:p>
    <w:p w:rsidR="00032867" w:rsidRDefault="0003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867" w:rsidRDefault="0003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4B67">
        <w:t xml:space="preserve">born on March 14, 1935, to Fred and Annie Allen, </w:t>
      </w:r>
      <w:r w:rsidR="00B632F2">
        <w:t xml:space="preserve">young </w:t>
      </w:r>
      <w:r w:rsidR="00904B67">
        <w:t xml:space="preserve">Dewayne Allen, or “Buddy,” as he was known to friends and family, graduated from the Lockhart schools in 1953. </w:t>
      </w:r>
      <w:r w:rsidR="00B632F2">
        <w:t>He married Murrell Dabbs, his high school sweetheart</w:t>
      </w:r>
      <w:r w:rsidR="00F877F2">
        <w:t>,</w:t>
      </w:r>
      <w:r w:rsidR="00B632F2">
        <w:t xml:space="preserve"> and began a family of three children, as well as a career that would take him from work at Lockhart Mill to military service in Germany to eventual retirement in 1998 from Chester Telephone Company after twenty</w:t>
      </w:r>
      <w:r w:rsidR="00B06C1C">
        <w:noBreakHyphen/>
      </w:r>
      <w:r w:rsidR="00B632F2">
        <w:t>seven years</w:t>
      </w:r>
      <w:r w:rsidR="00B06C1C" w:rsidRPr="00B06C1C">
        <w:t>’</w:t>
      </w:r>
      <w:r w:rsidR="00B632F2">
        <w:t xml:space="preserve"> service; and</w:t>
      </w:r>
    </w:p>
    <w:p w:rsidR="00B632F2" w:rsidRDefault="00B63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403" w:rsidRDefault="00B63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58C8">
        <w:t>during th</w:t>
      </w:r>
      <w:r w:rsidR="00B52D4F">
        <w:t>ese years</w:t>
      </w:r>
      <w:r w:rsidR="00D358C8">
        <w:t xml:space="preserve">, his musical gifts were not dormant. He began singing in the choir at Lockhart Baptist Church, where he joined with Charles Crocker, R.M. </w:t>
      </w:r>
      <w:r w:rsidR="00D358C8">
        <w:lastRenderedPageBreak/>
        <w:t>Crocker, and Ed Gibson to form the original Riverside Quartet.</w:t>
      </w:r>
      <w:r w:rsidR="00826D7E">
        <w:t xml:space="preserve"> They began singing and sharing their faith at local functions, family gatherings, and other events.</w:t>
      </w:r>
      <w:r w:rsidR="00A17F6A">
        <w:t xml:space="preserve"> The </w:t>
      </w:r>
      <w:r w:rsidR="00151630">
        <w:t xml:space="preserve">group </w:t>
      </w:r>
      <w:r w:rsidR="00A17F6A">
        <w:t xml:space="preserve">flourished and recorded its first album, </w:t>
      </w:r>
      <w:r w:rsidR="00A17F6A" w:rsidRPr="00A17F6A">
        <w:rPr>
          <w:i/>
        </w:rPr>
        <w:t>More About Jesus</w:t>
      </w:r>
      <w:r w:rsidR="00A17F6A">
        <w:t>, in 1967</w:t>
      </w:r>
      <w:r w:rsidR="00801087">
        <w:t xml:space="preserve">, and </w:t>
      </w:r>
      <w:r w:rsidR="00320D1A">
        <w:t xml:space="preserve">the </w:t>
      </w:r>
      <w:r w:rsidR="00A9764A">
        <w:t>Riverside Quartet</w:t>
      </w:r>
      <w:r w:rsidR="00B06C1C" w:rsidRPr="00B06C1C">
        <w:t>’</w:t>
      </w:r>
      <w:r w:rsidR="00A9764A">
        <w:t xml:space="preserve">s </w:t>
      </w:r>
      <w:r w:rsidR="00801087">
        <w:t>popularity spread throughout the Carolinas, leading to engagements almost every weekend</w:t>
      </w:r>
      <w:r w:rsidR="00A17F6A">
        <w:t>; and</w:t>
      </w:r>
    </w:p>
    <w:p w:rsidR="00A17F6A" w:rsidRDefault="00A17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F6A" w:rsidRDefault="00A17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4214">
        <w:t xml:space="preserve">in time, </w:t>
      </w:r>
      <w:r w:rsidR="00692F2B">
        <w:t xml:space="preserve">a number of </w:t>
      </w:r>
      <w:r w:rsidR="00FF2026">
        <w:t>other recordings followed the group</w:t>
      </w:r>
      <w:r w:rsidR="00B06C1C" w:rsidRPr="00B06C1C">
        <w:t>’</w:t>
      </w:r>
      <w:r w:rsidR="00FF2026">
        <w:t>s first release</w:t>
      </w:r>
      <w:r w:rsidR="00BC4214">
        <w:t>. Wh</w:t>
      </w:r>
      <w:r w:rsidR="00DD1E87">
        <w:t>en one member of the quartet relocated</w:t>
      </w:r>
      <w:r w:rsidR="00253380">
        <w:t xml:space="preserve">, </w:t>
      </w:r>
      <w:r w:rsidR="00DD1E87">
        <w:t xml:space="preserve">the </w:t>
      </w:r>
      <w:r w:rsidR="00186CD5">
        <w:t>Riverside Quartet</w:t>
      </w:r>
      <w:r w:rsidR="00DD1E87">
        <w:t xml:space="preserve"> became a trio and changed its name to the Riverside Boys</w:t>
      </w:r>
      <w:r w:rsidR="00920D50">
        <w:t>; a</w:t>
      </w:r>
      <w:r w:rsidR="00DD1E87">
        <w:t>nd</w:t>
      </w:r>
    </w:p>
    <w:p w:rsidR="00D358C8" w:rsidRDefault="00D35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8C8" w:rsidRDefault="004659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1984, Buddy Allen left the Riverside Boys to form a Gospel trio composed of himself and two of his children, a </w:t>
      </w:r>
      <w:r w:rsidR="00054BDE">
        <w:t xml:space="preserve">successful </w:t>
      </w:r>
      <w:r>
        <w:t>venture that lasted until one of the children relocated to Nashville to pursue a musical career</w:t>
      </w:r>
      <w:r w:rsidR="00054BDE">
        <w:t xml:space="preserve">. Staying </w:t>
      </w:r>
      <w:r w:rsidR="007D18E6">
        <w:t xml:space="preserve">musically </w:t>
      </w:r>
      <w:r w:rsidR="00054BDE">
        <w:t>idle only a short time</w:t>
      </w:r>
      <w:r w:rsidR="007D18E6">
        <w:t xml:space="preserve">, </w:t>
      </w:r>
      <w:r w:rsidR="00054BDE">
        <w:t xml:space="preserve">Buddy rejoined the Riverside Boys, continuing to sing and share his faith as a part of this venerable group until forced </w:t>
      </w:r>
      <w:r w:rsidR="008B26A3">
        <w:t>to</w:t>
      </w:r>
      <w:r w:rsidR="00054BDE">
        <w:t xml:space="preserve"> retire in 2011</w:t>
      </w:r>
      <w:r w:rsidR="008B26A3">
        <w:t xml:space="preserve"> for health reasons</w:t>
      </w:r>
      <w:r>
        <w:t>; and</w:t>
      </w:r>
    </w:p>
    <w:p w:rsidR="0046594D" w:rsidRDefault="004659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FA2" w:rsidRDefault="004659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031A">
        <w:t xml:space="preserve">grateful for his </w:t>
      </w:r>
      <w:r w:rsidR="003E6078">
        <w:t>dedicated</w:t>
      </w:r>
      <w:r w:rsidR="007E1E30">
        <w:t xml:space="preserve">, joyful </w:t>
      </w:r>
      <w:r w:rsidR="0000031A">
        <w:t xml:space="preserve">service </w:t>
      </w:r>
      <w:r w:rsidR="007E1E30">
        <w:t xml:space="preserve">as a musical ambassador </w:t>
      </w:r>
      <w:r w:rsidR="007257F8">
        <w:t xml:space="preserve">for </w:t>
      </w:r>
      <w:r w:rsidR="008540C7">
        <w:t>South Carolina</w:t>
      </w:r>
      <w:r w:rsidR="00B06C1C" w:rsidRPr="00B06C1C">
        <w:t>’</w:t>
      </w:r>
      <w:r w:rsidR="008540C7">
        <w:t xml:space="preserve">s </w:t>
      </w:r>
      <w:r w:rsidR="0000031A">
        <w:t>community of faith, the House of R</w:t>
      </w:r>
      <w:r w:rsidR="008540C7">
        <w:t xml:space="preserve">epresentatives takes great pleasure in </w:t>
      </w:r>
      <w:r w:rsidR="007E1E30">
        <w:t>congratulating</w:t>
      </w:r>
      <w:r w:rsidR="008540C7">
        <w:t xml:space="preserve"> Dewayne “Buddy” Allen </w:t>
      </w:r>
      <w:r w:rsidR="007E1E30">
        <w:t>on fifty years of musical ministry</w:t>
      </w:r>
      <w:r w:rsidR="008D0EC5">
        <w:t xml:space="preserve"> and in thanking him </w:t>
      </w:r>
      <w:r w:rsidR="007E1E30">
        <w:t xml:space="preserve">for the many hours of spiritual nourishment he has rendered to the citizens of </w:t>
      </w:r>
      <w:r w:rsidR="00713F95">
        <w:t>South Carolina and its neighbor</w:t>
      </w:r>
      <w:r w:rsidR="006731D3">
        <w:t>ing states</w:t>
      </w:r>
      <w:r w:rsidR="007E1E30">
        <w:t xml:space="preserve">. </w:t>
      </w:r>
      <w:r w:rsidR="008A6FA2">
        <w:t>Now, therefore,</w:t>
      </w:r>
    </w:p>
    <w:p w:rsidR="008A6FA2" w:rsidRDefault="008A6F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FA2" w:rsidRDefault="008A6F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6FA2" w:rsidRDefault="008A6F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24" w:rsidRDefault="008A6FA2" w:rsidP="00713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E1E30">
        <w:t xml:space="preserve"> </w:t>
      </w:r>
      <w:r w:rsidR="00DA6E59" w:rsidRPr="00DA6E59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DA6E5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13524">
        <w:t xml:space="preserve">recognize and honor Gospel musician Dewayne “Buddy” Allen of Union County for his fifty years of faithful </w:t>
      </w:r>
      <w:r w:rsidR="00957111">
        <w:t xml:space="preserve">musical </w:t>
      </w:r>
      <w:r w:rsidR="00713524">
        <w:t>service to his God, his community, and beyond.</w:t>
      </w:r>
    </w:p>
    <w:p w:rsidR="008A6FA2" w:rsidRDefault="008A6F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6F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632F5">
        <w:t>provided</w:t>
      </w:r>
      <w:r>
        <w:t xml:space="preserve"> to</w:t>
      </w:r>
      <w:r w:rsidR="00C632F5">
        <w:t xml:space="preserve"> Dewayne “Buddy” Allen.</w:t>
      </w:r>
    </w:p>
    <w:p w:rsidR="00E62338" w:rsidRDefault="00B06C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338" w:rsidRDefault="00E62338" w:rsidP="00A657E7">
      <w:pPr>
        <w:suppressAutoHyphens/>
      </w:pPr>
    </w:p>
    <w:sectPr w:rsidR="00E62338" w:rsidSect="00A657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B67" w:rsidRDefault="00904B67" w:rsidP="009F0C77">
      <w:r>
        <w:separator/>
      </w:r>
    </w:p>
  </w:endnote>
  <w:endnote w:type="continuationSeparator" w:id="0">
    <w:p w:rsidR="00904B67" w:rsidRDefault="00904B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276D1C-E1E2-4C1E-BE5C-6BB6490F976F}"/>
    <w:embedBold r:id="rId2" w:fontKey="{FD3F5872-9157-4F16-8EC0-E57B39E4F8E3}"/>
    <w:embedItalic r:id="rId3" w:fontKey="{68D14EE5-7CCD-4C05-950E-BA9F95C7DE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9CE398C-3F31-4A50-90A1-E978EACC82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A5CA90B-C4F0-4543-8D7D-2AEF7CC75B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47789D3-A0FA-4B99-8287-E1580C6E35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E7" w:rsidRPr="00E62338" w:rsidRDefault="00A657E7" w:rsidP="00E623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[5000]</w:t>
    </w:r>
    <w:r>
      <w:tab/>
    </w:r>
    <w:r w:rsidR="00FA08DD">
      <w:fldChar w:fldCharType="begin"/>
    </w:r>
    <w:r w:rsidR="00FA08DD">
      <w:instrText xml:space="preserve"> PAGE  \* MERGEFORMAT </w:instrText>
    </w:r>
    <w:r w:rsidR="00FA08DD">
      <w:fldChar w:fldCharType="separate"/>
    </w:r>
    <w:r w:rsidR="00FA08DD">
      <w:rPr>
        <w:noProof/>
      </w:rPr>
      <w:t>1</w:t>
    </w:r>
    <w:r w:rsidR="00FA08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B67" w:rsidRDefault="00904B67" w:rsidP="009F0C77">
      <w:r>
        <w:separator/>
      </w:r>
    </w:p>
  </w:footnote>
  <w:footnote w:type="continuationSeparator" w:id="0">
    <w:p w:rsidR="00904B67" w:rsidRDefault="00904B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3HTC12"/>
    <w:docVar w:name="CoverBillType" w:val="r"/>
    <w:docVar w:name="docpath" w:val="L:\Council\bills\RM\1483HTC12.DOCX"/>
    <w:docVar w:name="dvBillNumber" w:val="50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60DD"/>
    <w:rsid w:val="0000031A"/>
    <w:rsid w:val="00011869"/>
    <w:rsid w:val="00032867"/>
    <w:rsid w:val="00054BDE"/>
    <w:rsid w:val="000560B5"/>
    <w:rsid w:val="000C32EA"/>
    <w:rsid w:val="000E1785"/>
    <w:rsid w:val="000F40FA"/>
    <w:rsid w:val="00107331"/>
    <w:rsid w:val="0010776B"/>
    <w:rsid w:val="00133E66"/>
    <w:rsid w:val="001435A3"/>
    <w:rsid w:val="00151630"/>
    <w:rsid w:val="001656C4"/>
    <w:rsid w:val="00186CD5"/>
    <w:rsid w:val="001C5EBF"/>
    <w:rsid w:val="001C69D6"/>
    <w:rsid w:val="001D08F2"/>
    <w:rsid w:val="001D525B"/>
    <w:rsid w:val="001D7F4F"/>
    <w:rsid w:val="002321B6"/>
    <w:rsid w:val="00250967"/>
    <w:rsid w:val="00253380"/>
    <w:rsid w:val="002543C8"/>
    <w:rsid w:val="00280135"/>
    <w:rsid w:val="00284AAE"/>
    <w:rsid w:val="002E5912"/>
    <w:rsid w:val="00320D1A"/>
    <w:rsid w:val="00325348"/>
    <w:rsid w:val="0032732C"/>
    <w:rsid w:val="00336AD0"/>
    <w:rsid w:val="0037079A"/>
    <w:rsid w:val="00380BC1"/>
    <w:rsid w:val="003D01E8"/>
    <w:rsid w:val="003D20C9"/>
    <w:rsid w:val="003E5288"/>
    <w:rsid w:val="003E6078"/>
    <w:rsid w:val="003F4F17"/>
    <w:rsid w:val="003F6D79"/>
    <w:rsid w:val="00405EF8"/>
    <w:rsid w:val="0041760A"/>
    <w:rsid w:val="00417C01"/>
    <w:rsid w:val="0046594D"/>
    <w:rsid w:val="004809EE"/>
    <w:rsid w:val="004A7075"/>
    <w:rsid w:val="004E2042"/>
    <w:rsid w:val="004E7D54"/>
    <w:rsid w:val="005273C6"/>
    <w:rsid w:val="00530A69"/>
    <w:rsid w:val="00537C18"/>
    <w:rsid w:val="00545593"/>
    <w:rsid w:val="0055207E"/>
    <w:rsid w:val="00571045"/>
    <w:rsid w:val="00577C6C"/>
    <w:rsid w:val="005C2FE2"/>
    <w:rsid w:val="005E1002"/>
    <w:rsid w:val="005E2BC9"/>
    <w:rsid w:val="00605102"/>
    <w:rsid w:val="006215AA"/>
    <w:rsid w:val="00670CAF"/>
    <w:rsid w:val="006731D3"/>
    <w:rsid w:val="006913C9"/>
    <w:rsid w:val="00692F2B"/>
    <w:rsid w:val="0069470D"/>
    <w:rsid w:val="006A60DD"/>
    <w:rsid w:val="006E6532"/>
    <w:rsid w:val="00713524"/>
    <w:rsid w:val="00713F95"/>
    <w:rsid w:val="007257F8"/>
    <w:rsid w:val="00734F00"/>
    <w:rsid w:val="007515B9"/>
    <w:rsid w:val="007A70AE"/>
    <w:rsid w:val="007D18E6"/>
    <w:rsid w:val="007E1E30"/>
    <w:rsid w:val="00801087"/>
    <w:rsid w:val="00806DBE"/>
    <w:rsid w:val="00826D7E"/>
    <w:rsid w:val="008362E8"/>
    <w:rsid w:val="008540C7"/>
    <w:rsid w:val="00893546"/>
    <w:rsid w:val="008A1768"/>
    <w:rsid w:val="008A6FA2"/>
    <w:rsid w:val="008B26A3"/>
    <w:rsid w:val="008D0EC5"/>
    <w:rsid w:val="008F4429"/>
    <w:rsid w:val="00901EB8"/>
    <w:rsid w:val="00904B67"/>
    <w:rsid w:val="00920D50"/>
    <w:rsid w:val="00921807"/>
    <w:rsid w:val="0094021A"/>
    <w:rsid w:val="009474B4"/>
    <w:rsid w:val="00957111"/>
    <w:rsid w:val="009C6A0B"/>
    <w:rsid w:val="009F0C77"/>
    <w:rsid w:val="009F301C"/>
    <w:rsid w:val="009F4DD1"/>
    <w:rsid w:val="00A176E0"/>
    <w:rsid w:val="00A17F6A"/>
    <w:rsid w:val="00A25592"/>
    <w:rsid w:val="00A41684"/>
    <w:rsid w:val="00A43A06"/>
    <w:rsid w:val="00A529E1"/>
    <w:rsid w:val="00A52C6A"/>
    <w:rsid w:val="00A63A52"/>
    <w:rsid w:val="00A64E80"/>
    <w:rsid w:val="00A657E7"/>
    <w:rsid w:val="00A72BCD"/>
    <w:rsid w:val="00A741D9"/>
    <w:rsid w:val="00A833AB"/>
    <w:rsid w:val="00A9741D"/>
    <w:rsid w:val="00A9764A"/>
    <w:rsid w:val="00AA70A0"/>
    <w:rsid w:val="00AB4EBD"/>
    <w:rsid w:val="00AD4B17"/>
    <w:rsid w:val="00B06C1C"/>
    <w:rsid w:val="00B412D4"/>
    <w:rsid w:val="00B52D4F"/>
    <w:rsid w:val="00B632F2"/>
    <w:rsid w:val="00B9090F"/>
    <w:rsid w:val="00BC0D76"/>
    <w:rsid w:val="00BC4214"/>
    <w:rsid w:val="00BE3C22"/>
    <w:rsid w:val="00C0345E"/>
    <w:rsid w:val="00C15277"/>
    <w:rsid w:val="00C3483A"/>
    <w:rsid w:val="00C43403"/>
    <w:rsid w:val="00C632F5"/>
    <w:rsid w:val="00C74E9D"/>
    <w:rsid w:val="00C82FD3"/>
    <w:rsid w:val="00C92819"/>
    <w:rsid w:val="00C973F6"/>
    <w:rsid w:val="00C9790D"/>
    <w:rsid w:val="00CC6B7B"/>
    <w:rsid w:val="00CD2089"/>
    <w:rsid w:val="00D358C8"/>
    <w:rsid w:val="00D73A67"/>
    <w:rsid w:val="00D870B9"/>
    <w:rsid w:val="00D95581"/>
    <w:rsid w:val="00D970A9"/>
    <w:rsid w:val="00DA6E59"/>
    <w:rsid w:val="00DD1E87"/>
    <w:rsid w:val="00DF3845"/>
    <w:rsid w:val="00E1673F"/>
    <w:rsid w:val="00E41911"/>
    <w:rsid w:val="00E62338"/>
    <w:rsid w:val="00E76260"/>
    <w:rsid w:val="00E92EEF"/>
    <w:rsid w:val="00EA0E16"/>
    <w:rsid w:val="00EE77AC"/>
    <w:rsid w:val="00F24442"/>
    <w:rsid w:val="00F50AE3"/>
    <w:rsid w:val="00F674FD"/>
    <w:rsid w:val="00F67CF1"/>
    <w:rsid w:val="00F840F0"/>
    <w:rsid w:val="00F877F2"/>
    <w:rsid w:val="00F95488"/>
    <w:rsid w:val="00FA08DD"/>
    <w:rsid w:val="00FB0D0D"/>
    <w:rsid w:val="00FB43B4"/>
    <w:rsid w:val="00FC1688"/>
    <w:rsid w:val="00FE5205"/>
    <w:rsid w:val="00FF2026"/>
    <w:rsid w:val="00FF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7B28BF-62E0-46A0-A47E-4564A6E10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9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9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57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00_201203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70826-9D4C-4981-B9F4-CA5385519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576</Words>
  <Characters>2979</Characters>
  <Application>Microsoft Office Word</Application>
  <DocSecurity>4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5000: DeWayne Allen - South Carolina Legislature Online</dc:title>
  <dc:subject/>
  <dc:creator>rosannemcdowell</dc:creator>
  <cp:keywords/>
  <dc:description/>
  <cp:lastModifiedBy>N Cumfer</cp:lastModifiedBy>
  <cp:revision>2</cp:revision>
  <cp:lastPrinted>2012-03-12T19:38:00Z</cp:lastPrinted>
  <dcterms:created xsi:type="dcterms:W3CDTF">2014-11-24T14:53:00Z</dcterms:created>
  <dcterms:modified xsi:type="dcterms:W3CDTF">2014-11-24T14:53:00Z</dcterms:modified>
</cp:coreProperties>
</file>