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1705" w:rsidRDefault="00D21705" w:rsidP="00D21705">
      <w:pPr>
        <w:widowControl w:val="0"/>
        <w:jc w:val="center"/>
      </w:pPr>
      <w:bookmarkStart w:id="0" w:name="_GoBack"/>
      <w:bookmarkEnd w:id="0"/>
      <w:r w:rsidRPr="00D21705">
        <w:rPr>
          <w:b/>
        </w:rPr>
        <w:t>South Carolina General Assembly</w:t>
      </w:r>
    </w:p>
    <w:p w:rsidR="00D21705" w:rsidRDefault="00D21705" w:rsidP="00D21705">
      <w:pPr>
        <w:widowControl w:val="0"/>
        <w:jc w:val="center"/>
      </w:pPr>
      <w:r>
        <w:t>119th Session, 2011-2012</w:t>
      </w:r>
    </w:p>
    <w:p w:rsidR="00D21705" w:rsidRDefault="00D21705" w:rsidP="00D21705">
      <w:pPr>
        <w:widowControl w:val="0"/>
        <w:jc w:val="left"/>
      </w:pPr>
    </w:p>
    <w:p w:rsidR="00D21705" w:rsidRDefault="00D21705" w:rsidP="00D21705">
      <w:pPr>
        <w:widowControl w:val="0"/>
        <w:jc w:val="left"/>
        <w:rPr>
          <w:b/>
        </w:rPr>
      </w:pPr>
      <w:r w:rsidRPr="00D21705">
        <w:rPr>
          <w:b/>
        </w:rPr>
        <w:t>H. 5001</w:t>
      </w:r>
    </w:p>
    <w:p w:rsidR="00D21705" w:rsidRDefault="00D21705" w:rsidP="00D21705">
      <w:pPr>
        <w:widowControl w:val="0"/>
        <w:jc w:val="left"/>
        <w:rPr>
          <w:b/>
        </w:rPr>
      </w:pPr>
    </w:p>
    <w:p w:rsidR="00D21705" w:rsidRDefault="00D21705" w:rsidP="00D21705">
      <w:pPr>
        <w:widowControl w:val="0"/>
        <w:jc w:val="left"/>
      </w:pPr>
      <w:r w:rsidRPr="00D21705">
        <w:rPr>
          <w:b/>
        </w:rPr>
        <w:t>STATUS INFORMATION</w:t>
      </w:r>
    </w:p>
    <w:p w:rsidR="00D21705" w:rsidRDefault="00D21705" w:rsidP="00D21705">
      <w:pPr>
        <w:widowControl w:val="0"/>
        <w:jc w:val="left"/>
      </w:pPr>
    </w:p>
    <w:p w:rsidR="00D21705" w:rsidRDefault="00D21705" w:rsidP="00D21705">
      <w:pPr>
        <w:widowControl w:val="0"/>
        <w:jc w:val="left"/>
      </w:pPr>
      <w:r>
        <w:t>House Resolution</w:t>
      </w:r>
    </w:p>
    <w:p w:rsidR="00D21705" w:rsidRDefault="00D21705" w:rsidP="00D21705">
      <w:pPr>
        <w:widowControl w:val="0"/>
        <w:jc w:val="left"/>
      </w:pPr>
      <w:r>
        <w:t>Sponsors: Rep. G.A. Brown</w:t>
      </w:r>
    </w:p>
    <w:p w:rsidR="00D21705" w:rsidRDefault="00D21705" w:rsidP="00D21705">
      <w:pPr>
        <w:widowControl w:val="0"/>
        <w:jc w:val="left"/>
      </w:pPr>
      <w:r>
        <w:t>Document Path: l:\council\bills\gm\24980htc12.docx</w:t>
      </w:r>
    </w:p>
    <w:p w:rsidR="00D21705" w:rsidRDefault="00D21705" w:rsidP="00D21705">
      <w:pPr>
        <w:widowControl w:val="0"/>
        <w:jc w:val="left"/>
      </w:pPr>
    </w:p>
    <w:p w:rsidR="00D21705" w:rsidRDefault="00D21705" w:rsidP="00D21705">
      <w:pPr>
        <w:widowControl w:val="0"/>
        <w:jc w:val="left"/>
      </w:pPr>
      <w:r>
        <w:t>Introduced in the House on March 14, 2012</w:t>
      </w:r>
    </w:p>
    <w:p w:rsidR="00D21705" w:rsidRDefault="00D21705" w:rsidP="00D21705">
      <w:pPr>
        <w:widowControl w:val="0"/>
        <w:jc w:val="left"/>
      </w:pPr>
      <w:r>
        <w:t>Adopted by the House on March 14, 2012</w:t>
      </w:r>
    </w:p>
    <w:p w:rsidR="00D21705" w:rsidRDefault="00D21705" w:rsidP="00D21705">
      <w:pPr>
        <w:widowControl w:val="0"/>
        <w:jc w:val="left"/>
      </w:pPr>
    </w:p>
    <w:p w:rsidR="00D21705" w:rsidRDefault="00D21705" w:rsidP="00D21705">
      <w:pPr>
        <w:widowControl w:val="0"/>
        <w:jc w:val="left"/>
      </w:pPr>
      <w:r>
        <w:t xml:space="preserve">Summary: </w:t>
      </w:r>
      <w:r w:rsidR="001A5EC5">
        <w:t>James Holiday</w:t>
      </w:r>
    </w:p>
    <w:p w:rsidR="00D21705" w:rsidRDefault="00D21705" w:rsidP="00D21705">
      <w:pPr>
        <w:widowControl w:val="0"/>
        <w:jc w:val="left"/>
      </w:pPr>
    </w:p>
    <w:p w:rsidR="00D21705" w:rsidRDefault="00D21705" w:rsidP="00D21705">
      <w:pPr>
        <w:widowControl w:val="0"/>
        <w:jc w:val="left"/>
      </w:pPr>
    </w:p>
    <w:p w:rsidR="00D21705" w:rsidRDefault="00D21705" w:rsidP="00D21705">
      <w:pPr>
        <w:widowControl w:val="0"/>
        <w:tabs>
          <w:tab w:val="center" w:pos="590"/>
          <w:tab w:val="center" w:pos="1440"/>
          <w:tab w:val="left" w:pos="1872"/>
          <w:tab w:val="left" w:pos="9187"/>
        </w:tabs>
        <w:jc w:val="left"/>
      </w:pPr>
      <w:r w:rsidRPr="00D21705">
        <w:rPr>
          <w:b/>
        </w:rPr>
        <w:t>HISTORY OF LEGISLATIVE ACTIONS</w:t>
      </w:r>
    </w:p>
    <w:p w:rsidR="00D21705" w:rsidRDefault="00D21705" w:rsidP="00D21705">
      <w:pPr>
        <w:widowControl w:val="0"/>
        <w:tabs>
          <w:tab w:val="center" w:pos="590"/>
          <w:tab w:val="center" w:pos="1440"/>
          <w:tab w:val="left" w:pos="1872"/>
          <w:tab w:val="left" w:pos="9187"/>
        </w:tabs>
        <w:jc w:val="left"/>
      </w:pPr>
    </w:p>
    <w:p w:rsidR="00D21705" w:rsidRPr="00D21705" w:rsidRDefault="00D21705" w:rsidP="00D21705">
      <w:pPr>
        <w:widowControl w:val="0"/>
        <w:tabs>
          <w:tab w:val="center" w:pos="590"/>
          <w:tab w:val="center" w:pos="1440"/>
          <w:tab w:val="left" w:pos="1872"/>
          <w:tab w:val="left" w:pos="9187"/>
        </w:tabs>
        <w:jc w:val="left"/>
      </w:pPr>
      <w:r w:rsidRPr="00D21705">
        <w:rPr>
          <w:u w:val="single"/>
        </w:rPr>
        <w:tab/>
        <w:t>Date</w:t>
      </w:r>
      <w:r w:rsidRPr="00D21705">
        <w:rPr>
          <w:u w:val="single"/>
        </w:rPr>
        <w:tab/>
        <w:t>Body</w:t>
      </w:r>
      <w:r w:rsidRPr="00D21705">
        <w:rPr>
          <w:u w:val="single"/>
        </w:rPr>
        <w:tab/>
        <w:t>Action Description with journal page number</w:t>
      </w:r>
      <w:r w:rsidRPr="00D21705">
        <w:rPr>
          <w:u w:val="single"/>
        </w:rPr>
        <w:tab/>
      </w:r>
    </w:p>
    <w:p w:rsidR="007A5BBD" w:rsidRDefault="007A5BBD" w:rsidP="007A5BBD">
      <w:pPr>
        <w:widowControl w:val="0"/>
        <w:tabs>
          <w:tab w:val="right" w:pos="1008"/>
          <w:tab w:val="left" w:pos="1152"/>
          <w:tab w:val="left" w:pos="1872"/>
          <w:tab w:val="left" w:pos="9187"/>
        </w:tabs>
        <w:ind w:left="2088" w:hanging="2088"/>
        <w:jc w:val="left"/>
      </w:pPr>
      <w:r>
        <w:tab/>
        <w:t>3/14/2012</w:t>
      </w:r>
      <w:r>
        <w:tab/>
        <w:t>House</w:t>
      </w:r>
      <w:r>
        <w:tab/>
      </w:r>
      <w:r w:rsidRPr="00762767">
        <w:t>Introduced and adopted (</w:t>
      </w:r>
      <w:hyperlink r:id="rId7" w:history="1">
        <w:r w:rsidRPr="00762767">
          <w:rPr>
            <w:rStyle w:val="Hyperlink"/>
          </w:rPr>
          <w:t>House Journal</w:t>
        </w:r>
        <w:r w:rsidRPr="00762767">
          <w:rPr>
            <w:rStyle w:val="Hyperlink"/>
          </w:rPr>
          <w:noBreakHyphen/>
          <w:t>page 2</w:t>
        </w:r>
      </w:hyperlink>
      <w:r w:rsidRPr="00762767">
        <w:t>)</w:t>
      </w:r>
    </w:p>
    <w:p w:rsidR="007A5BBD" w:rsidRDefault="007A5BBD" w:rsidP="007A5BBD">
      <w:pPr>
        <w:widowControl w:val="0"/>
        <w:tabs>
          <w:tab w:val="right" w:pos="1008"/>
          <w:tab w:val="left" w:pos="1152"/>
          <w:tab w:val="left" w:pos="1872"/>
          <w:tab w:val="left" w:pos="9187"/>
        </w:tabs>
        <w:ind w:left="2088" w:hanging="2088"/>
        <w:jc w:val="left"/>
      </w:pPr>
    </w:p>
    <w:p w:rsidR="00D21705" w:rsidRPr="00D21705" w:rsidRDefault="00D21705" w:rsidP="00D21705">
      <w:pPr>
        <w:widowControl w:val="0"/>
        <w:tabs>
          <w:tab w:val="right" w:pos="1008"/>
          <w:tab w:val="left" w:pos="1152"/>
          <w:tab w:val="left" w:pos="1872"/>
          <w:tab w:val="left" w:pos="9187"/>
        </w:tabs>
        <w:ind w:left="2088" w:hanging="2088"/>
        <w:jc w:val="left"/>
      </w:pPr>
    </w:p>
    <w:p w:rsidR="00D21705" w:rsidRDefault="00D21705" w:rsidP="00D21705">
      <w:r w:rsidRPr="00D21705">
        <w:rPr>
          <w:b/>
        </w:rPr>
        <w:t>VERSIONS OF THIS BILL</w:t>
      </w:r>
    </w:p>
    <w:p w:rsidR="00D21705" w:rsidRDefault="00D21705" w:rsidP="00D21705"/>
    <w:p w:rsidR="00D21705" w:rsidRDefault="00BF3C3E" w:rsidP="00D21705">
      <w:hyperlink r:id="rId8" w:history="1">
        <w:r w:rsidR="00D21705">
          <w:rPr>
            <w:rStyle w:val="Hyperlink"/>
          </w:rPr>
          <w:t>3/14/2012</w:t>
        </w:r>
      </w:hyperlink>
    </w:p>
    <w:p w:rsidR="00D21705" w:rsidRDefault="00D21705" w:rsidP="00D21705"/>
    <w:p w:rsidR="00D21705" w:rsidRDefault="00D21705" w:rsidP="00D21705">
      <w:pPr>
        <w:sectPr w:rsidR="00D21705" w:rsidSect="00D2170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3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15B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69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SORROW OF THE MEMBERS OF THE SOUTH CAROLINA HOUSE OF REPRESENTATIVES UPON THE PASSING OF JAMES HOLIDAY OF LEE COUNTY</w:t>
      </w:r>
      <w:r>
        <w:rPr>
          <w:color w:val="000000" w:themeColor="text1"/>
          <w:u w:color="000000" w:themeColor="text1"/>
        </w:rPr>
        <w:t xml:space="preserve">, </w:t>
      </w:r>
      <w:r>
        <w:t>AND TO EXTEND THEIR DEEPEST SYMPATHY TO HIS LARGE AND LOVING FAMILY AND HIS MANY FRIENDS.</w:t>
      </w:r>
    </w:p>
    <w:p w:rsidR="00B815B4" w:rsidRDefault="00B81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6994" w:rsidRDefault="00B815B4" w:rsidP="00D13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C6994">
        <w:t>the members of the South Carolina House of Representatives were saddened to learn of the death of James “Jim” Holiday at Springdale Healthcare Center at the age of one hundred on December 27, 2011; and</w:t>
      </w:r>
    </w:p>
    <w:p w:rsidR="008C6994" w:rsidRDefault="008C6994" w:rsidP="00D13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6994" w:rsidRDefault="008C6994" w:rsidP="00D13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in Lee County in the year 1911, he was the son of the late Gene Holiday and Sarah Alston Holiday; and</w:t>
      </w:r>
    </w:p>
    <w:p w:rsidR="008C6994" w:rsidRDefault="008C6994" w:rsidP="00D13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6994" w:rsidRDefault="008C6994" w:rsidP="00D13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he was married to </w:t>
      </w:r>
      <w:r w:rsidR="004B5556">
        <w:t xml:space="preserve">his beloved wife, </w:t>
      </w:r>
      <w:r>
        <w:t>the late Alma Lee Williams Holiday</w:t>
      </w:r>
      <w:r w:rsidR="004B5556">
        <w:t>,</w:t>
      </w:r>
      <w:r>
        <w:t xml:space="preserve"> for fifty</w:t>
      </w:r>
      <w:r w:rsidR="004B5556">
        <w:noBreakHyphen/>
      </w:r>
      <w:r>
        <w:t xml:space="preserve">nine years, and together they reared a </w:t>
      </w:r>
      <w:r w:rsidR="006F0727">
        <w:t>large family</w:t>
      </w:r>
      <w:r>
        <w:t>; and</w:t>
      </w:r>
    </w:p>
    <w:p w:rsidR="000D764B" w:rsidRDefault="000D764B" w:rsidP="00D13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764B" w:rsidRDefault="000D764B" w:rsidP="00D13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of those, three sons and four daughters are left to recall the love of their parents: Tho</w:t>
      </w:r>
      <w:r w:rsidR="008C3741">
        <w:t xml:space="preserve">mas Holiday, James Holiday, </w:t>
      </w:r>
      <w:r>
        <w:t>Al</w:t>
      </w:r>
      <w:r w:rsidR="008C3741">
        <w:t>phonzo Council, Delores Holiday, Celestine Holiday, Vivian Bennett, and Terri Carter</w:t>
      </w:r>
      <w:r w:rsidR="004B5556">
        <w:t>, who blessed their parents with sixteen grandchildren and five great</w:t>
      </w:r>
      <w:r w:rsidR="004B5556">
        <w:noBreakHyphen/>
        <w:t>grandchildren</w:t>
      </w:r>
      <w:r w:rsidR="008C3741">
        <w:t>; and</w:t>
      </w:r>
    </w:p>
    <w:p w:rsidR="008C6994" w:rsidRDefault="008C6994" w:rsidP="00D13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3741" w:rsidRDefault="008C3741" w:rsidP="00D13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he was employed on various farms in Lee County for many years and by Daniel Construction, and his last employment was as a gardener with C. P. </w:t>
      </w:r>
      <w:r w:rsidR="004B5556">
        <w:t>Dubose</w:t>
      </w:r>
      <w:r>
        <w:t>; and</w:t>
      </w:r>
    </w:p>
    <w:p w:rsidR="008C3741" w:rsidRDefault="008C3741" w:rsidP="00D13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3741" w:rsidRDefault="008C3741" w:rsidP="00D13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faithful member of Pine Grove African Methodist Episcopal Church for over ninety years, he used the talents with which God had blessed him to build the kingdom of God, serving as a steward, a member of the senior cho</w:t>
      </w:r>
      <w:r w:rsidR="004B5556">
        <w:t>ir, a class leader, and trustee,</w:t>
      </w:r>
      <w:r>
        <w:t xml:space="preserve"> but most of all as a dedicated witness for God; and</w:t>
      </w:r>
    </w:p>
    <w:p w:rsidR="008C3741" w:rsidRDefault="008C3741" w:rsidP="00D13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3741" w:rsidRDefault="008C3741" w:rsidP="00D13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until his health failed, he was a proud member of Corinthian Lodge #200, Free &amp; Accepted Ancient York Masons; and</w:t>
      </w:r>
    </w:p>
    <w:p w:rsidR="008C3741" w:rsidRDefault="008C3741" w:rsidP="00D13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6994" w:rsidRDefault="008C6994" w:rsidP="00D13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House of Representatives are grateful for the </w:t>
      </w:r>
      <w:r w:rsidR="008C3741">
        <w:t>legacy of James Holiday</w:t>
      </w:r>
      <w:r>
        <w:t xml:space="preserve"> and for the example </w:t>
      </w:r>
      <w:r w:rsidR="008C3741">
        <w:t xml:space="preserve">of </w:t>
      </w:r>
      <w:r w:rsidR="004B5556">
        <w:t>devotion</w:t>
      </w:r>
      <w:r w:rsidR="008C3741">
        <w:t xml:space="preserve"> and kindness he set for all who knew him.  Now, therefore,</w:t>
      </w:r>
    </w:p>
    <w:p w:rsidR="008C6994" w:rsidRDefault="008C6994" w:rsidP="00D13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15B4" w:rsidRDefault="00B81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815B4" w:rsidRDefault="00B81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994" w:rsidRDefault="00B815B4" w:rsidP="008C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C6994">
        <w:t xml:space="preserve"> </w:t>
      </w:r>
      <w:r w:rsidR="008C6994" w:rsidRPr="00C90AA3">
        <w:t xml:space="preserve">the members of the South Carolina House of Representatives, by this resolution, </w:t>
      </w:r>
      <w:r w:rsidR="008C6994">
        <w:t>express their profound sorrow upon the passing of James Holiday of Lee County</w:t>
      </w:r>
      <w:r w:rsidR="008C6994">
        <w:rPr>
          <w:color w:val="000000" w:themeColor="text1"/>
          <w:u w:color="000000" w:themeColor="text1"/>
        </w:rPr>
        <w:t xml:space="preserve">, </w:t>
      </w:r>
      <w:r w:rsidR="008C6994">
        <w:t>and extend their deepest sympathy to his large and loving fa</w:t>
      </w:r>
      <w:r w:rsidR="008C3741">
        <w:t>mily and his many friends.</w:t>
      </w:r>
    </w:p>
    <w:p w:rsidR="008C6994" w:rsidRDefault="008C6994" w:rsidP="008C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1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C6994">
        <w:t>provi</w:t>
      </w:r>
      <w:r>
        <w:t>ded to</w:t>
      </w:r>
      <w:r w:rsidR="008C6994">
        <w:t xml:space="preserve"> the family of James Holiday.</w:t>
      </w:r>
    </w:p>
    <w:p w:rsidR="00D13101" w:rsidRDefault="004B55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3101" w:rsidRDefault="00D13101" w:rsidP="00D21705">
      <w:pPr>
        <w:suppressAutoHyphens/>
      </w:pPr>
    </w:p>
    <w:sectPr w:rsidR="00D13101" w:rsidSect="00D2170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5556" w:rsidRDefault="004B5556" w:rsidP="009F0C77">
      <w:r>
        <w:separator/>
      </w:r>
    </w:p>
  </w:endnote>
  <w:endnote w:type="continuationSeparator" w:id="0">
    <w:p w:rsidR="004B5556" w:rsidRDefault="004B55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104455-B45A-49A6-89F8-FFAAACCA58D3}"/>
    <w:embedBold r:id="rId2" w:fontKey="{2E9665F9-8815-402F-806F-29F6C55BA3CD}"/>
  </w:font>
  <w:font w:name="Calibri">
    <w:panose1 w:val="020F0502020204030204"/>
    <w:charset w:val="00"/>
    <w:family w:val="swiss"/>
    <w:pitch w:val="variable"/>
    <w:sig w:usb0="E10002FF" w:usb1="4000ACFF" w:usb2="00000009" w:usb3="00000000" w:csb0="0000019F" w:csb1="00000000"/>
    <w:embedRegular r:id="rId3" w:fontKey="{6D410F81-4AE8-4D43-AA1B-ED24E9181C21}"/>
  </w:font>
  <w:font w:name="Tahoma">
    <w:panose1 w:val="020B0604030504040204"/>
    <w:charset w:val="00"/>
    <w:family w:val="swiss"/>
    <w:pitch w:val="variable"/>
    <w:sig w:usb0="21002A87" w:usb1="80000000" w:usb2="00000008" w:usb3="00000000" w:csb0="000101FF" w:csb1="00000000"/>
    <w:embedRegular r:id="rId4" w:fontKey="{05EFF2F1-18BB-4767-BEFC-76F6DFBD8155}"/>
  </w:font>
  <w:font w:name="Cambria">
    <w:panose1 w:val="02040503050406030204"/>
    <w:charset w:val="00"/>
    <w:family w:val="roman"/>
    <w:pitch w:val="variable"/>
    <w:sig w:usb0="E00002FF" w:usb1="400004FF" w:usb2="00000000" w:usb3="00000000" w:csb0="0000019F" w:csb1="00000000"/>
    <w:embedRegular r:id="rId5" w:fontKey="{1AD4F7A5-6EAA-497E-A92D-44C8F1DBAE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705" w:rsidRPr="00D13101" w:rsidRDefault="00D21705" w:rsidP="00D13101">
    <w:pPr>
      <w:pStyle w:val="Footer"/>
      <w:tabs>
        <w:tab w:val="clear" w:pos="4680"/>
        <w:tab w:val="clear" w:pos="9360"/>
        <w:tab w:val="center" w:pos="2995"/>
      </w:tabs>
      <w:spacing w:before="120"/>
    </w:pPr>
    <w:r>
      <w:t>[5001]</w:t>
    </w:r>
    <w:r>
      <w:tab/>
    </w:r>
    <w:r w:rsidR="00BF3C3E">
      <w:fldChar w:fldCharType="begin"/>
    </w:r>
    <w:r w:rsidR="00BF3C3E">
      <w:instrText xml:space="preserve"> PAGE  \* MERGEFORMAT </w:instrText>
    </w:r>
    <w:r w:rsidR="00BF3C3E">
      <w:fldChar w:fldCharType="separate"/>
    </w:r>
    <w:r w:rsidR="00BF3C3E">
      <w:rPr>
        <w:noProof/>
      </w:rPr>
      <w:t>1</w:t>
    </w:r>
    <w:r w:rsidR="00BF3C3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5556" w:rsidRDefault="004B5556" w:rsidP="009F0C77">
      <w:r>
        <w:separator/>
      </w:r>
    </w:p>
  </w:footnote>
  <w:footnote w:type="continuationSeparator" w:id="0">
    <w:p w:rsidR="004B5556" w:rsidRDefault="004B55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980HTC12"/>
    <w:docVar w:name="CoverBillType" w:val="r"/>
    <w:docVar w:name="docpath" w:val="L:\Council\bills\GM\24980HTC12.DOCX"/>
    <w:docVar w:name="dvBillNumber" w:val="5001"/>
    <w:docVar w:name="dvBillNumberPrefix" w:val="H. "/>
    <w:docVar w:name="dvOriginalBody" w:val="House"/>
    <w:docVar w:name="dvSteno" w:val="GM"/>
    <w:docVar w:name="NameofBody" w:val="h"/>
    <w:docVar w:name="vgroup2" w:val="Council"/>
  </w:docVars>
  <w:rsids>
    <w:rsidRoot w:val="000848BA"/>
    <w:rsid w:val="00011869"/>
    <w:rsid w:val="000848BA"/>
    <w:rsid w:val="000B0BD9"/>
    <w:rsid w:val="000B22C8"/>
    <w:rsid w:val="000D764B"/>
    <w:rsid w:val="000E1785"/>
    <w:rsid w:val="000F40FA"/>
    <w:rsid w:val="0010776B"/>
    <w:rsid w:val="00133E66"/>
    <w:rsid w:val="001435A3"/>
    <w:rsid w:val="001A5EC5"/>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B5556"/>
    <w:rsid w:val="004E7D54"/>
    <w:rsid w:val="005273C6"/>
    <w:rsid w:val="00530A69"/>
    <w:rsid w:val="00545593"/>
    <w:rsid w:val="00577C6C"/>
    <w:rsid w:val="005C2FE2"/>
    <w:rsid w:val="005D03E2"/>
    <w:rsid w:val="005E2BC9"/>
    <w:rsid w:val="00605102"/>
    <w:rsid w:val="006215AA"/>
    <w:rsid w:val="006913C9"/>
    <w:rsid w:val="0069470D"/>
    <w:rsid w:val="006B44F4"/>
    <w:rsid w:val="006D06C6"/>
    <w:rsid w:val="006F0727"/>
    <w:rsid w:val="00734F00"/>
    <w:rsid w:val="007A572B"/>
    <w:rsid w:val="007A5BBD"/>
    <w:rsid w:val="007A70AE"/>
    <w:rsid w:val="008362E8"/>
    <w:rsid w:val="0085457A"/>
    <w:rsid w:val="008A1768"/>
    <w:rsid w:val="008C3741"/>
    <w:rsid w:val="008C6994"/>
    <w:rsid w:val="008F4429"/>
    <w:rsid w:val="0094021A"/>
    <w:rsid w:val="009C6A0B"/>
    <w:rsid w:val="009F0C77"/>
    <w:rsid w:val="009F4DD1"/>
    <w:rsid w:val="00A41684"/>
    <w:rsid w:val="00A64E80"/>
    <w:rsid w:val="00A71759"/>
    <w:rsid w:val="00A72BCD"/>
    <w:rsid w:val="00A741D9"/>
    <w:rsid w:val="00A833AB"/>
    <w:rsid w:val="00A9741D"/>
    <w:rsid w:val="00AD4B17"/>
    <w:rsid w:val="00B412D4"/>
    <w:rsid w:val="00B61830"/>
    <w:rsid w:val="00B815B4"/>
    <w:rsid w:val="00BE3C22"/>
    <w:rsid w:val="00BF3C3E"/>
    <w:rsid w:val="00C0345E"/>
    <w:rsid w:val="00C3483A"/>
    <w:rsid w:val="00C6104E"/>
    <w:rsid w:val="00C74E9D"/>
    <w:rsid w:val="00C82FD3"/>
    <w:rsid w:val="00C92819"/>
    <w:rsid w:val="00CB397D"/>
    <w:rsid w:val="00CC6B7B"/>
    <w:rsid w:val="00CD2089"/>
    <w:rsid w:val="00CF62DA"/>
    <w:rsid w:val="00D13101"/>
    <w:rsid w:val="00D21705"/>
    <w:rsid w:val="00D27F9B"/>
    <w:rsid w:val="00D73A67"/>
    <w:rsid w:val="00D94D90"/>
    <w:rsid w:val="00D970A9"/>
    <w:rsid w:val="00DF3845"/>
    <w:rsid w:val="00E41911"/>
    <w:rsid w:val="00E92EEF"/>
    <w:rsid w:val="00EA0E68"/>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65C0AAA-6623-4C6F-81B6-EBC4EB65F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5556"/>
    <w:rPr>
      <w:rFonts w:ascii="Tahoma" w:hAnsi="Tahoma" w:cs="Tahoma"/>
      <w:sz w:val="16"/>
      <w:szCs w:val="16"/>
    </w:rPr>
  </w:style>
  <w:style w:type="character" w:customStyle="1" w:styleId="BalloonTextChar">
    <w:name w:val="Balloon Text Char"/>
    <w:basedOn w:val="DefaultParagraphFont"/>
    <w:link w:val="BalloonText"/>
    <w:uiPriority w:val="99"/>
    <w:semiHidden/>
    <w:rsid w:val="004B5556"/>
    <w:rPr>
      <w:rFonts w:ascii="Tahoma" w:eastAsia="Times New Roman" w:hAnsi="Tahoma" w:cs="Tahoma"/>
      <w:sz w:val="16"/>
      <w:szCs w:val="16"/>
    </w:rPr>
  </w:style>
  <w:style w:type="character" w:styleId="Hyperlink">
    <w:name w:val="Hyperlink"/>
    <w:basedOn w:val="DefaultParagraphFont"/>
    <w:uiPriority w:val="99"/>
    <w:unhideWhenUsed/>
    <w:rsid w:val="00D217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001_20120314.docx" TargetMode="External"/><Relationship Id="rId3" Type="http://schemas.openxmlformats.org/officeDocument/2006/relationships/settings" Target="settings.xml"/><Relationship Id="rId7" Type="http://schemas.openxmlformats.org/officeDocument/2006/relationships/hyperlink" Target="file:///h:\hj%20archive\2012\03-14-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F4B37-866C-4819-9B8A-3260ACF06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446</Words>
  <Characters>2253</Characters>
  <Application>Microsoft Office Word</Application>
  <DocSecurity>4</DocSecurity>
  <Lines>92</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5001: James Holiday - South Carolina Legislature Online</dc:title>
  <dc:subject/>
  <dc:creator>gailmoore</dc:creator>
  <cp:keywords/>
  <dc:description/>
  <cp:lastModifiedBy>N Cumfer</cp:lastModifiedBy>
  <cp:revision>2</cp:revision>
  <cp:lastPrinted>2012-03-12T13:25:00Z</cp:lastPrinted>
  <dcterms:created xsi:type="dcterms:W3CDTF">2014-11-24T14:53:00Z</dcterms:created>
  <dcterms:modified xsi:type="dcterms:W3CDTF">2014-11-24T14:53:00Z</dcterms:modified>
</cp:coreProperties>
</file>