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53AB" w:rsidRDefault="009B53AB" w:rsidP="009B53AB">
      <w:pPr>
        <w:widowControl w:val="0"/>
        <w:jc w:val="center"/>
      </w:pPr>
      <w:bookmarkStart w:id="0" w:name="_GoBack"/>
      <w:bookmarkEnd w:id="0"/>
      <w:r w:rsidRPr="009B53AB">
        <w:rPr>
          <w:b/>
        </w:rPr>
        <w:t>South Carolina General Assembly</w:t>
      </w:r>
    </w:p>
    <w:p w:rsidR="009B53AB" w:rsidRDefault="009B53AB" w:rsidP="009B53AB">
      <w:pPr>
        <w:widowControl w:val="0"/>
        <w:jc w:val="center"/>
      </w:pPr>
      <w:r>
        <w:t>119th Session, 2011-2012</w:t>
      </w:r>
    </w:p>
    <w:p w:rsidR="009B53AB" w:rsidRDefault="009B53AB" w:rsidP="009B53AB">
      <w:pPr>
        <w:widowControl w:val="0"/>
        <w:jc w:val="left"/>
      </w:pPr>
    </w:p>
    <w:p w:rsidR="009B53AB" w:rsidRDefault="009B53AB" w:rsidP="009B53AB">
      <w:pPr>
        <w:widowControl w:val="0"/>
        <w:jc w:val="left"/>
        <w:rPr>
          <w:b/>
        </w:rPr>
      </w:pPr>
      <w:r w:rsidRPr="009B53AB">
        <w:rPr>
          <w:b/>
        </w:rPr>
        <w:t>H. 5105</w:t>
      </w:r>
    </w:p>
    <w:p w:rsidR="009B53AB" w:rsidRDefault="009B53AB" w:rsidP="009B53AB">
      <w:pPr>
        <w:widowControl w:val="0"/>
        <w:jc w:val="left"/>
        <w:rPr>
          <w:b/>
        </w:rPr>
      </w:pPr>
    </w:p>
    <w:p w:rsidR="009B53AB" w:rsidRDefault="009B53AB" w:rsidP="009B53AB">
      <w:pPr>
        <w:widowControl w:val="0"/>
        <w:jc w:val="left"/>
      </w:pPr>
      <w:r w:rsidRPr="009B53AB">
        <w:rPr>
          <w:b/>
        </w:rPr>
        <w:t>STATUS INFORMATION</w:t>
      </w:r>
    </w:p>
    <w:p w:rsidR="009B53AB" w:rsidRDefault="009B53AB" w:rsidP="009B53AB">
      <w:pPr>
        <w:widowControl w:val="0"/>
        <w:jc w:val="left"/>
      </w:pPr>
    </w:p>
    <w:p w:rsidR="009B53AB" w:rsidRDefault="009B53AB" w:rsidP="009B53AB">
      <w:pPr>
        <w:widowControl w:val="0"/>
        <w:jc w:val="left"/>
      </w:pPr>
      <w:r>
        <w:t>General Bill</w:t>
      </w:r>
    </w:p>
    <w:p w:rsidR="009B53AB" w:rsidRDefault="001E112B" w:rsidP="009B53AB">
      <w:pPr>
        <w:widowControl w:val="0"/>
        <w:jc w:val="left"/>
      </w:pPr>
      <w:r>
        <w:t>Sponsors: Reps. Gilliard, King, Jefferson, Anderson, Hosey, Mack, Stavrinakis and Whipper</w:t>
      </w:r>
    </w:p>
    <w:p w:rsidR="009B53AB" w:rsidRDefault="009B53AB" w:rsidP="009B53AB">
      <w:pPr>
        <w:widowControl w:val="0"/>
        <w:jc w:val="left"/>
      </w:pPr>
      <w:r>
        <w:t>Document Path: l:\council\bills\agm\19522ab12.docx</w:t>
      </w:r>
    </w:p>
    <w:p w:rsidR="009B53AB" w:rsidRDefault="009B53AB" w:rsidP="009B53AB">
      <w:pPr>
        <w:widowControl w:val="0"/>
        <w:jc w:val="left"/>
      </w:pPr>
    </w:p>
    <w:p w:rsidR="009B53AB" w:rsidRDefault="009B53AB" w:rsidP="009B53AB">
      <w:pPr>
        <w:widowControl w:val="0"/>
        <w:jc w:val="left"/>
      </w:pPr>
      <w:r>
        <w:t>Introduced in the House on March 29, 2012</w:t>
      </w:r>
    </w:p>
    <w:p w:rsidR="009B53AB" w:rsidRDefault="009B53AB" w:rsidP="009B53AB">
      <w:pPr>
        <w:widowControl w:val="0"/>
        <w:jc w:val="left"/>
      </w:pPr>
      <w:r>
        <w:t xml:space="preserve">Currently residing in the House Committee on </w:t>
      </w:r>
      <w:r w:rsidRPr="009B53AB">
        <w:rPr>
          <w:b/>
        </w:rPr>
        <w:t>Judiciary</w:t>
      </w:r>
    </w:p>
    <w:p w:rsidR="009B53AB" w:rsidRDefault="009B53AB" w:rsidP="009B53AB">
      <w:pPr>
        <w:widowControl w:val="0"/>
        <w:jc w:val="left"/>
      </w:pPr>
    </w:p>
    <w:p w:rsidR="009B53AB" w:rsidRDefault="009B53AB" w:rsidP="009B53AB">
      <w:pPr>
        <w:widowControl w:val="0"/>
        <w:jc w:val="left"/>
      </w:pPr>
      <w:r>
        <w:t xml:space="preserve">Summary: </w:t>
      </w:r>
      <w:r w:rsidR="003C5EAE">
        <w:t>Social networking sites</w:t>
      </w:r>
    </w:p>
    <w:p w:rsidR="009B53AB" w:rsidRDefault="009B53AB" w:rsidP="009B53AB">
      <w:pPr>
        <w:widowControl w:val="0"/>
        <w:jc w:val="left"/>
      </w:pPr>
    </w:p>
    <w:p w:rsidR="009B53AB" w:rsidRDefault="009B53AB" w:rsidP="009B53AB">
      <w:pPr>
        <w:widowControl w:val="0"/>
        <w:jc w:val="left"/>
      </w:pPr>
    </w:p>
    <w:p w:rsidR="009B53AB" w:rsidRDefault="009B53AB" w:rsidP="009B53AB">
      <w:pPr>
        <w:widowControl w:val="0"/>
        <w:tabs>
          <w:tab w:val="center" w:pos="590"/>
          <w:tab w:val="center" w:pos="1440"/>
          <w:tab w:val="left" w:pos="1872"/>
          <w:tab w:val="left" w:pos="9187"/>
        </w:tabs>
        <w:jc w:val="left"/>
      </w:pPr>
      <w:r w:rsidRPr="009B53AB">
        <w:rPr>
          <w:b/>
        </w:rPr>
        <w:t>HISTORY OF LEGISLATIVE ACTIONS</w:t>
      </w:r>
    </w:p>
    <w:p w:rsidR="009B53AB" w:rsidRDefault="009B53AB" w:rsidP="009B53AB">
      <w:pPr>
        <w:widowControl w:val="0"/>
        <w:tabs>
          <w:tab w:val="center" w:pos="590"/>
          <w:tab w:val="center" w:pos="1440"/>
          <w:tab w:val="left" w:pos="1872"/>
          <w:tab w:val="left" w:pos="9187"/>
        </w:tabs>
        <w:jc w:val="left"/>
      </w:pPr>
    </w:p>
    <w:p w:rsidR="009B53AB" w:rsidRPr="009B53AB" w:rsidRDefault="009B53AB" w:rsidP="009B53AB">
      <w:pPr>
        <w:widowControl w:val="0"/>
        <w:tabs>
          <w:tab w:val="center" w:pos="590"/>
          <w:tab w:val="center" w:pos="1440"/>
          <w:tab w:val="left" w:pos="1872"/>
          <w:tab w:val="left" w:pos="9187"/>
        </w:tabs>
        <w:jc w:val="left"/>
      </w:pPr>
      <w:r w:rsidRPr="009B53AB">
        <w:rPr>
          <w:u w:val="single"/>
        </w:rPr>
        <w:tab/>
        <w:t>Date</w:t>
      </w:r>
      <w:r w:rsidRPr="009B53AB">
        <w:rPr>
          <w:u w:val="single"/>
        </w:rPr>
        <w:tab/>
        <w:t>Body</w:t>
      </w:r>
      <w:r w:rsidRPr="009B53AB">
        <w:rPr>
          <w:u w:val="single"/>
        </w:rPr>
        <w:tab/>
        <w:t>Action Description with journal page number</w:t>
      </w:r>
      <w:r w:rsidRPr="009B53AB">
        <w:rPr>
          <w:u w:val="single"/>
        </w:rPr>
        <w:tab/>
      </w:r>
    </w:p>
    <w:p w:rsidR="001E112B" w:rsidRDefault="001E112B" w:rsidP="001E112B">
      <w:pPr>
        <w:widowControl w:val="0"/>
        <w:tabs>
          <w:tab w:val="right" w:pos="1008"/>
          <w:tab w:val="left" w:pos="1152"/>
          <w:tab w:val="left" w:pos="1872"/>
          <w:tab w:val="left" w:pos="9187"/>
        </w:tabs>
        <w:ind w:left="2088" w:hanging="2088"/>
        <w:jc w:val="left"/>
      </w:pPr>
      <w:r>
        <w:tab/>
        <w:t>3/29/2012</w:t>
      </w:r>
      <w:r>
        <w:tab/>
        <w:t>House</w:t>
      </w:r>
      <w:r>
        <w:tab/>
      </w:r>
      <w:r w:rsidRPr="003F1FF9">
        <w:t>Introduced and read first time (</w:t>
      </w:r>
      <w:hyperlink r:id="rId7" w:history="1">
        <w:r w:rsidRPr="003F1FF9">
          <w:rPr>
            <w:rStyle w:val="Hyperlink"/>
          </w:rPr>
          <w:t>House Journal</w:t>
        </w:r>
        <w:r w:rsidRPr="003F1FF9">
          <w:rPr>
            <w:rStyle w:val="Hyperlink"/>
          </w:rPr>
          <w:noBreakHyphen/>
          <w:t>page 5</w:t>
        </w:r>
      </w:hyperlink>
      <w:r w:rsidRPr="003F1FF9">
        <w:t>)</w:t>
      </w:r>
    </w:p>
    <w:p w:rsidR="001E112B" w:rsidRDefault="001E112B" w:rsidP="001E112B">
      <w:pPr>
        <w:widowControl w:val="0"/>
        <w:tabs>
          <w:tab w:val="right" w:pos="1008"/>
          <w:tab w:val="left" w:pos="1152"/>
          <w:tab w:val="left" w:pos="1872"/>
          <w:tab w:val="left" w:pos="9187"/>
        </w:tabs>
        <w:ind w:left="2088" w:hanging="2088"/>
        <w:jc w:val="left"/>
      </w:pPr>
      <w:r>
        <w:tab/>
        <w:t>3/29/2012</w:t>
      </w:r>
      <w:r>
        <w:tab/>
        <w:t>House</w:t>
      </w:r>
      <w:r>
        <w:tab/>
      </w:r>
      <w:r w:rsidRPr="003F1FF9">
        <w:t>Ref</w:t>
      </w:r>
      <w:r>
        <w:t xml:space="preserve">erred to Committee on </w:t>
      </w:r>
      <w:r w:rsidRPr="003F1FF9">
        <w:rPr>
          <w:b/>
        </w:rPr>
        <w:t>Judiciary</w:t>
      </w:r>
      <w:r>
        <w:t xml:space="preserve"> </w:t>
      </w:r>
      <w:r w:rsidRPr="003F1FF9">
        <w:t>(</w:t>
      </w:r>
      <w:hyperlink r:id="rId8" w:history="1">
        <w:r w:rsidRPr="003F1FF9">
          <w:rPr>
            <w:rStyle w:val="Hyperlink"/>
          </w:rPr>
          <w:t>House Journal</w:t>
        </w:r>
        <w:r w:rsidRPr="003F1FF9">
          <w:rPr>
            <w:rStyle w:val="Hyperlink"/>
          </w:rPr>
          <w:noBreakHyphen/>
          <w:t>page 5</w:t>
        </w:r>
      </w:hyperlink>
      <w:r w:rsidRPr="003F1FF9">
        <w:t>)</w:t>
      </w:r>
    </w:p>
    <w:p w:rsidR="001E112B" w:rsidRDefault="001E112B" w:rsidP="001E112B">
      <w:pPr>
        <w:widowControl w:val="0"/>
        <w:tabs>
          <w:tab w:val="right" w:pos="1008"/>
          <w:tab w:val="left" w:pos="1152"/>
          <w:tab w:val="left" w:pos="1872"/>
          <w:tab w:val="left" w:pos="9187"/>
        </w:tabs>
        <w:ind w:left="2088" w:hanging="2088"/>
        <w:jc w:val="left"/>
      </w:pPr>
      <w:r>
        <w:tab/>
        <w:t>5/23/2012</w:t>
      </w:r>
      <w:r>
        <w:tab/>
        <w:t>House</w:t>
      </w:r>
      <w:r>
        <w:tab/>
      </w:r>
      <w:r w:rsidRPr="003F1FF9">
        <w:t>Member(s) request name added as sponsor: Whipper</w:t>
      </w:r>
    </w:p>
    <w:p w:rsidR="001E112B" w:rsidRDefault="001E112B" w:rsidP="001E112B">
      <w:pPr>
        <w:widowControl w:val="0"/>
        <w:tabs>
          <w:tab w:val="right" w:pos="1008"/>
          <w:tab w:val="left" w:pos="1152"/>
          <w:tab w:val="left" w:pos="1872"/>
          <w:tab w:val="left" w:pos="9187"/>
        </w:tabs>
        <w:ind w:left="2088" w:hanging="2088"/>
        <w:jc w:val="left"/>
      </w:pPr>
    </w:p>
    <w:p w:rsidR="009B53AB" w:rsidRPr="009B53AB" w:rsidRDefault="009B53AB" w:rsidP="009B53AB">
      <w:pPr>
        <w:widowControl w:val="0"/>
        <w:tabs>
          <w:tab w:val="right" w:pos="1008"/>
          <w:tab w:val="left" w:pos="1152"/>
          <w:tab w:val="left" w:pos="1872"/>
          <w:tab w:val="left" w:pos="9187"/>
        </w:tabs>
        <w:ind w:left="2088" w:hanging="2088"/>
        <w:jc w:val="left"/>
      </w:pPr>
    </w:p>
    <w:p w:rsidR="009B53AB" w:rsidRDefault="009B53AB" w:rsidP="009B53AB">
      <w:pPr>
        <w:widowControl w:val="0"/>
        <w:jc w:val="left"/>
      </w:pPr>
      <w:r w:rsidRPr="009B53AB">
        <w:rPr>
          <w:b/>
        </w:rPr>
        <w:t>VERSIONS OF THIS BILL</w:t>
      </w:r>
    </w:p>
    <w:p w:rsidR="009B53AB" w:rsidRDefault="009B53AB" w:rsidP="009B53AB">
      <w:pPr>
        <w:widowControl w:val="0"/>
        <w:jc w:val="left"/>
      </w:pPr>
    </w:p>
    <w:p w:rsidR="009B53AB" w:rsidRDefault="00F3662F" w:rsidP="009B53AB">
      <w:pPr>
        <w:widowControl w:val="0"/>
        <w:jc w:val="left"/>
      </w:pPr>
      <w:hyperlink r:id="rId9" w:history="1">
        <w:r w:rsidR="009B53AB">
          <w:rPr>
            <w:rStyle w:val="Hyperlink"/>
          </w:rPr>
          <w:t>3/29/2012</w:t>
        </w:r>
      </w:hyperlink>
    </w:p>
    <w:p w:rsidR="009B53AB" w:rsidRDefault="009B53AB" w:rsidP="009B53AB"/>
    <w:p w:rsidR="009B53AB" w:rsidRDefault="009B53AB" w:rsidP="009B53AB">
      <w:pPr>
        <w:sectPr w:rsidR="009B53AB" w:rsidSect="009B53AB">
          <w:pgSz w:w="12240" w:h="15840" w:code="1"/>
          <w:pgMar w:top="1080" w:right="1440" w:bottom="1080" w:left="1440" w:header="720" w:footer="720" w:gutter="0"/>
          <w:cols w:space="720"/>
          <w:noEndnote/>
          <w:docGrid w:linePitch="360"/>
        </w:sectPr>
      </w:pPr>
    </w:p>
    <w:p w:rsidR="00166A7E" w:rsidRDefault="00166A7E" w:rsidP="00166A7E">
      <w:pPr>
        <w:pStyle w:val="BillDots"/>
      </w:pPr>
    </w:p>
    <w:p w:rsidR="00166A7E" w:rsidRDefault="00166A7E" w:rsidP="00166A7E">
      <w:pPr>
        <w:pStyle w:val="Numbersforbills"/>
      </w:pPr>
    </w:p>
    <w:p w:rsidR="00166A7E" w:rsidRDefault="00166A7E" w:rsidP="00166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7E" w:rsidRDefault="00166A7E" w:rsidP="00166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7E" w:rsidRDefault="00166A7E" w:rsidP="00166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7E" w:rsidRDefault="00166A7E" w:rsidP="00166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7E" w:rsidRDefault="00166A7E" w:rsidP="00166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3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00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B3B" w:rsidRDefault="00893B3B" w:rsidP="0089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4D7DEC">
        <w:t>THE</w:t>
      </w:r>
      <w:r>
        <w:t xml:space="preserve"> CODE OF LAWS OF SOUTH CAROLINA, 1976, BY ADDING SECTION 41</w:t>
      </w:r>
      <w:r>
        <w:noBreakHyphen/>
        <w:t>1</w:t>
      </w:r>
      <w:r>
        <w:noBreakHyphen/>
        <w:t>187 SO AS TO PROVIDE AN EMPLOYER MAY NOT ASK AN EMPLOYEE OR PROSPECTIVE EMPLOYEE TO PROVIDE A PASSWORD OR OTHER RELATED INFORMATION TO ACCESS THE SOCIAL NETWORKING WEBSITE PROFILE OR ACCOUNT OF THE EMPLOYEE, TO PROVIDE THE REFUSAL OF AN EMPLOYEE OR PROSPECTIVE EMPLOYEE</w:t>
      </w:r>
      <w:r w:rsidR="00950DFA">
        <w:t>,</w:t>
      </w:r>
      <w:r>
        <w:t xml:space="preserve"> TO PROVIDE THIS INFORMATION MUST NOT BE THE BASIS OF CERTAIN PERSONNEL ACTIONS CONCERNING THE EMPLOYEE, TO DEFINE THE TERM “SOCIAL NETWORKING WEBSITE”, AND TO PROVIDE EXCLUSIONS FROM THE APPLICABILITY OF THE SECTION.</w:t>
      </w:r>
    </w:p>
    <w:p w:rsidR="00DA00F3" w:rsidRDefault="00DA0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00F3" w:rsidRDefault="00DA0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00F3" w:rsidRDefault="00DA0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B3B" w:rsidRDefault="00DA00F3" w:rsidP="0089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3B3B">
        <w:t>Chapter 1, Title 41 of the 1976 Code is amended by adding:</w:t>
      </w:r>
    </w:p>
    <w:p w:rsidR="00893B3B" w:rsidRDefault="00893B3B" w:rsidP="0089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B3B" w:rsidRDefault="00893B3B" w:rsidP="0089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1</w:t>
      </w:r>
      <w:r>
        <w:noBreakHyphen/>
        <w:t>187.</w:t>
      </w:r>
      <w:r>
        <w:tab/>
        <w:t>(A)</w:t>
      </w:r>
      <w:r>
        <w:tab/>
        <w:t>An employer may not ask an employee or prospective employee to provide a password or other related account information in order to gain access to the employee</w:t>
      </w:r>
      <w:r w:rsidRPr="00893B3B">
        <w:t>’</w:t>
      </w:r>
      <w:r>
        <w:t xml:space="preserve">s </w:t>
      </w:r>
      <w:r w:rsidR="00950DFA">
        <w:t xml:space="preserve">or prospective employee’s </w:t>
      </w:r>
      <w:r>
        <w:t>profile or account on a social networking website. The refusal of an employee or prospective employee to provide a password, account information, or access to his account or profile on a social networking website to an employer must not be the basis of personnel action including, but not limited to, employment, termination, demotion, or promotions of the employee.</w:t>
      </w:r>
    </w:p>
    <w:p w:rsidR="00893B3B" w:rsidRDefault="00893B3B" w:rsidP="0089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the purposes of this section, </w:t>
      </w:r>
      <w:r w:rsidRPr="00893B3B">
        <w:t>‘</w:t>
      </w:r>
      <w:r>
        <w:t>social networking website</w:t>
      </w:r>
      <w:r w:rsidRPr="00893B3B">
        <w:t>’</w:t>
      </w:r>
      <w:r>
        <w:t xml:space="preserve"> does not include electronic mail and m</w:t>
      </w:r>
      <w:r w:rsidR="00950DFA">
        <w:t>eans an I</w:t>
      </w:r>
      <w:r>
        <w:t>nternet</w:t>
      </w:r>
      <w:r>
        <w:noBreakHyphen/>
        <w:t>based service that allows individuals to:</w:t>
      </w:r>
    </w:p>
    <w:p w:rsidR="00893B3B" w:rsidRDefault="00893B3B" w:rsidP="0089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construct a public or semipublic profile within a bounded system created by the service; </w:t>
      </w:r>
    </w:p>
    <w:p w:rsidR="00893B3B" w:rsidRDefault="00893B3B" w:rsidP="0089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create a list of other users with whom they share a connection within the system; and</w:t>
      </w:r>
    </w:p>
    <w:p w:rsidR="00893B3B" w:rsidRDefault="00893B3B" w:rsidP="0089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view and navigate the list of user connections and those made by other users within the system.</w:t>
      </w:r>
    </w:p>
    <w:p w:rsidR="00893B3B" w:rsidRDefault="00893B3B" w:rsidP="0089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provisions of this subsection do not:</w:t>
      </w:r>
    </w:p>
    <w:p w:rsidR="00893B3B" w:rsidRDefault="00893B3B" w:rsidP="0089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apply to an employer who obtains information about a prospective employee or an employee that is in the public domain; and</w:t>
      </w:r>
    </w:p>
    <w:p w:rsidR="00DA00F3" w:rsidRDefault="00893B3B" w:rsidP="00893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limit the right of an employer to create, maintain, and enforce lawful workplace policies governing the use of the electronic equipment of the employer, including polic</w:t>
      </w:r>
      <w:r w:rsidR="004D7DEC">
        <w:t>i</w:t>
      </w:r>
      <w:r w:rsidR="00950DFA">
        <w:t>es concerning I</w:t>
      </w:r>
      <w:r>
        <w:t>nternet use, social networking website use, and electronic mail use involving the equipment.”</w:t>
      </w:r>
    </w:p>
    <w:p w:rsidR="00DA00F3" w:rsidRDefault="00DA0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0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93B3B">
        <w:t>2</w:t>
      </w:r>
      <w:r>
        <w:t>.</w:t>
      </w:r>
      <w:r>
        <w:tab/>
        <w:t>This act takes effect upon approval by the Governor.</w:t>
      </w:r>
    </w:p>
    <w:p w:rsidR="00563909" w:rsidRDefault="00893B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3909" w:rsidRDefault="00563909" w:rsidP="009B53AB">
      <w:pPr>
        <w:suppressAutoHyphens/>
      </w:pPr>
    </w:p>
    <w:sectPr w:rsidR="00563909" w:rsidSect="009B53A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0F3" w:rsidRDefault="00DA00F3" w:rsidP="009F0C77">
      <w:r>
        <w:separator/>
      </w:r>
    </w:p>
  </w:endnote>
  <w:endnote w:type="continuationSeparator" w:id="0">
    <w:p w:rsidR="00DA00F3" w:rsidRDefault="00DA00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2B5A2F-AD29-4402-8E81-03543FD7C27D}"/>
    <w:embedBold r:id="rId2" w:fontKey="{A8E83A58-6096-4F4A-B678-5A5272B13847}"/>
  </w:font>
  <w:font w:name="Calibri">
    <w:panose1 w:val="020F0502020204030204"/>
    <w:charset w:val="00"/>
    <w:family w:val="swiss"/>
    <w:pitch w:val="variable"/>
    <w:sig w:usb0="E10002FF" w:usb1="4000ACFF" w:usb2="00000009" w:usb3="00000000" w:csb0="0000019F" w:csb1="00000000"/>
    <w:embedRegular r:id="rId3" w:fontKey="{35514391-6185-4533-A8D2-710BF77B3CFB}"/>
  </w:font>
  <w:font w:name="Cambria">
    <w:panose1 w:val="02040503050406030204"/>
    <w:charset w:val="00"/>
    <w:family w:val="roman"/>
    <w:pitch w:val="variable"/>
    <w:sig w:usb0="E00002FF" w:usb1="400004FF" w:usb2="00000000" w:usb3="00000000" w:csb0="0000019F" w:csb1="00000000"/>
    <w:embedRegular r:id="rId4" w:fontKey="{05A63349-0999-43DA-888B-BA5A168588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3AB" w:rsidRPr="00563909" w:rsidRDefault="009B53AB" w:rsidP="00563909">
    <w:pPr>
      <w:pStyle w:val="Footer"/>
      <w:tabs>
        <w:tab w:val="clear" w:pos="4680"/>
        <w:tab w:val="clear" w:pos="9360"/>
        <w:tab w:val="center" w:pos="2995"/>
      </w:tabs>
      <w:spacing w:before="120"/>
    </w:pPr>
    <w:r>
      <w:t>[5105]</w:t>
    </w:r>
    <w:r>
      <w:tab/>
    </w:r>
    <w:r w:rsidR="00F3662F">
      <w:fldChar w:fldCharType="begin"/>
    </w:r>
    <w:r w:rsidR="00F3662F">
      <w:instrText xml:space="preserve"> PAGE  \* MERGEFORMAT </w:instrText>
    </w:r>
    <w:r w:rsidR="00F3662F">
      <w:fldChar w:fldCharType="separate"/>
    </w:r>
    <w:r w:rsidR="00F3662F">
      <w:rPr>
        <w:noProof/>
      </w:rPr>
      <w:t>1</w:t>
    </w:r>
    <w:r w:rsidR="00F3662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0F3" w:rsidRDefault="00DA00F3" w:rsidP="009F0C77">
      <w:r>
        <w:separator/>
      </w:r>
    </w:p>
  </w:footnote>
  <w:footnote w:type="continuationSeparator" w:id="0">
    <w:p w:rsidR="00DA00F3" w:rsidRDefault="00DA00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22AB12"/>
    <w:docVar w:name="CoverBillType" w:val="b"/>
    <w:docVar w:name="docpath" w:val="L:\Council\bills\AGM\19522AB12.DOCX"/>
    <w:docVar w:name="dvBillNumber" w:val="5105"/>
    <w:docVar w:name="dvBillNumberPrefix" w:val="H. "/>
    <w:docVar w:name="dvOriginalBody" w:val="House"/>
    <w:docVar w:name="dvSteno" w:val="AGM"/>
    <w:docVar w:name="NameofBody" w:val="h"/>
    <w:docVar w:name="vgroup2" w:val="Council"/>
  </w:docVars>
  <w:rsids>
    <w:rsidRoot w:val="008B0BFE"/>
    <w:rsid w:val="00011869"/>
    <w:rsid w:val="000753EA"/>
    <w:rsid w:val="000E1785"/>
    <w:rsid w:val="000F40FA"/>
    <w:rsid w:val="0010776B"/>
    <w:rsid w:val="00133E66"/>
    <w:rsid w:val="001435A3"/>
    <w:rsid w:val="00166A7E"/>
    <w:rsid w:val="001D08F2"/>
    <w:rsid w:val="001D525B"/>
    <w:rsid w:val="001D7F4F"/>
    <w:rsid w:val="001E011E"/>
    <w:rsid w:val="001E112B"/>
    <w:rsid w:val="002321B6"/>
    <w:rsid w:val="00250967"/>
    <w:rsid w:val="002519EE"/>
    <w:rsid w:val="002543C8"/>
    <w:rsid w:val="00284AAE"/>
    <w:rsid w:val="002E5912"/>
    <w:rsid w:val="00325348"/>
    <w:rsid w:val="0032732C"/>
    <w:rsid w:val="00336AD0"/>
    <w:rsid w:val="0037079A"/>
    <w:rsid w:val="003801D5"/>
    <w:rsid w:val="003B1A67"/>
    <w:rsid w:val="003C5EAE"/>
    <w:rsid w:val="003D01E8"/>
    <w:rsid w:val="003E5288"/>
    <w:rsid w:val="003F6D79"/>
    <w:rsid w:val="0041760A"/>
    <w:rsid w:val="00417C01"/>
    <w:rsid w:val="00425848"/>
    <w:rsid w:val="00426ED5"/>
    <w:rsid w:val="004809EE"/>
    <w:rsid w:val="0049546D"/>
    <w:rsid w:val="004D7DEC"/>
    <w:rsid w:val="004E7D54"/>
    <w:rsid w:val="005273C6"/>
    <w:rsid w:val="00530A69"/>
    <w:rsid w:val="00545593"/>
    <w:rsid w:val="00563909"/>
    <w:rsid w:val="00577C6C"/>
    <w:rsid w:val="005C2FE2"/>
    <w:rsid w:val="005E2BC9"/>
    <w:rsid w:val="00605102"/>
    <w:rsid w:val="006215AA"/>
    <w:rsid w:val="00627D53"/>
    <w:rsid w:val="0068374E"/>
    <w:rsid w:val="006913C9"/>
    <w:rsid w:val="00693D59"/>
    <w:rsid w:val="0069470D"/>
    <w:rsid w:val="00734F00"/>
    <w:rsid w:val="007A70AE"/>
    <w:rsid w:val="008362E8"/>
    <w:rsid w:val="00884971"/>
    <w:rsid w:val="00893B3B"/>
    <w:rsid w:val="008A1768"/>
    <w:rsid w:val="008B0BFE"/>
    <w:rsid w:val="008F4429"/>
    <w:rsid w:val="0094021A"/>
    <w:rsid w:val="00950DFA"/>
    <w:rsid w:val="009B53AB"/>
    <w:rsid w:val="009C6A0B"/>
    <w:rsid w:val="009F0C77"/>
    <w:rsid w:val="009F4DD1"/>
    <w:rsid w:val="00A41684"/>
    <w:rsid w:val="00A64E80"/>
    <w:rsid w:val="00A6573A"/>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82684"/>
    <w:rsid w:val="00D85CF3"/>
    <w:rsid w:val="00D970A9"/>
    <w:rsid w:val="00DA00F3"/>
    <w:rsid w:val="00DA0A1F"/>
    <w:rsid w:val="00DF3845"/>
    <w:rsid w:val="00E41911"/>
    <w:rsid w:val="00E56BB5"/>
    <w:rsid w:val="00E92EEF"/>
    <w:rsid w:val="00F24442"/>
    <w:rsid w:val="00F3662F"/>
    <w:rsid w:val="00F4488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F5FC148-A4BC-495F-BC1C-973EFCFD3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B53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9-12.docx" TargetMode="External"/><Relationship Id="rId3" Type="http://schemas.openxmlformats.org/officeDocument/2006/relationships/settings" Target="settings.xml"/><Relationship Id="rId7" Type="http://schemas.openxmlformats.org/officeDocument/2006/relationships/hyperlink" Target="file:///h:\hj%20archive\2012\03-2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105_201203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BC2DC-2089-4239-A6F2-10D61452A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462</Words>
  <Characters>2495</Characters>
  <Application>Microsoft Office Word</Application>
  <DocSecurity>4</DocSecurity>
  <Lines>92</Lines>
  <Paragraphs>31</Paragraphs>
  <ScaleCrop>false</ScaleCrop>
  <Company> </Company>
  <LinksUpToDate>false</LinksUpToDate>
  <CharactersWithSpaces>2943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5105: Social networking sites - South Carolina Legislature Online</dc:title>
  <dc:subject/>
  <dc:creator>angiemorgan</dc:creator>
  <cp:keywords/>
  <dc:description/>
  <cp:lastModifiedBy>N Cumfer</cp:lastModifiedBy>
  <cp:revision>2</cp:revision>
  <dcterms:created xsi:type="dcterms:W3CDTF">2014-11-24T14:56:00Z</dcterms:created>
  <dcterms:modified xsi:type="dcterms:W3CDTF">2014-11-24T14:56:00Z</dcterms:modified>
</cp:coreProperties>
</file>