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4D1" w:rsidRDefault="00A744D1" w:rsidP="00A744D1">
      <w:pPr>
        <w:widowControl w:val="0"/>
        <w:jc w:val="center"/>
      </w:pPr>
      <w:bookmarkStart w:id="0" w:name="_GoBack"/>
      <w:bookmarkEnd w:id="0"/>
      <w:r w:rsidRPr="00A744D1">
        <w:rPr>
          <w:b/>
        </w:rPr>
        <w:t>South Carolina General Assembly</w:t>
      </w:r>
    </w:p>
    <w:p w:rsidR="00A744D1" w:rsidRDefault="00A744D1" w:rsidP="00A744D1">
      <w:pPr>
        <w:widowControl w:val="0"/>
        <w:jc w:val="center"/>
      </w:pPr>
      <w:r>
        <w:t>119th Session, 2011-2012</w:t>
      </w: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jc w:val="left"/>
        <w:rPr>
          <w:b/>
        </w:rPr>
      </w:pPr>
      <w:r w:rsidRPr="00A744D1">
        <w:rPr>
          <w:b/>
        </w:rPr>
        <w:t>H. 5144</w:t>
      </w:r>
    </w:p>
    <w:p w:rsidR="00A744D1" w:rsidRDefault="00A744D1" w:rsidP="00A744D1">
      <w:pPr>
        <w:widowControl w:val="0"/>
        <w:jc w:val="left"/>
        <w:rPr>
          <w:b/>
        </w:rPr>
      </w:pPr>
    </w:p>
    <w:p w:rsidR="00A744D1" w:rsidRDefault="00A744D1" w:rsidP="00A744D1">
      <w:pPr>
        <w:widowControl w:val="0"/>
        <w:jc w:val="left"/>
      </w:pPr>
      <w:r w:rsidRPr="00A744D1">
        <w:rPr>
          <w:b/>
        </w:rPr>
        <w:t>STATUS INFORMATION</w:t>
      </w: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jc w:val="left"/>
      </w:pPr>
      <w:r>
        <w:t>General Bill</w:t>
      </w:r>
    </w:p>
    <w:p w:rsidR="00A744D1" w:rsidRDefault="00A744D1" w:rsidP="00A744D1">
      <w:pPr>
        <w:widowControl w:val="0"/>
        <w:jc w:val="left"/>
      </w:pPr>
      <w:r>
        <w:t>Sponsors: Reps. Ott, Cobb</w:t>
      </w:r>
      <w:r>
        <w:noBreakHyphen/>
        <w:t>Hunter, McLeod, Funderburk, Hayes and Howard</w:t>
      </w:r>
    </w:p>
    <w:p w:rsidR="00A744D1" w:rsidRDefault="00A744D1" w:rsidP="00A744D1">
      <w:pPr>
        <w:widowControl w:val="0"/>
        <w:jc w:val="left"/>
      </w:pPr>
      <w:r>
        <w:t>Document Path: l:\council\bills\nbd\12365ac12.docx</w:t>
      </w: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jc w:val="left"/>
      </w:pPr>
      <w:r>
        <w:t>Introduced in the House on April 19, 2012</w:t>
      </w:r>
    </w:p>
    <w:p w:rsidR="00A744D1" w:rsidRDefault="00A744D1" w:rsidP="00A744D1">
      <w:pPr>
        <w:widowControl w:val="0"/>
        <w:jc w:val="left"/>
      </w:pPr>
      <w:r>
        <w:t xml:space="preserve">Currently residing in the House Committee on </w:t>
      </w:r>
      <w:r w:rsidRPr="00A744D1">
        <w:rPr>
          <w:b/>
        </w:rPr>
        <w:t>Judiciary</w:t>
      </w: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jc w:val="left"/>
      </w:pPr>
      <w:r>
        <w:t xml:space="preserve">Summary: </w:t>
      </w:r>
      <w:r w:rsidR="009C04A5">
        <w:t>Use state-funded transportation or security by public officials</w:t>
      </w: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jc w:val="left"/>
      </w:pPr>
    </w:p>
    <w:p w:rsidR="00A744D1" w:rsidRDefault="00A744D1" w:rsidP="00A74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44D1">
        <w:rPr>
          <w:b/>
        </w:rPr>
        <w:t>HISTORY OF LEGISLATIVE ACTIONS</w:t>
      </w:r>
    </w:p>
    <w:p w:rsidR="00A744D1" w:rsidRDefault="00A744D1" w:rsidP="00A74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44D1" w:rsidRPr="00A744D1" w:rsidRDefault="00A744D1" w:rsidP="00A74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44D1">
        <w:rPr>
          <w:u w:val="single"/>
        </w:rPr>
        <w:tab/>
        <w:t>Date</w:t>
      </w:r>
      <w:r w:rsidRPr="00A744D1">
        <w:rPr>
          <w:u w:val="single"/>
        </w:rPr>
        <w:tab/>
        <w:t>Body</w:t>
      </w:r>
      <w:r w:rsidRPr="00A744D1">
        <w:rPr>
          <w:u w:val="single"/>
        </w:rPr>
        <w:tab/>
        <w:t>Action Description with journal page number</w:t>
      </w:r>
      <w:r w:rsidRPr="00A744D1">
        <w:rPr>
          <w:u w:val="single"/>
        </w:rPr>
        <w:tab/>
      </w:r>
    </w:p>
    <w:p w:rsidR="00B70330" w:rsidRDefault="00B70330" w:rsidP="00B7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0D40FA">
        <w:t>Introduced and read first time (</w:t>
      </w:r>
      <w:hyperlink r:id="rId7" w:history="1">
        <w:r w:rsidRPr="000D40FA">
          <w:rPr>
            <w:rStyle w:val="Hyperlink"/>
          </w:rPr>
          <w:t>House Journal</w:t>
        </w:r>
        <w:r w:rsidRPr="000D40FA">
          <w:rPr>
            <w:rStyle w:val="Hyperlink"/>
          </w:rPr>
          <w:noBreakHyphen/>
          <w:t>page 11</w:t>
        </w:r>
      </w:hyperlink>
      <w:r w:rsidRPr="000D40FA">
        <w:t>)</w:t>
      </w:r>
    </w:p>
    <w:p w:rsidR="00B70330" w:rsidRDefault="00B70330" w:rsidP="00B7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0D40FA">
        <w:t>Ref</w:t>
      </w:r>
      <w:r>
        <w:t xml:space="preserve">erred to Committee on </w:t>
      </w:r>
      <w:r w:rsidRPr="000D40FA">
        <w:rPr>
          <w:b/>
        </w:rPr>
        <w:t>Judiciary</w:t>
      </w:r>
      <w:r>
        <w:t xml:space="preserve"> </w:t>
      </w:r>
      <w:r w:rsidRPr="000D40FA">
        <w:t>(</w:t>
      </w:r>
      <w:hyperlink r:id="rId8" w:history="1">
        <w:r w:rsidRPr="000D40FA">
          <w:rPr>
            <w:rStyle w:val="Hyperlink"/>
          </w:rPr>
          <w:t>House Journal</w:t>
        </w:r>
        <w:r w:rsidRPr="000D40FA">
          <w:rPr>
            <w:rStyle w:val="Hyperlink"/>
          </w:rPr>
          <w:noBreakHyphen/>
          <w:t>page 11</w:t>
        </w:r>
      </w:hyperlink>
      <w:r w:rsidRPr="000D40FA">
        <w:t>)</w:t>
      </w:r>
    </w:p>
    <w:p w:rsidR="00B70330" w:rsidRDefault="00B70330" w:rsidP="00B7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44D1" w:rsidRPr="00A744D1" w:rsidRDefault="00A744D1" w:rsidP="00A744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44D1" w:rsidRDefault="00A744D1" w:rsidP="00A744D1">
      <w:pPr>
        <w:widowControl w:val="0"/>
        <w:jc w:val="left"/>
      </w:pPr>
      <w:r w:rsidRPr="00A744D1">
        <w:rPr>
          <w:b/>
        </w:rPr>
        <w:t>VERSIONS OF THIS BILL</w:t>
      </w:r>
    </w:p>
    <w:p w:rsidR="00A744D1" w:rsidRDefault="00A744D1" w:rsidP="00A744D1">
      <w:pPr>
        <w:widowControl w:val="0"/>
        <w:jc w:val="left"/>
      </w:pPr>
    </w:p>
    <w:p w:rsidR="00A744D1" w:rsidRDefault="00861F30" w:rsidP="00A744D1">
      <w:pPr>
        <w:widowControl w:val="0"/>
        <w:jc w:val="left"/>
      </w:pPr>
      <w:hyperlink r:id="rId9" w:history="1">
        <w:r w:rsidR="00A744D1">
          <w:rPr>
            <w:rStyle w:val="Hyperlink"/>
          </w:rPr>
          <w:t>4/19/2012</w:t>
        </w:r>
      </w:hyperlink>
    </w:p>
    <w:p w:rsidR="00A744D1" w:rsidRDefault="00A744D1" w:rsidP="00A744D1"/>
    <w:p w:rsidR="00A744D1" w:rsidRDefault="00A744D1" w:rsidP="00A744D1">
      <w:pPr>
        <w:sectPr w:rsidR="00A744D1" w:rsidSect="00A744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290E" w:rsidRDefault="0038290E" w:rsidP="0038290E">
      <w:pPr>
        <w:pStyle w:val="BillDots"/>
      </w:pPr>
    </w:p>
    <w:p w:rsidR="0038290E" w:rsidRDefault="0038290E" w:rsidP="0038290E">
      <w:pPr>
        <w:pStyle w:val="Numbersforbills"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06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7B2482">
        <w:noBreakHyphen/>
      </w:r>
      <w:r>
        <w:t>13</w:t>
      </w:r>
      <w:r w:rsidR="007B2482">
        <w:noBreakHyphen/>
      </w:r>
      <w:r>
        <w:t xml:space="preserve">180 SO AS TO PROVIDE THAT A PUBLIC OFFICIAL </w:t>
      </w:r>
      <w:r w:rsidR="007B2482">
        <w:t>MUST</w:t>
      </w:r>
      <w:r>
        <w:t xml:space="preserve"> NOT USE STATE</w:t>
      </w:r>
      <w:r w:rsidR="007B2482">
        <w:noBreakHyphen/>
      </w:r>
      <w:r>
        <w:t>FUNDED TRANSPORTATION OR SECURITY PERSONNEL FOR OUT</w:t>
      </w:r>
      <w:r w:rsidR="007B2482">
        <w:noBreakHyphen/>
      </w:r>
      <w:r>
        <w:t>OF</w:t>
      </w:r>
      <w:r w:rsidR="007B2482">
        <w:noBreakHyphen/>
      </w:r>
      <w:r>
        <w:t>STATE TRAVEL; TO REQUIRE PUBLIC OFFICIALS WHO USE STATE</w:t>
      </w:r>
      <w:r w:rsidR="007B2482">
        <w:noBreakHyphen/>
      </w:r>
      <w:r>
        <w:t xml:space="preserve">FUNDED TRANSPORTATION OR SECURITY PERSONNEL </w:t>
      </w:r>
      <w:r w:rsidR="00FA120F">
        <w:t>FOR</w:t>
      </w:r>
      <w:r>
        <w:t xml:space="preserve"> OUT</w:t>
      </w:r>
      <w:r w:rsidR="007B2482">
        <w:noBreakHyphen/>
      </w:r>
      <w:r>
        <w:t>OF</w:t>
      </w:r>
      <w:r w:rsidR="007B2482">
        <w:noBreakHyphen/>
      </w:r>
      <w:r>
        <w:t>STATE</w:t>
      </w:r>
      <w:r w:rsidR="00FA120F">
        <w:t xml:space="preserve"> TRAVEL</w:t>
      </w:r>
      <w:r>
        <w:t xml:space="preserve"> TO QUARTERLY REPORT THIS USE THROUGH THE ONLINE ETHICS DISCLOSURE SYSTEM; TO REQUIRE THE ETHICS COMMISSION</w:t>
      </w:r>
      <w:r w:rsidR="007B2482">
        <w:t xml:space="preserve"> AND ETHICS COMMITTEES, AS APPLICABLE</w:t>
      </w:r>
      <w:r w:rsidR="00F66DE3">
        <w:t>,</w:t>
      </w:r>
      <w:r>
        <w:t xml:space="preserve"> TO REVIEW THESE DISCLOSURES AND IF THE COMMISSION</w:t>
      </w:r>
      <w:r w:rsidR="00F66DE3">
        <w:t xml:space="preserve"> OR COMMITTEE</w:t>
      </w:r>
      <w:r>
        <w:t xml:space="preserve"> FINDS</w:t>
      </w:r>
      <w:r w:rsidR="007B2482">
        <w:t xml:space="preserve"> THAT THE</w:t>
      </w:r>
      <w:r>
        <w:t xml:space="preserve"> OUT</w:t>
      </w:r>
      <w:r w:rsidR="007B2482">
        <w:noBreakHyphen/>
      </w:r>
      <w:r>
        <w:t>OF</w:t>
      </w:r>
      <w:r w:rsidR="007B2482">
        <w:noBreakHyphen/>
      </w:r>
      <w:r>
        <w:t>STATE TRAVEL WAS NOT NECESSARY FOR THE PROPER EXECUTION OF OFFICIAL STATE BUSINESS, THE PUBLIC OFFICIAL SHALL REIMBURSE THE STATE FOR THESE EXPENSES</w:t>
      </w:r>
      <w:r w:rsidR="007B2482">
        <w:t>,</w:t>
      </w:r>
      <w:r w:rsidR="00FA120F">
        <w:t xml:space="preserve"> WITH INTEREST</w:t>
      </w:r>
      <w:r>
        <w:t xml:space="preserve">. 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5E01">
        <w:t>Article 1, Chapter 13, Title 8 of the 1976 Code is amended by adding: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7B2482">
        <w:noBreakHyphen/>
      </w:r>
      <w:r>
        <w:t>13</w:t>
      </w:r>
      <w:r w:rsidR="007B2482">
        <w:noBreakHyphen/>
      </w:r>
      <w:r>
        <w:t>180.</w:t>
      </w:r>
      <w:r>
        <w:tab/>
        <w:t>(A)</w:t>
      </w:r>
      <w:r>
        <w:tab/>
      </w:r>
      <w:r w:rsidR="003C02E9">
        <w:t xml:space="preserve">A </w:t>
      </w:r>
      <w:r>
        <w:t>public official must not utilize state</w:t>
      </w:r>
      <w:r w:rsidR="007B2482">
        <w:noBreakHyphen/>
      </w:r>
      <w:r>
        <w:t>funded transportation o</w:t>
      </w:r>
      <w:r w:rsidR="007B2482">
        <w:t>r</w:t>
      </w:r>
      <w:r>
        <w:t xml:space="preserve"> state</w:t>
      </w:r>
      <w:r w:rsidR="007B2482">
        <w:noBreakHyphen/>
      </w:r>
      <w:r>
        <w:t>funded security</w:t>
      </w:r>
      <w:r w:rsidR="003C02E9">
        <w:t xml:space="preserve"> personnel, or both, including </w:t>
      </w:r>
      <w:r>
        <w:t>State Law Enforcement Division</w:t>
      </w:r>
      <w:r w:rsidR="003C02E9">
        <w:t xml:space="preserve"> personnel</w:t>
      </w:r>
      <w:r>
        <w:t xml:space="preserve">, to travel outside the geographic boundaries of this State except in the necessary </w:t>
      </w:r>
      <w:r w:rsidR="007B2482">
        <w:t>and</w:t>
      </w:r>
      <w:r>
        <w:t xml:space="preserve"> proper execution of official state business.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If a public official uses state</w:t>
      </w:r>
      <w:r w:rsidR="007B2482">
        <w:noBreakHyphen/>
      </w:r>
      <w:r w:rsidR="003C02E9">
        <w:t>funded</w:t>
      </w:r>
      <w:r>
        <w:t xml:space="preserve"> transportation or security personnel, or both, to travel outside the geographic boundaries of the State, the public offic</w:t>
      </w:r>
      <w:r w:rsidR="003C02E9">
        <w:t>ial</w:t>
      </w:r>
      <w:r>
        <w:t xml:space="preserve"> quarterly shall disclose through the online ethics disclosure system the dates, locations, fiscal impact, and the purposes of the out</w:t>
      </w:r>
      <w:r w:rsidR="007B2482">
        <w:noBreakHyphen/>
      </w:r>
      <w:r>
        <w:t>of</w:t>
      </w:r>
      <w:r w:rsidR="007B2482">
        <w:noBreakHyphen/>
      </w:r>
      <w:r>
        <w:t>state travel and the</w:t>
      </w:r>
      <w:r w:rsidR="003C02E9">
        <w:t xml:space="preserve"> use to which the </w:t>
      </w:r>
      <w:r>
        <w:t>state</w:t>
      </w:r>
      <w:r w:rsidR="007B2482">
        <w:noBreakHyphen/>
      </w:r>
      <w:r w:rsidR="003C02E9">
        <w:t>funded</w:t>
      </w:r>
      <w:r>
        <w:t xml:space="preserve"> transportation and security personnel</w:t>
      </w:r>
      <w:r w:rsidR="003C02E9">
        <w:t xml:space="preserve"> were put</w:t>
      </w:r>
      <w:r>
        <w:t>.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ethics commission or</w:t>
      </w:r>
      <w:r w:rsidR="003C02E9">
        <w:t xml:space="preserve"> the House of Representatives or Senate </w:t>
      </w:r>
      <w:r w:rsidR="007B2482">
        <w:t>Ethics Committee</w:t>
      </w:r>
      <w:r>
        <w:t>, as applicable, shall review the quarterly disclosures filed pursuant to subsection (B). If the ethics commission or</w:t>
      </w:r>
      <w:r w:rsidR="008D3F02">
        <w:t xml:space="preserve"> ethics</w:t>
      </w:r>
      <w:r>
        <w:t xml:space="preserve"> committee determines that the state</w:t>
      </w:r>
      <w:r w:rsidR="007B2482">
        <w:noBreakHyphen/>
      </w:r>
      <w:r>
        <w:t xml:space="preserve">funded transportation or security personnel, or both, </w:t>
      </w:r>
      <w:r w:rsidR="003C02E9">
        <w:t>were</w:t>
      </w:r>
      <w:r>
        <w:t xml:space="preserve"> not necessary to the proper execution of official state business, the public official shall reimburse the </w:t>
      </w:r>
      <w:r w:rsidR="007B2482">
        <w:t xml:space="preserve">State </w:t>
      </w:r>
      <w:r>
        <w:t>for the amount of the fiscal impact of the state</w:t>
      </w:r>
      <w:r w:rsidR="007B2482">
        <w:noBreakHyphen/>
      </w:r>
      <w:r>
        <w:t>funded travel and security personnel, plus interest calculated at a rate equal to the rate of inflation.”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5E01">
        <w:t>2</w:t>
      </w:r>
      <w:r>
        <w:t>.</w:t>
      </w:r>
      <w:r>
        <w:tab/>
        <w:t>This act takes effect upon approval by the Governor.</w:t>
      </w:r>
    </w:p>
    <w:p w:rsidR="004D6BC8" w:rsidRDefault="007B24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BC8" w:rsidRDefault="004D6BC8" w:rsidP="00A744D1">
      <w:pPr>
        <w:suppressAutoHyphens/>
      </w:pPr>
    </w:p>
    <w:sectPr w:rsidR="004D6BC8" w:rsidSect="00A744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6B9" w:rsidRDefault="006D06B9" w:rsidP="009F0C77">
      <w:r>
        <w:separator/>
      </w:r>
    </w:p>
  </w:endnote>
  <w:endnote w:type="continuationSeparator" w:id="0">
    <w:p w:rsidR="006D06B9" w:rsidRDefault="006D06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2CD93D-82FC-4B91-86A4-F509755847B1}"/>
    <w:embedBold r:id="rId2" w:fontKey="{D04AB055-6E25-4335-B21D-F206EF6079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DDABED-5F6C-49B0-A2EC-8C3353E570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EF6C63-23BB-4FDE-A03C-827D949C2E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DE56C4-70E2-4B92-8534-2AB081229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4D1" w:rsidRPr="004D6BC8" w:rsidRDefault="00A744D1" w:rsidP="004D6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[5144]</w:t>
    </w:r>
    <w:r>
      <w:tab/>
    </w:r>
    <w:r w:rsidR="00861F30">
      <w:fldChar w:fldCharType="begin"/>
    </w:r>
    <w:r w:rsidR="00861F30">
      <w:instrText xml:space="preserve"> PAGE  \* MERGEFORMAT </w:instrText>
    </w:r>
    <w:r w:rsidR="00861F30">
      <w:fldChar w:fldCharType="separate"/>
    </w:r>
    <w:r w:rsidR="00861F30">
      <w:rPr>
        <w:noProof/>
      </w:rPr>
      <w:t>1</w:t>
    </w:r>
    <w:r w:rsidR="00861F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6B9" w:rsidRDefault="006D06B9" w:rsidP="009F0C77">
      <w:r>
        <w:separator/>
      </w:r>
    </w:p>
  </w:footnote>
  <w:footnote w:type="continuationSeparator" w:id="0">
    <w:p w:rsidR="006D06B9" w:rsidRDefault="006D06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65AC12"/>
    <w:docVar w:name="CoverBillType" w:val="b"/>
    <w:docVar w:name="docpath" w:val="L:\Council\bills\NBD\12365AC12.DOCX"/>
    <w:docVar w:name="dvBillNumber" w:val="51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606E6"/>
    <w:rsid w:val="00011869"/>
    <w:rsid w:val="000E1785"/>
    <w:rsid w:val="000F40FA"/>
    <w:rsid w:val="00100367"/>
    <w:rsid w:val="0010776B"/>
    <w:rsid w:val="0011181E"/>
    <w:rsid w:val="00133E66"/>
    <w:rsid w:val="001435A3"/>
    <w:rsid w:val="001A07D7"/>
    <w:rsid w:val="001B05F3"/>
    <w:rsid w:val="001D08F2"/>
    <w:rsid w:val="001D47C1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6E6"/>
    <w:rsid w:val="0037079A"/>
    <w:rsid w:val="00374AE4"/>
    <w:rsid w:val="0038290E"/>
    <w:rsid w:val="003C02E9"/>
    <w:rsid w:val="003D01E8"/>
    <w:rsid w:val="003E5288"/>
    <w:rsid w:val="003F6D79"/>
    <w:rsid w:val="0041760A"/>
    <w:rsid w:val="00417C01"/>
    <w:rsid w:val="004540F6"/>
    <w:rsid w:val="004809EE"/>
    <w:rsid w:val="0048163E"/>
    <w:rsid w:val="004D6BC8"/>
    <w:rsid w:val="004E7D54"/>
    <w:rsid w:val="00507DD3"/>
    <w:rsid w:val="005273C6"/>
    <w:rsid w:val="00530A69"/>
    <w:rsid w:val="00545593"/>
    <w:rsid w:val="00577C6C"/>
    <w:rsid w:val="00595005"/>
    <w:rsid w:val="005A0102"/>
    <w:rsid w:val="005B5E01"/>
    <w:rsid w:val="005C2FE2"/>
    <w:rsid w:val="005E2BC9"/>
    <w:rsid w:val="00605102"/>
    <w:rsid w:val="006215AA"/>
    <w:rsid w:val="006913C9"/>
    <w:rsid w:val="0069470D"/>
    <w:rsid w:val="006D06B9"/>
    <w:rsid w:val="00734F00"/>
    <w:rsid w:val="00765CC6"/>
    <w:rsid w:val="007A70AE"/>
    <w:rsid w:val="007B2482"/>
    <w:rsid w:val="008362E8"/>
    <w:rsid w:val="00843899"/>
    <w:rsid w:val="00861F30"/>
    <w:rsid w:val="008A1768"/>
    <w:rsid w:val="008D3F02"/>
    <w:rsid w:val="008F059D"/>
    <w:rsid w:val="008F4429"/>
    <w:rsid w:val="0094021A"/>
    <w:rsid w:val="00981F55"/>
    <w:rsid w:val="009C04A5"/>
    <w:rsid w:val="009C6A0B"/>
    <w:rsid w:val="009E3176"/>
    <w:rsid w:val="009F0C77"/>
    <w:rsid w:val="009F4DD1"/>
    <w:rsid w:val="00A41684"/>
    <w:rsid w:val="00A64E80"/>
    <w:rsid w:val="00A72BCD"/>
    <w:rsid w:val="00A741D9"/>
    <w:rsid w:val="00A744D1"/>
    <w:rsid w:val="00A833AB"/>
    <w:rsid w:val="00A9741D"/>
    <w:rsid w:val="00AD4B17"/>
    <w:rsid w:val="00B06857"/>
    <w:rsid w:val="00B20C29"/>
    <w:rsid w:val="00B412D4"/>
    <w:rsid w:val="00B70330"/>
    <w:rsid w:val="00B74219"/>
    <w:rsid w:val="00BE3C22"/>
    <w:rsid w:val="00C0345E"/>
    <w:rsid w:val="00C3483A"/>
    <w:rsid w:val="00C74E9D"/>
    <w:rsid w:val="00C82FD3"/>
    <w:rsid w:val="00C92819"/>
    <w:rsid w:val="00CB092F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6DE3"/>
    <w:rsid w:val="00F67CF1"/>
    <w:rsid w:val="00F840F0"/>
    <w:rsid w:val="00FA120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40D689-B4B6-43FB-A26D-B0821866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5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4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1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44_201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53109-CB44-495A-87A9-9CF3E07C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425</Words>
  <Characters>2461</Characters>
  <Application>Microsoft Office Word</Application>
  <DocSecurity>4</DocSecurity>
  <Lines>87</Lines>
  <Paragraphs>25</Paragraphs>
  <ScaleCrop>false</ScaleCrop>
  <Company> 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5144: Use state-funded transportation or security by public officials - South Carolina Legislature Online</dc:title>
  <dc:subject/>
  <dc:creator>NikiDowney</dc:creator>
  <cp:keywords/>
  <dc:description/>
  <cp:lastModifiedBy>N Cumfer</cp:lastModifiedBy>
  <cp:revision>2</cp:revision>
  <cp:lastPrinted>2012-04-19T12:56:00Z</cp:lastPrinted>
  <dcterms:created xsi:type="dcterms:W3CDTF">2014-11-24T14:57:00Z</dcterms:created>
  <dcterms:modified xsi:type="dcterms:W3CDTF">2014-11-24T14:57:00Z</dcterms:modified>
</cp:coreProperties>
</file>