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D99" w:rsidRDefault="008F6D99" w:rsidP="008F6D99">
      <w:pPr>
        <w:widowControl w:val="0"/>
        <w:jc w:val="center"/>
      </w:pPr>
      <w:bookmarkStart w:id="0" w:name="_GoBack"/>
      <w:bookmarkEnd w:id="0"/>
      <w:r w:rsidRPr="008F6D99">
        <w:rPr>
          <w:b/>
        </w:rPr>
        <w:t>South Carolina General Assembly</w:t>
      </w:r>
    </w:p>
    <w:p w:rsidR="008F6D99" w:rsidRDefault="008F6D99" w:rsidP="008F6D99">
      <w:pPr>
        <w:widowControl w:val="0"/>
        <w:jc w:val="center"/>
      </w:pPr>
      <w:r>
        <w:t>119th Session, 2011-2012</w:t>
      </w:r>
    </w:p>
    <w:p w:rsidR="008F6D99" w:rsidRDefault="008F6D99" w:rsidP="008F6D99">
      <w:pPr>
        <w:widowControl w:val="0"/>
        <w:jc w:val="left"/>
      </w:pPr>
    </w:p>
    <w:p w:rsidR="008F6D99" w:rsidRDefault="008F6D99" w:rsidP="008F6D99">
      <w:pPr>
        <w:widowControl w:val="0"/>
        <w:jc w:val="left"/>
        <w:rPr>
          <w:b/>
        </w:rPr>
      </w:pPr>
      <w:r w:rsidRPr="008F6D99">
        <w:rPr>
          <w:b/>
        </w:rPr>
        <w:t>H. 5175</w:t>
      </w:r>
    </w:p>
    <w:p w:rsidR="008F6D99" w:rsidRDefault="008F6D99" w:rsidP="008F6D99">
      <w:pPr>
        <w:widowControl w:val="0"/>
        <w:jc w:val="left"/>
        <w:rPr>
          <w:b/>
        </w:rPr>
      </w:pPr>
    </w:p>
    <w:p w:rsidR="008F6D99" w:rsidRDefault="008F6D99" w:rsidP="008F6D99">
      <w:pPr>
        <w:widowControl w:val="0"/>
        <w:jc w:val="left"/>
      </w:pPr>
      <w:r w:rsidRPr="008F6D99">
        <w:rPr>
          <w:b/>
        </w:rPr>
        <w:t>STATUS INFORMATION</w:t>
      </w:r>
    </w:p>
    <w:p w:rsidR="008F6D99" w:rsidRDefault="008F6D99" w:rsidP="008F6D99">
      <w:pPr>
        <w:widowControl w:val="0"/>
        <w:jc w:val="left"/>
      </w:pPr>
    </w:p>
    <w:p w:rsidR="008F6D99" w:rsidRDefault="008F6D99" w:rsidP="008F6D99">
      <w:pPr>
        <w:widowControl w:val="0"/>
        <w:jc w:val="left"/>
      </w:pPr>
      <w:r>
        <w:t>House Resolution</w:t>
      </w:r>
    </w:p>
    <w:p w:rsidR="008F6D99" w:rsidRDefault="008F6D99" w:rsidP="008F6D99">
      <w:pPr>
        <w:widowControl w:val="0"/>
        <w:jc w:val="left"/>
      </w:pPr>
      <w:r>
        <w:t>Sponsors: Reps. Allen, Agnew, Alexander,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8F6D99" w:rsidRDefault="008F6D99" w:rsidP="008F6D99">
      <w:pPr>
        <w:widowControl w:val="0"/>
        <w:jc w:val="left"/>
      </w:pPr>
      <w:r>
        <w:t>Document Path: l:\council\bills\gm\25049ahb12.docx</w:t>
      </w:r>
    </w:p>
    <w:p w:rsidR="008F6D99" w:rsidRDefault="008F6D99" w:rsidP="008F6D99">
      <w:pPr>
        <w:widowControl w:val="0"/>
        <w:jc w:val="left"/>
      </w:pPr>
    </w:p>
    <w:p w:rsidR="008F6D99" w:rsidRDefault="008F6D99" w:rsidP="008F6D99">
      <w:pPr>
        <w:widowControl w:val="0"/>
        <w:jc w:val="left"/>
      </w:pPr>
      <w:r>
        <w:t>Introduced in the House on April 26, 2012</w:t>
      </w:r>
    </w:p>
    <w:p w:rsidR="008F6D99" w:rsidRDefault="008F6D99" w:rsidP="008F6D99">
      <w:pPr>
        <w:widowControl w:val="0"/>
        <w:jc w:val="left"/>
      </w:pPr>
      <w:r>
        <w:t>Adopted by the House on April 26, 2012</w:t>
      </w:r>
    </w:p>
    <w:p w:rsidR="008F6D99" w:rsidRDefault="008F6D99" w:rsidP="008F6D99">
      <w:pPr>
        <w:widowControl w:val="0"/>
        <w:jc w:val="left"/>
      </w:pPr>
    </w:p>
    <w:p w:rsidR="008F6D99" w:rsidRDefault="008F6D99" w:rsidP="008F6D99">
      <w:pPr>
        <w:widowControl w:val="0"/>
        <w:jc w:val="left"/>
      </w:pPr>
      <w:r>
        <w:t xml:space="preserve">Summary: </w:t>
      </w:r>
      <w:r w:rsidR="005B5BD8">
        <w:t>Rhonda Rawlings</w:t>
      </w:r>
    </w:p>
    <w:p w:rsidR="008F6D99" w:rsidRDefault="008F6D99" w:rsidP="008F6D99">
      <w:pPr>
        <w:widowControl w:val="0"/>
        <w:jc w:val="left"/>
      </w:pPr>
    </w:p>
    <w:p w:rsidR="008F6D99" w:rsidRDefault="008F6D99" w:rsidP="008F6D99">
      <w:pPr>
        <w:widowControl w:val="0"/>
        <w:jc w:val="left"/>
      </w:pPr>
    </w:p>
    <w:p w:rsidR="008F6D99" w:rsidRDefault="008F6D99" w:rsidP="008F6D99">
      <w:pPr>
        <w:widowControl w:val="0"/>
        <w:tabs>
          <w:tab w:val="center" w:pos="590"/>
          <w:tab w:val="center" w:pos="1440"/>
          <w:tab w:val="left" w:pos="1872"/>
          <w:tab w:val="left" w:pos="9187"/>
        </w:tabs>
        <w:jc w:val="left"/>
      </w:pPr>
      <w:r w:rsidRPr="008F6D99">
        <w:rPr>
          <w:b/>
        </w:rPr>
        <w:t>HISTORY OF LEGISLATIVE ACTIONS</w:t>
      </w:r>
    </w:p>
    <w:p w:rsidR="008F6D99" w:rsidRDefault="008F6D99" w:rsidP="008F6D99">
      <w:pPr>
        <w:widowControl w:val="0"/>
        <w:tabs>
          <w:tab w:val="center" w:pos="590"/>
          <w:tab w:val="center" w:pos="1440"/>
          <w:tab w:val="left" w:pos="1872"/>
          <w:tab w:val="left" w:pos="9187"/>
        </w:tabs>
        <w:jc w:val="left"/>
      </w:pPr>
    </w:p>
    <w:p w:rsidR="008F6D99" w:rsidRPr="008F6D99" w:rsidRDefault="008F6D99" w:rsidP="008F6D99">
      <w:pPr>
        <w:widowControl w:val="0"/>
        <w:tabs>
          <w:tab w:val="center" w:pos="590"/>
          <w:tab w:val="center" w:pos="1440"/>
          <w:tab w:val="left" w:pos="1872"/>
          <w:tab w:val="left" w:pos="9187"/>
        </w:tabs>
        <w:jc w:val="left"/>
      </w:pPr>
      <w:r w:rsidRPr="008F6D99">
        <w:rPr>
          <w:u w:val="single"/>
        </w:rPr>
        <w:tab/>
        <w:t>Date</w:t>
      </w:r>
      <w:r w:rsidRPr="008F6D99">
        <w:rPr>
          <w:u w:val="single"/>
        </w:rPr>
        <w:tab/>
        <w:t>Body</w:t>
      </w:r>
      <w:r w:rsidRPr="008F6D99">
        <w:rPr>
          <w:u w:val="single"/>
        </w:rPr>
        <w:tab/>
        <w:t>Action Description with journal page number</w:t>
      </w:r>
      <w:r w:rsidRPr="008F6D99">
        <w:rPr>
          <w:u w:val="single"/>
        </w:rPr>
        <w:tab/>
      </w:r>
    </w:p>
    <w:p w:rsidR="007B532A" w:rsidRDefault="007B532A" w:rsidP="007B532A">
      <w:pPr>
        <w:widowControl w:val="0"/>
        <w:tabs>
          <w:tab w:val="right" w:pos="1008"/>
          <w:tab w:val="left" w:pos="1152"/>
          <w:tab w:val="left" w:pos="1872"/>
          <w:tab w:val="left" w:pos="9187"/>
        </w:tabs>
        <w:ind w:left="2088" w:hanging="2088"/>
        <w:jc w:val="left"/>
      </w:pPr>
      <w:r>
        <w:tab/>
        <w:t>4/26/2012</w:t>
      </w:r>
      <w:r>
        <w:tab/>
        <w:t>House</w:t>
      </w:r>
      <w:r>
        <w:tab/>
      </w:r>
      <w:r w:rsidRPr="00F91AD8">
        <w:t>Introduced and adopted (</w:t>
      </w:r>
      <w:hyperlink r:id="rId7" w:history="1">
        <w:r w:rsidRPr="00F91AD8">
          <w:rPr>
            <w:rStyle w:val="Hyperlink"/>
          </w:rPr>
          <w:t>House Journal</w:t>
        </w:r>
        <w:r w:rsidRPr="00F91AD8">
          <w:rPr>
            <w:rStyle w:val="Hyperlink"/>
          </w:rPr>
          <w:noBreakHyphen/>
          <w:t>page 9</w:t>
        </w:r>
      </w:hyperlink>
      <w:r w:rsidRPr="00F91AD8">
        <w:t>)</w:t>
      </w:r>
    </w:p>
    <w:p w:rsidR="007B532A" w:rsidRDefault="007B532A" w:rsidP="007B532A">
      <w:pPr>
        <w:widowControl w:val="0"/>
        <w:tabs>
          <w:tab w:val="right" w:pos="1008"/>
          <w:tab w:val="left" w:pos="1152"/>
          <w:tab w:val="left" w:pos="1872"/>
          <w:tab w:val="left" w:pos="9187"/>
        </w:tabs>
        <w:ind w:left="2088" w:hanging="2088"/>
        <w:jc w:val="left"/>
      </w:pPr>
    </w:p>
    <w:p w:rsidR="008F6D99" w:rsidRPr="008F6D99" w:rsidRDefault="008F6D99" w:rsidP="008F6D99">
      <w:pPr>
        <w:widowControl w:val="0"/>
        <w:tabs>
          <w:tab w:val="right" w:pos="1008"/>
          <w:tab w:val="left" w:pos="1152"/>
          <w:tab w:val="left" w:pos="1872"/>
          <w:tab w:val="left" w:pos="9187"/>
        </w:tabs>
        <w:ind w:left="2088" w:hanging="2088"/>
        <w:jc w:val="left"/>
      </w:pPr>
    </w:p>
    <w:p w:rsidR="008F6D99" w:rsidRDefault="008F6D99" w:rsidP="008F6D99">
      <w:r w:rsidRPr="008F6D99">
        <w:rPr>
          <w:b/>
        </w:rPr>
        <w:t>VERSIONS OF THIS BILL</w:t>
      </w:r>
    </w:p>
    <w:p w:rsidR="008F6D99" w:rsidRDefault="008F6D99" w:rsidP="008F6D99"/>
    <w:p w:rsidR="008F6D99" w:rsidRDefault="00C27DEA" w:rsidP="008F6D99">
      <w:hyperlink r:id="rId8" w:history="1">
        <w:r w:rsidR="008F6D99">
          <w:rPr>
            <w:rStyle w:val="Hyperlink"/>
          </w:rPr>
          <w:t>4/26/2012</w:t>
        </w:r>
      </w:hyperlink>
    </w:p>
    <w:p w:rsidR="008F6D99" w:rsidRDefault="008F6D99" w:rsidP="008F6D99"/>
    <w:p w:rsidR="008F6D99" w:rsidRDefault="008F6D99" w:rsidP="008F6D99">
      <w:pPr>
        <w:sectPr w:rsidR="008F6D99" w:rsidSect="008F6D9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2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4D0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RHONDA RAWLINGS OF GREENVILLE COUNTY, AND TO COMMEND HER FOR YEARS OF COMMITMENT TO JOURNALISTIC INTEGRITY O</w:t>
      </w:r>
      <w:r w:rsidR="00A856D8">
        <w:t>N</w:t>
      </w:r>
      <w:r>
        <w:t xml:space="preserve"> </w:t>
      </w:r>
      <w:r>
        <w:rPr>
          <w:i/>
        </w:rPr>
        <w:t>PAUSE FOR THE CAUSE</w:t>
      </w:r>
      <w:r>
        <w:t>.</w:t>
      </w:r>
    </w:p>
    <w:p w:rsidR="004A4D04"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201"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0201">
        <w:t xml:space="preserve">the members of the House of Representatives of the State of South Carolina are pleased to learn that Rhonda Rawlings will be honored on Friday, April 27, 2012, for her outstanding work with </w:t>
      </w:r>
      <w:r w:rsidR="00950201" w:rsidRPr="00950201">
        <w:rPr>
          <w:i/>
        </w:rPr>
        <w:t>Pause for the Cause</w:t>
      </w:r>
      <w:r w:rsidR="00950201">
        <w:t>; and</w:t>
      </w:r>
    </w:p>
    <w:p w:rsidR="00950201" w:rsidRDefault="00950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01" w:rsidRDefault="00950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5C5E">
        <w:t>Rhonda Rawlings</w:t>
      </w:r>
      <w:r>
        <w:t xml:space="preserve"> grew up in Mount Vernon, New York, </w:t>
      </w:r>
      <w:r w:rsidR="00B05C5E">
        <w:t xml:space="preserve">and </w:t>
      </w:r>
      <w:r>
        <w:t>earned a bachelor</w:t>
      </w:r>
      <w:r w:rsidR="00A856D8" w:rsidRPr="00A856D8">
        <w:t>’</w:t>
      </w:r>
      <w:r>
        <w:t>s degree in radio</w:t>
      </w:r>
      <w:r w:rsidR="00A856D8">
        <w:noBreakHyphen/>
      </w:r>
      <w:r>
        <w:t xml:space="preserve">television and film from Temple University in Philadelphia, Pennsylvania, while </w:t>
      </w:r>
      <w:r w:rsidR="00B05C5E">
        <w:t>working</w:t>
      </w:r>
      <w:r>
        <w:t xml:space="preserve"> as a college representative for CBS Records and help</w:t>
      </w:r>
      <w:r w:rsidR="00B05C5E">
        <w:t>ing</w:t>
      </w:r>
      <w:r>
        <w:t xml:space="preserve"> to promote such artists as LL Cool J; and</w:t>
      </w:r>
    </w:p>
    <w:p w:rsidR="00950201" w:rsidRDefault="00950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01" w:rsidRPr="00950201" w:rsidRDefault="00950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graduation, she moved to Los Angeles where she worked as an assistant production coordinator on the Fox television show </w:t>
      </w:r>
      <w:r>
        <w:rPr>
          <w:i/>
        </w:rPr>
        <w:t>Roc</w:t>
      </w:r>
      <w:r>
        <w:t xml:space="preserve"> and worked on </w:t>
      </w:r>
      <w:r>
        <w:rPr>
          <w:i/>
        </w:rPr>
        <w:t>The Robert Townsend Show</w:t>
      </w:r>
      <w:r>
        <w:t xml:space="preserve">, </w:t>
      </w:r>
      <w:r>
        <w:rPr>
          <w:i/>
        </w:rPr>
        <w:t>The Chris Rock Show</w:t>
      </w:r>
      <w:r>
        <w:t xml:space="preserve">, and </w:t>
      </w:r>
      <w:r>
        <w:rPr>
          <w:i/>
        </w:rPr>
        <w:t>History I. Q.</w:t>
      </w:r>
      <w:r w:rsidRPr="00950201">
        <w:t>; and</w:t>
      </w:r>
    </w:p>
    <w:p w:rsidR="00950201" w:rsidRDefault="00950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01" w:rsidRDefault="00950201"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3CFB">
        <w:t xml:space="preserve">now as director of community affairs and news for </w:t>
      </w:r>
      <w:r w:rsidR="00375AF4">
        <w:t>C</w:t>
      </w:r>
      <w:r w:rsidR="00F93CFB">
        <w:t>ox Radio in Greenville that includes 107.3 Jamzs, Hot 98.1, and 97.</w:t>
      </w:r>
      <w:r w:rsidR="003633D2">
        <w:t>7</w:t>
      </w:r>
      <w:r w:rsidR="00F93CFB">
        <w:t xml:space="preserve"> Chuck FM, </w:t>
      </w:r>
      <w:r>
        <w:t xml:space="preserve">Rhonda Rawlings has worked tirelessly as the host of </w:t>
      </w:r>
      <w:r w:rsidRPr="00950201">
        <w:rPr>
          <w:i/>
        </w:rPr>
        <w:t>Pause for the Cause</w:t>
      </w:r>
      <w:r>
        <w:t xml:space="preserve"> and to inform the Upstate of all available nonprofits and the services they provide; and</w:t>
      </w:r>
    </w:p>
    <w:p w:rsidR="00950201" w:rsidRDefault="00950201"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FB" w:rsidRDefault="00950201"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well as writing, producing, and delivering the news for the </w:t>
      </w:r>
      <w:r>
        <w:rPr>
          <w:i/>
        </w:rPr>
        <w:t>Tom Joyner Morning Show</w:t>
      </w:r>
      <w:r>
        <w:t xml:space="preserve">, she hosts and produces </w:t>
      </w:r>
      <w:r w:rsidR="00F93CFB">
        <w:rPr>
          <w:i/>
        </w:rPr>
        <w:t>Pause for the Cause</w:t>
      </w:r>
      <w:r w:rsidR="00F93CFB">
        <w:t>, a Sunday morning community affairs show; and</w:t>
      </w:r>
    </w:p>
    <w:p w:rsidR="00F93CFB" w:rsidRDefault="00F93CFB"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01" w:rsidRDefault="00F93CFB"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writes and produces the church announcements and community</w:t>
      </w:r>
      <w:r w:rsidR="00A856D8">
        <w:noBreakHyphen/>
      </w:r>
      <w:r>
        <w:t>clipboard announcements, and in 2011 she began covering the Carolina Panther</w:t>
      </w:r>
      <w:r w:rsidR="00375AF4">
        <w:t>s</w:t>
      </w:r>
      <w:r>
        <w:t xml:space="preserve"> football team; and</w:t>
      </w:r>
    </w:p>
    <w:p w:rsidR="00F93CFB" w:rsidRDefault="00F93CFB"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FB" w:rsidRPr="00F93CFB" w:rsidRDefault="00F93CFB"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passionate about getting important information to the community that might otherwise not be available to the average listener, </w:t>
      </w:r>
      <w:r w:rsidR="007B0CF1">
        <w:t>such as information on free health screenings; free and low</w:t>
      </w:r>
      <w:r w:rsidR="00A856D8">
        <w:noBreakHyphen/>
      </w:r>
      <w:r w:rsidR="007B0CF1">
        <w:t>cost events that families can enjoy; how to lessen the chances of getting high blood pressure, diabetes, heart disease</w:t>
      </w:r>
      <w:r w:rsidR="00B05C5E">
        <w:t>,</w:t>
      </w:r>
      <w:r w:rsidR="007B0CF1">
        <w:t xml:space="preserve"> and other illnesses that disproportionately affect minority communities; and</w:t>
      </w:r>
    </w:p>
    <w:p w:rsidR="00950201" w:rsidRDefault="00950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04" w:rsidRDefault="007B0C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de</w:t>
      </w:r>
      <w:r w:rsidR="00A856D8">
        <w:t>vot</w:t>
      </w:r>
      <w:r>
        <w:t xml:space="preserve">ed service that Rhonda Rawlings has given to communities in the Upstate and for her </w:t>
      </w:r>
      <w:r w:rsidR="00A856D8" w:rsidRPr="00A856D8">
        <w:t>dedication</w:t>
      </w:r>
      <w:r>
        <w:t xml:space="preserve"> to radio journalism</w:t>
      </w:r>
      <w:r w:rsidR="004A4D04">
        <w:t>.  Now, therefore,</w:t>
      </w:r>
    </w:p>
    <w:p w:rsidR="004A4D04"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04"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4D04"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04"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0CF1">
        <w:t xml:space="preserve"> the members of the House of Representatives of the State of South Carolina, by this resolution, recognize and honor Rhonda Rawlings</w:t>
      </w:r>
      <w:r w:rsidR="00B05C5E">
        <w:t xml:space="preserve"> of Greenville County, and commend her for years of commitment to journalistic integrity </w:t>
      </w:r>
      <w:r w:rsidR="00A856D8">
        <w:t>on</w:t>
      </w:r>
      <w:r w:rsidR="00B05C5E">
        <w:t xml:space="preserve"> </w:t>
      </w:r>
      <w:r w:rsidR="00B05C5E">
        <w:rPr>
          <w:i/>
        </w:rPr>
        <w:t>Pause for the Cause</w:t>
      </w:r>
      <w:r w:rsidR="00B05C5E">
        <w:t xml:space="preserve">. </w:t>
      </w:r>
    </w:p>
    <w:p w:rsidR="004A4D04"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B0CF1">
        <w:t>present</w:t>
      </w:r>
      <w:r>
        <w:t>ed to</w:t>
      </w:r>
      <w:r w:rsidR="007B0CF1">
        <w:t xml:space="preserve"> Rhonda Rawlings.</w:t>
      </w:r>
    </w:p>
    <w:p w:rsidR="00922F64" w:rsidRDefault="00A856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2F64" w:rsidRDefault="00922F64" w:rsidP="008F6D99">
      <w:pPr>
        <w:suppressAutoHyphens/>
      </w:pPr>
    </w:p>
    <w:sectPr w:rsidR="00922F64" w:rsidSect="008F6D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C5E" w:rsidRDefault="00B05C5E" w:rsidP="009F0C77">
      <w:r>
        <w:separator/>
      </w:r>
    </w:p>
  </w:endnote>
  <w:endnote w:type="continuationSeparator" w:id="0">
    <w:p w:rsidR="00B05C5E" w:rsidRDefault="00B05C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7E536C-FA43-4373-85A0-6EBABF830F47}"/>
    <w:embedBold r:id="rId2" w:fontKey="{9777DB5E-BBBD-416C-9A97-78B8FBF04E1E}"/>
    <w:embedItalic r:id="rId3" w:fontKey="{5E176DE5-119A-4310-9F04-DD4912FC37CE}"/>
  </w:font>
  <w:font w:name="Calibri">
    <w:panose1 w:val="020F0502020204030204"/>
    <w:charset w:val="00"/>
    <w:family w:val="swiss"/>
    <w:pitch w:val="variable"/>
    <w:sig w:usb0="E10002FF" w:usb1="4000ACFF" w:usb2="00000009" w:usb3="00000000" w:csb0="0000019F" w:csb1="00000000"/>
    <w:embedRegular r:id="rId4" w:fontKey="{B4D48570-EA50-4D72-88D9-920CB260D880}"/>
  </w:font>
  <w:font w:name="Tahoma">
    <w:panose1 w:val="020B0604030504040204"/>
    <w:charset w:val="00"/>
    <w:family w:val="swiss"/>
    <w:pitch w:val="variable"/>
    <w:sig w:usb0="21002A87" w:usb1="80000000" w:usb2="00000008" w:usb3="00000000" w:csb0="000101FF" w:csb1="00000000"/>
    <w:embedRegular r:id="rId5" w:fontKey="{4F577D44-DB61-44FF-AF51-913BCFB03A5E}"/>
  </w:font>
  <w:font w:name="Cambria">
    <w:panose1 w:val="02040503050406030204"/>
    <w:charset w:val="00"/>
    <w:family w:val="roman"/>
    <w:pitch w:val="variable"/>
    <w:sig w:usb0="E00002FF" w:usb1="400004FF" w:usb2="00000000" w:usb3="00000000" w:csb0="0000019F" w:csb1="00000000"/>
    <w:embedRegular r:id="rId6" w:fontKey="{3F0FDAC6-E6B4-4001-ACB4-CE9B15EDA9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D99" w:rsidRPr="00922F64" w:rsidRDefault="008F6D99" w:rsidP="00922F64">
    <w:pPr>
      <w:pStyle w:val="Footer"/>
      <w:tabs>
        <w:tab w:val="clear" w:pos="4680"/>
        <w:tab w:val="clear" w:pos="9360"/>
        <w:tab w:val="center" w:pos="2995"/>
      </w:tabs>
      <w:spacing w:before="120"/>
    </w:pPr>
    <w:r>
      <w:t>[5175]</w:t>
    </w:r>
    <w:r>
      <w:tab/>
    </w:r>
    <w:r w:rsidR="00C27DEA">
      <w:fldChar w:fldCharType="begin"/>
    </w:r>
    <w:r w:rsidR="00C27DEA">
      <w:instrText xml:space="preserve"> PAGE  \* MERGEFORMAT </w:instrText>
    </w:r>
    <w:r w:rsidR="00C27DEA">
      <w:fldChar w:fldCharType="separate"/>
    </w:r>
    <w:r w:rsidR="00C27DEA">
      <w:rPr>
        <w:noProof/>
      </w:rPr>
      <w:t>1</w:t>
    </w:r>
    <w:r w:rsidR="00C27D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C5E" w:rsidRDefault="00B05C5E" w:rsidP="009F0C77">
      <w:r>
        <w:separator/>
      </w:r>
    </w:p>
  </w:footnote>
  <w:footnote w:type="continuationSeparator" w:id="0">
    <w:p w:rsidR="00B05C5E" w:rsidRDefault="00B05C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49AHB12"/>
    <w:docVar w:name="CoverBillType" w:val="r"/>
    <w:docVar w:name="docpath" w:val="L:\Council\bills\GM\25049AHB12.DOCX"/>
    <w:docVar w:name="dvBillNumber" w:val="5175"/>
    <w:docVar w:name="dvBillNumberPrefix" w:val="H. "/>
    <w:docVar w:name="dvOriginalBody" w:val="House"/>
    <w:docVar w:name="dvSteno" w:val="GM"/>
    <w:docVar w:name="NameofBody" w:val="h"/>
    <w:docVar w:name="vgroup2" w:val="Council"/>
  </w:docVars>
  <w:rsids>
    <w:rsidRoot w:val="004B157A"/>
    <w:rsid w:val="00011869"/>
    <w:rsid w:val="000E1785"/>
    <w:rsid w:val="000F40FA"/>
    <w:rsid w:val="00101C77"/>
    <w:rsid w:val="0010776B"/>
    <w:rsid w:val="00122E70"/>
    <w:rsid w:val="00133E66"/>
    <w:rsid w:val="001435A3"/>
    <w:rsid w:val="001D08F2"/>
    <w:rsid w:val="001D525B"/>
    <w:rsid w:val="001D7F4F"/>
    <w:rsid w:val="002321B6"/>
    <w:rsid w:val="00250967"/>
    <w:rsid w:val="002543C8"/>
    <w:rsid w:val="00284AAE"/>
    <w:rsid w:val="002E5912"/>
    <w:rsid w:val="00325348"/>
    <w:rsid w:val="0032732C"/>
    <w:rsid w:val="00336AD0"/>
    <w:rsid w:val="003633D2"/>
    <w:rsid w:val="0037079A"/>
    <w:rsid w:val="00375AF4"/>
    <w:rsid w:val="003D01E8"/>
    <w:rsid w:val="003E5288"/>
    <w:rsid w:val="003F6D79"/>
    <w:rsid w:val="0041760A"/>
    <w:rsid w:val="00417C01"/>
    <w:rsid w:val="004809EE"/>
    <w:rsid w:val="004A4D04"/>
    <w:rsid w:val="004B157A"/>
    <w:rsid w:val="004E7D54"/>
    <w:rsid w:val="005241BF"/>
    <w:rsid w:val="005273C6"/>
    <w:rsid w:val="00530A69"/>
    <w:rsid w:val="00545593"/>
    <w:rsid w:val="00577C6C"/>
    <w:rsid w:val="005B5BD8"/>
    <w:rsid w:val="005B5F6B"/>
    <w:rsid w:val="005C02C1"/>
    <w:rsid w:val="005C2FE2"/>
    <w:rsid w:val="005E1A47"/>
    <w:rsid w:val="005E2BC9"/>
    <w:rsid w:val="00605102"/>
    <w:rsid w:val="006215AA"/>
    <w:rsid w:val="006913C9"/>
    <w:rsid w:val="0069470D"/>
    <w:rsid w:val="00717B10"/>
    <w:rsid w:val="007249B2"/>
    <w:rsid w:val="00734F00"/>
    <w:rsid w:val="007A70AE"/>
    <w:rsid w:val="007B0CF1"/>
    <w:rsid w:val="007B532A"/>
    <w:rsid w:val="007C232E"/>
    <w:rsid w:val="008362E8"/>
    <w:rsid w:val="008A1768"/>
    <w:rsid w:val="008F4429"/>
    <w:rsid w:val="008F6D99"/>
    <w:rsid w:val="00922F64"/>
    <w:rsid w:val="0094021A"/>
    <w:rsid w:val="00950201"/>
    <w:rsid w:val="009C6A0B"/>
    <w:rsid w:val="009F0C77"/>
    <w:rsid w:val="009F4DD1"/>
    <w:rsid w:val="00A41684"/>
    <w:rsid w:val="00A64E80"/>
    <w:rsid w:val="00A72BCD"/>
    <w:rsid w:val="00A741D9"/>
    <w:rsid w:val="00A833AB"/>
    <w:rsid w:val="00A856D8"/>
    <w:rsid w:val="00A9741D"/>
    <w:rsid w:val="00AD4B17"/>
    <w:rsid w:val="00B05C5E"/>
    <w:rsid w:val="00B412D4"/>
    <w:rsid w:val="00BA438A"/>
    <w:rsid w:val="00BE3C22"/>
    <w:rsid w:val="00C0345E"/>
    <w:rsid w:val="00C27DEA"/>
    <w:rsid w:val="00C3483A"/>
    <w:rsid w:val="00C74E9D"/>
    <w:rsid w:val="00C82FD3"/>
    <w:rsid w:val="00C864B4"/>
    <w:rsid w:val="00C92819"/>
    <w:rsid w:val="00CC6B7B"/>
    <w:rsid w:val="00CD2089"/>
    <w:rsid w:val="00D73A67"/>
    <w:rsid w:val="00D970A9"/>
    <w:rsid w:val="00DF3845"/>
    <w:rsid w:val="00E41911"/>
    <w:rsid w:val="00E92EEF"/>
    <w:rsid w:val="00EC274C"/>
    <w:rsid w:val="00F23846"/>
    <w:rsid w:val="00F24442"/>
    <w:rsid w:val="00F50AE3"/>
    <w:rsid w:val="00F67CF1"/>
    <w:rsid w:val="00F840F0"/>
    <w:rsid w:val="00F93CFB"/>
    <w:rsid w:val="00FB0D0D"/>
    <w:rsid w:val="00FB43B4"/>
    <w:rsid w:val="00FD2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A904BB-E116-4785-90B9-6112D6E4F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6D8"/>
    <w:rPr>
      <w:rFonts w:ascii="Tahoma" w:hAnsi="Tahoma" w:cs="Tahoma"/>
      <w:sz w:val="16"/>
      <w:szCs w:val="16"/>
    </w:rPr>
  </w:style>
  <w:style w:type="character" w:customStyle="1" w:styleId="BalloonTextChar">
    <w:name w:val="Balloon Text Char"/>
    <w:basedOn w:val="DefaultParagraphFont"/>
    <w:link w:val="BalloonText"/>
    <w:uiPriority w:val="99"/>
    <w:semiHidden/>
    <w:rsid w:val="00A856D8"/>
    <w:rPr>
      <w:rFonts w:ascii="Tahoma" w:eastAsia="Times New Roman" w:hAnsi="Tahoma" w:cs="Tahoma"/>
      <w:sz w:val="16"/>
      <w:szCs w:val="16"/>
    </w:rPr>
  </w:style>
  <w:style w:type="character" w:styleId="Hyperlink">
    <w:name w:val="Hyperlink"/>
    <w:basedOn w:val="DefaultParagraphFont"/>
    <w:uiPriority w:val="99"/>
    <w:unhideWhenUsed/>
    <w:rsid w:val="008F6D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75_20120426.docx" TargetMode="External"/><Relationship Id="rId3" Type="http://schemas.openxmlformats.org/officeDocument/2006/relationships/settings" Target="settings.xml"/><Relationship Id="rId7" Type="http://schemas.openxmlformats.org/officeDocument/2006/relationships/hyperlink" Target="file:///h:\hj%20archive\2012\04-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F8CD5-82AE-4CCB-8926-629427CB6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611</Words>
  <Characters>3512</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5175: Rhonda Rawlings - South Carolina Legislature Online</dc:title>
  <dc:subject/>
  <dc:creator>gailmoore</dc:creator>
  <cp:keywords/>
  <dc:description/>
  <cp:lastModifiedBy>N Cumfer</cp:lastModifiedBy>
  <cp:revision>2</cp:revision>
  <cp:lastPrinted>2012-04-25T20:23:00Z</cp:lastPrinted>
  <dcterms:created xsi:type="dcterms:W3CDTF">2014-11-24T14:58:00Z</dcterms:created>
  <dcterms:modified xsi:type="dcterms:W3CDTF">2014-11-24T14:58:00Z</dcterms:modified>
</cp:coreProperties>
</file>