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3632" w:rsidRDefault="00003632" w:rsidP="00003632">
      <w:pPr>
        <w:widowControl w:val="0"/>
        <w:jc w:val="center"/>
      </w:pPr>
      <w:bookmarkStart w:id="0" w:name="_GoBack"/>
      <w:bookmarkEnd w:id="0"/>
      <w:r w:rsidRPr="00003632">
        <w:rPr>
          <w:b/>
        </w:rPr>
        <w:t>South Carolina General Assembly</w:t>
      </w:r>
    </w:p>
    <w:p w:rsidR="00003632" w:rsidRDefault="00003632" w:rsidP="00003632">
      <w:pPr>
        <w:widowControl w:val="0"/>
        <w:jc w:val="center"/>
      </w:pPr>
      <w:r>
        <w:t>119th Session, 2011-2012</w:t>
      </w:r>
    </w:p>
    <w:p w:rsidR="00003632" w:rsidRDefault="00003632" w:rsidP="00003632">
      <w:pPr>
        <w:widowControl w:val="0"/>
        <w:jc w:val="left"/>
      </w:pPr>
    </w:p>
    <w:p w:rsidR="00003632" w:rsidRDefault="00003632" w:rsidP="00003632">
      <w:pPr>
        <w:widowControl w:val="0"/>
        <w:jc w:val="left"/>
        <w:rPr>
          <w:b/>
        </w:rPr>
      </w:pPr>
      <w:r w:rsidRPr="00003632">
        <w:rPr>
          <w:b/>
        </w:rPr>
        <w:t>H. 5193</w:t>
      </w:r>
    </w:p>
    <w:p w:rsidR="00003632" w:rsidRDefault="00003632" w:rsidP="00003632">
      <w:pPr>
        <w:widowControl w:val="0"/>
        <w:jc w:val="left"/>
        <w:rPr>
          <w:b/>
        </w:rPr>
      </w:pPr>
    </w:p>
    <w:p w:rsidR="00003632" w:rsidRDefault="00003632" w:rsidP="00003632">
      <w:pPr>
        <w:widowControl w:val="0"/>
        <w:jc w:val="left"/>
      </w:pPr>
      <w:r w:rsidRPr="00003632">
        <w:rPr>
          <w:b/>
        </w:rPr>
        <w:t>STATUS INFORMATION</w:t>
      </w:r>
    </w:p>
    <w:p w:rsidR="00003632" w:rsidRDefault="00003632" w:rsidP="00003632">
      <w:pPr>
        <w:widowControl w:val="0"/>
        <w:jc w:val="left"/>
      </w:pPr>
    </w:p>
    <w:p w:rsidR="00003632" w:rsidRDefault="00003632" w:rsidP="00003632">
      <w:pPr>
        <w:widowControl w:val="0"/>
        <w:jc w:val="left"/>
      </w:pPr>
      <w:r>
        <w:t>House Resolution</w:t>
      </w:r>
    </w:p>
    <w:p w:rsidR="00003632" w:rsidRDefault="00D556E7" w:rsidP="00003632">
      <w:pPr>
        <w:widowControl w:val="0"/>
        <w:jc w:val="left"/>
      </w:pPr>
      <w:r>
        <w:t>Sponsors: Reps. Parker,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Corbin, Crawford, Crosby, Daning, Delleney, Dillard, Edge, Erickson, Forrester, Frye, Funderburk, Gambrell, Gilliard, Govan, Hamilton, Hardwick, Harrell, Harrison, Hart, Hayes, Hearn, Henderson, Herbkersman, Hiott, Hixon, Hodges, Horne, Hosey, Howard, Huggins, Jefferson, Johnson, King, Knight, Limehouse, Loftis, Long, Lowe, Lucas, Mack, McCoy, McEachern, McLeod, Merrill, D.C. Moss, V.S. Moss, Munnerlyn, Murphy, Nanney, J.H. Neal, J.M. Neal, Neilson, Norman, Ott, Owens, Parks, Patrick, Pinson, Pitts, Pope, Putnam, Quinn, Rutherford, Ryan, Sabb, Sandifer, Sellers, Simrill, Skelton, G.M. Smith, G.R. Smith, J.E. Smith, J.R. Smith, Sottile, Southard, Spires, Stavrinakis, Stringer, Tallon, Taylor, Thayer, Toole, Tribble, Vick, Weeks, Whipper, White, Whitmire, Williams, Willis and Young</w:t>
      </w:r>
    </w:p>
    <w:p w:rsidR="00003632" w:rsidRDefault="00003632" w:rsidP="00003632">
      <w:pPr>
        <w:widowControl w:val="0"/>
        <w:jc w:val="left"/>
      </w:pPr>
      <w:r>
        <w:t>Document Path: l:\council\bills\rm\1548ac12.docx</w:t>
      </w:r>
    </w:p>
    <w:p w:rsidR="00003632" w:rsidRDefault="00003632" w:rsidP="00003632">
      <w:pPr>
        <w:widowControl w:val="0"/>
        <w:jc w:val="left"/>
      </w:pPr>
    </w:p>
    <w:p w:rsidR="00003632" w:rsidRDefault="00003632" w:rsidP="00003632">
      <w:pPr>
        <w:widowControl w:val="0"/>
        <w:jc w:val="left"/>
      </w:pPr>
      <w:r>
        <w:t>Introduced in the House on May 1, 2012</w:t>
      </w:r>
    </w:p>
    <w:p w:rsidR="00003632" w:rsidRDefault="00003632" w:rsidP="00003632">
      <w:pPr>
        <w:widowControl w:val="0"/>
        <w:jc w:val="left"/>
      </w:pPr>
      <w:r>
        <w:t>Adopted by the House on May 1, 2012</w:t>
      </w:r>
    </w:p>
    <w:p w:rsidR="00003632" w:rsidRDefault="00003632" w:rsidP="00003632">
      <w:pPr>
        <w:widowControl w:val="0"/>
        <w:jc w:val="left"/>
      </w:pPr>
    </w:p>
    <w:p w:rsidR="00003632" w:rsidRDefault="00003632" w:rsidP="00003632">
      <w:pPr>
        <w:widowControl w:val="0"/>
        <w:jc w:val="left"/>
      </w:pPr>
      <w:r>
        <w:t xml:space="preserve">Summary: </w:t>
      </w:r>
      <w:r w:rsidR="006F4134">
        <w:t>Krisila Foster</w:t>
      </w:r>
    </w:p>
    <w:p w:rsidR="00003632" w:rsidRDefault="00003632" w:rsidP="00003632">
      <w:pPr>
        <w:widowControl w:val="0"/>
        <w:jc w:val="left"/>
      </w:pPr>
    </w:p>
    <w:p w:rsidR="00003632" w:rsidRDefault="00003632" w:rsidP="00003632">
      <w:pPr>
        <w:widowControl w:val="0"/>
        <w:jc w:val="left"/>
      </w:pPr>
    </w:p>
    <w:p w:rsidR="00003632" w:rsidRDefault="00003632" w:rsidP="0000363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03632">
        <w:rPr>
          <w:b/>
        </w:rPr>
        <w:t>HISTORY OF LEGISLATIVE ACTIONS</w:t>
      </w:r>
    </w:p>
    <w:p w:rsidR="00003632" w:rsidRDefault="00003632" w:rsidP="0000363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03632" w:rsidRPr="00003632" w:rsidRDefault="00003632" w:rsidP="0000363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03632">
        <w:rPr>
          <w:u w:val="single"/>
        </w:rPr>
        <w:tab/>
        <w:t>Date</w:t>
      </w:r>
      <w:r w:rsidRPr="00003632">
        <w:rPr>
          <w:u w:val="single"/>
        </w:rPr>
        <w:tab/>
        <w:t>Body</w:t>
      </w:r>
      <w:r w:rsidRPr="00003632">
        <w:rPr>
          <w:u w:val="single"/>
        </w:rPr>
        <w:tab/>
        <w:t>Action Description with journal page number</w:t>
      </w:r>
      <w:r w:rsidRPr="00003632">
        <w:rPr>
          <w:u w:val="single"/>
        </w:rPr>
        <w:tab/>
      </w:r>
    </w:p>
    <w:p w:rsidR="00FD68DD" w:rsidRDefault="00FD68DD" w:rsidP="00FD68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5/1/2012</w:t>
      </w:r>
      <w:r>
        <w:tab/>
        <w:t>House</w:t>
      </w:r>
      <w:r>
        <w:tab/>
      </w:r>
      <w:r w:rsidRPr="00564536">
        <w:t>Introduced and adopted (</w:t>
      </w:r>
      <w:hyperlink r:id="rId7" w:history="1">
        <w:r w:rsidRPr="00564536">
          <w:rPr>
            <w:rStyle w:val="Hyperlink"/>
          </w:rPr>
          <w:t>House Journal</w:t>
        </w:r>
        <w:r w:rsidRPr="00564536">
          <w:rPr>
            <w:rStyle w:val="Hyperlink"/>
          </w:rPr>
          <w:noBreakHyphen/>
          <w:t>page 104</w:t>
        </w:r>
      </w:hyperlink>
      <w:r w:rsidRPr="00564536">
        <w:t>)</w:t>
      </w:r>
    </w:p>
    <w:p w:rsidR="00FD68DD" w:rsidRDefault="00FD68DD" w:rsidP="00FD68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03632" w:rsidRPr="00003632" w:rsidRDefault="00003632" w:rsidP="000036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03632" w:rsidRDefault="00003632" w:rsidP="00003632">
      <w:r w:rsidRPr="00003632">
        <w:rPr>
          <w:b/>
        </w:rPr>
        <w:t>VERSIONS OF THIS BILL</w:t>
      </w:r>
    </w:p>
    <w:p w:rsidR="00003632" w:rsidRDefault="00003632" w:rsidP="00003632"/>
    <w:p w:rsidR="00003632" w:rsidRDefault="0085164A" w:rsidP="00003632">
      <w:hyperlink r:id="rId8" w:history="1">
        <w:r w:rsidR="00003632">
          <w:rPr>
            <w:rStyle w:val="Hyperlink"/>
          </w:rPr>
          <w:t>5/1/2012</w:t>
        </w:r>
      </w:hyperlink>
    </w:p>
    <w:p w:rsidR="00003632" w:rsidRDefault="00003632" w:rsidP="00003632"/>
    <w:p w:rsidR="00003632" w:rsidRDefault="00003632" w:rsidP="00003632">
      <w:pPr>
        <w:sectPr w:rsidR="00003632" w:rsidSect="0000363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F5C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E2E3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353E" w:rsidRDefault="00A82087" w:rsidP="007A3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7A353E">
        <w:t xml:space="preserve">CONGRATULATE </w:t>
      </w:r>
      <w:r w:rsidR="00D953C3">
        <w:t xml:space="preserve">KRISILA </w:t>
      </w:r>
      <w:r w:rsidR="00FB2EA3">
        <w:t>FOSTER</w:t>
      </w:r>
      <w:r w:rsidR="00D953C3">
        <w:t xml:space="preserve"> OF </w:t>
      </w:r>
      <w:r w:rsidR="00895F84">
        <w:t>SPARTANBURG</w:t>
      </w:r>
      <w:r w:rsidR="007A353E">
        <w:t xml:space="preserve"> COUNTY UPON THE OCCASION OF HER RETIREMENT, TO COMMEND HER FOR HER </w:t>
      </w:r>
      <w:r w:rsidR="00895F84">
        <w:t>MANY YEARS</w:t>
      </w:r>
      <w:r w:rsidR="007A353E">
        <w:t xml:space="preserve"> OF DEDICATED SERVICE AS AN EDUCATOR, AND TO WISH HER MUCH HAPPINESS AND FULFILLMENT IN ALL HER FUTURE ENDEAVORS.</w:t>
      </w:r>
    </w:p>
    <w:p w:rsidR="002E2E3A" w:rsidRDefault="002E2E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62197" w:rsidRDefault="002E2E3A" w:rsidP="009621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62197">
        <w:t>it is with great pleasure that the South Carolina House of Representatives honors those individuals who give tirelessly of themselves to the welfare of this great State</w:t>
      </w:r>
      <w:r w:rsidR="006772AB" w:rsidRPr="006772AB">
        <w:t>’</w:t>
      </w:r>
      <w:r w:rsidR="00962197">
        <w:t>s most important legacy, its children; and</w:t>
      </w:r>
    </w:p>
    <w:p w:rsidR="00962197" w:rsidRDefault="00962197" w:rsidP="009621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62197" w:rsidRDefault="00962197" w:rsidP="009621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246B8">
        <w:t>Spartanburg County</w:t>
      </w:r>
      <w:r w:rsidR="006772AB" w:rsidRPr="006772AB">
        <w:t>’</w:t>
      </w:r>
      <w:r w:rsidR="002246B8">
        <w:t>s</w:t>
      </w:r>
      <w:r>
        <w:t xml:space="preserve"> </w:t>
      </w:r>
      <w:r w:rsidR="00A5160D">
        <w:t xml:space="preserve">Krisila </w:t>
      </w:r>
      <w:r w:rsidR="00FB2EA3">
        <w:t>Foster</w:t>
      </w:r>
      <w:r>
        <w:t xml:space="preserve">, retiring after </w:t>
      </w:r>
      <w:r w:rsidR="00E46894">
        <w:t>nearly three fruitful decades</w:t>
      </w:r>
      <w:r>
        <w:t xml:space="preserve"> as a classroom teacher, stands among their number as an outstanding public benefactor, one much admired in her role as both educator and community leader; and</w:t>
      </w:r>
    </w:p>
    <w:p w:rsidR="00962197" w:rsidRDefault="00962197" w:rsidP="009621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5160D" w:rsidRDefault="00962197" w:rsidP="009621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5160D">
        <w:t xml:space="preserve">the </w:t>
      </w:r>
      <w:r>
        <w:t xml:space="preserve">young </w:t>
      </w:r>
      <w:r w:rsidR="00A5160D">
        <w:t>Krisila</w:t>
      </w:r>
      <w:r>
        <w:t xml:space="preserve"> received her </w:t>
      </w:r>
      <w:r w:rsidR="006128CA">
        <w:t>early teacher training at Converse College, finishing with a b</w:t>
      </w:r>
      <w:r w:rsidR="00A5160D" w:rsidRPr="00605CD7">
        <w:rPr>
          <w:color w:val="000000" w:themeColor="text1"/>
          <w:u w:color="000000" w:themeColor="text1"/>
        </w:rPr>
        <w:t>achelor</w:t>
      </w:r>
      <w:r w:rsidR="006772AB" w:rsidRPr="006772AB">
        <w:rPr>
          <w:color w:val="000000" w:themeColor="text1"/>
          <w:u w:color="000000" w:themeColor="text1"/>
        </w:rPr>
        <w:t>’</w:t>
      </w:r>
      <w:r w:rsidR="00A5160D" w:rsidRPr="00605CD7">
        <w:rPr>
          <w:color w:val="000000" w:themeColor="text1"/>
          <w:u w:color="000000" w:themeColor="text1"/>
        </w:rPr>
        <w:t xml:space="preserve">s </w:t>
      </w:r>
      <w:r w:rsidR="006128CA">
        <w:rPr>
          <w:color w:val="000000" w:themeColor="text1"/>
          <w:u w:color="000000" w:themeColor="text1"/>
        </w:rPr>
        <w:t xml:space="preserve">degree </w:t>
      </w:r>
      <w:r w:rsidR="00A5160D" w:rsidRPr="00605CD7">
        <w:rPr>
          <w:color w:val="000000" w:themeColor="text1"/>
          <w:u w:color="000000" w:themeColor="text1"/>
        </w:rPr>
        <w:t xml:space="preserve">and </w:t>
      </w:r>
      <w:r w:rsidR="006128CA">
        <w:rPr>
          <w:color w:val="000000" w:themeColor="text1"/>
          <w:u w:color="000000" w:themeColor="text1"/>
        </w:rPr>
        <w:t>later a m</w:t>
      </w:r>
      <w:r w:rsidR="00A5160D" w:rsidRPr="00605CD7">
        <w:rPr>
          <w:color w:val="000000" w:themeColor="text1"/>
          <w:u w:color="000000" w:themeColor="text1"/>
        </w:rPr>
        <w:t xml:space="preserve">aster of </w:t>
      </w:r>
      <w:r w:rsidR="006128CA">
        <w:rPr>
          <w:color w:val="000000" w:themeColor="text1"/>
          <w:u w:color="000000" w:themeColor="text1"/>
        </w:rPr>
        <w:t>m</w:t>
      </w:r>
      <w:r w:rsidR="00A5160D" w:rsidRPr="00605CD7">
        <w:rPr>
          <w:color w:val="000000" w:themeColor="text1"/>
          <w:u w:color="000000" w:themeColor="text1"/>
        </w:rPr>
        <w:t xml:space="preserve">usic education </w:t>
      </w:r>
      <w:r w:rsidR="006128CA">
        <w:rPr>
          <w:color w:val="000000" w:themeColor="text1"/>
          <w:u w:color="000000" w:themeColor="text1"/>
        </w:rPr>
        <w:t xml:space="preserve">degree. </w:t>
      </w:r>
      <w:r w:rsidR="00845503">
        <w:rPr>
          <w:color w:val="000000" w:themeColor="text1"/>
          <w:u w:color="000000" w:themeColor="text1"/>
        </w:rPr>
        <w:t>Since that time, s</w:t>
      </w:r>
      <w:r w:rsidR="006128CA">
        <w:rPr>
          <w:color w:val="000000" w:themeColor="text1"/>
          <w:u w:color="000000" w:themeColor="text1"/>
        </w:rPr>
        <w:t xml:space="preserve">he has </w:t>
      </w:r>
      <w:r w:rsidR="001825E5">
        <w:rPr>
          <w:color w:val="000000" w:themeColor="text1"/>
          <w:u w:color="000000" w:themeColor="text1"/>
        </w:rPr>
        <w:t xml:space="preserve">completed many hours of additional graduate work </w:t>
      </w:r>
      <w:r w:rsidR="00A5160D" w:rsidRPr="00605CD7">
        <w:rPr>
          <w:color w:val="000000" w:themeColor="text1"/>
          <w:u w:color="000000" w:themeColor="text1"/>
        </w:rPr>
        <w:t>at the University of South Carolina and Converse College</w:t>
      </w:r>
      <w:r w:rsidR="00845503">
        <w:rPr>
          <w:color w:val="000000" w:themeColor="text1"/>
          <w:u w:color="000000" w:themeColor="text1"/>
        </w:rPr>
        <w:t xml:space="preserve"> and</w:t>
      </w:r>
      <w:r w:rsidR="00783082">
        <w:rPr>
          <w:color w:val="000000" w:themeColor="text1"/>
          <w:u w:color="000000" w:themeColor="text1"/>
        </w:rPr>
        <w:t xml:space="preserve"> in 2003</w:t>
      </w:r>
      <w:r w:rsidR="00845503">
        <w:rPr>
          <w:color w:val="000000" w:themeColor="text1"/>
          <w:u w:color="000000" w:themeColor="text1"/>
        </w:rPr>
        <w:t xml:space="preserve"> earned National Board Certification</w:t>
      </w:r>
      <w:r w:rsidR="001825E5">
        <w:rPr>
          <w:color w:val="000000" w:themeColor="text1"/>
          <w:u w:color="000000" w:themeColor="text1"/>
        </w:rPr>
        <w:t>; and</w:t>
      </w:r>
    </w:p>
    <w:p w:rsidR="00A5160D" w:rsidRDefault="00A5160D" w:rsidP="009621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62197" w:rsidRDefault="00962197" w:rsidP="009621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</w:t>
      </w:r>
      <w:r w:rsidR="000F5843">
        <w:t xml:space="preserve"> </w:t>
      </w:r>
      <w:r w:rsidR="00AE1EB6">
        <w:t xml:space="preserve">as </w:t>
      </w:r>
      <w:r>
        <w:t xml:space="preserve">an eager </w:t>
      </w:r>
      <w:r w:rsidR="00883877">
        <w:t>second</w:t>
      </w:r>
      <w:r w:rsidR="00A20FDC">
        <w:noBreakHyphen/>
      </w:r>
      <w:r w:rsidR="00883877">
        <w:t>year</w:t>
      </w:r>
      <w:r>
        <w:t xml:space="preserve"> </w:t>
      </w:r>
      <w:r w:rsidR="0039493F">
        <w:t xml:space="preserve">music </w:t>
      </w:r>
      <w:r>
        <w:t>teacher</w:t>
      </w:r>
      <w:r w:rsidR="000F5843">
        <w:t xml:space="preserve"> in the mid 1980s</w:t>
      </w:r>
      <w:r>
        <w:t xml:space="preserve">, </w:t>
      </w:r>
      <w:r w:rsidR="009816BF">
        <w:t xml:space="preserve">this </w:t>
      </w:r>
      <w:r w:rsidR="0003774B">
        <w:t xml:space="preserve">Walnut Grove </w:t>
      </w:r>
      <w:r w:rsidR="009816BF">
        <w:t xml:space="preserve">native </w:t>
      </w:r>
      <w:r w:rsidR="00260EBD">
        <w:t xml:space="preserve">began work at </w:t>
      </w:r>
      <w:r w:rsidR="00351AF1">
        <w:t>Spartanburg School District Two</w:t>
      </w:r>
      <w:r>
        <w:t xml:space="preserve"> with an assignment at </w:t>
      </w:r>
      <w:r w:rsidR="00883877">
        <w:t xml:space="preserve">what was then known as Boiling Springs Junior High. </w:t>
      </w:r>
      <w:r>
        <w:t>In 20</w:t>
      </w:r>
      <w:r w:rsidR="0039493F">
        <w:t>12</w:t>
      </w:r>
      <w:r>
        <w:t xml:space="preserve">, at </w:t>
      </w:r>
      <w:r w:rsidR="00AE1EB6">
        <w:t xml:space="preserve">what is now </w:t>
      </w:r>
      <w:r w:rsidR="0039493F">
        <w:t>Boiling Springs M</w:t>
      </w:r>
      <w:r>
        <w:t>iddle School</w:t>
      </w:r>
      <w:r w:rsidR="0039493F">
        <w:t xml:space="preserve">, Krisila </w:t>
      </w:r>
      <w:r w:rsidR="00FB2EA3">
        <w:t>Foster</w:t>
      </w:r>
      <w:r>
        <w:t xml:space="preserve"> </w:t>
      </w:r>
      <w:r w:rsidR="0039493F">
        <w:t xml:space="preserve">will </w:t>
      </w:r>
      <w:r>
        <w:t xml:space="preserve">conclude an honored public school teaching career of </w:t>
      </w:r>
      <w:r w:rsidR="00E46894">
        <w:t>nearly thirty</w:t>
      </w:r>
      <w:r>
        <w:t xml:space="preserve"> years</w:t>
      </w:r>
      <w:r w:rsidR="0039493F">
        <w:t xml:space="preserve"> and embark o</w:t>
      </w:r>
      <w:r>
        <w:t xml:space="preserve">n a new chapter in her vocation, </w:t>
      </w:r>
      <w:r w:rsidR="0039493F">
        <w:t>teaching at Spartanburg Christian Academy</w:t>
      </w:r>
      <w:r>
        <w:t>; and</w:t>
      </w:r>
    </w:p>
    <w:p w:rsidR="00962197" w:rsidRDefault="00962197" w:rsidP="009621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E357E" w:rsidRDefault="00962197" w:rsidP="001013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long acknowledged as a master teacher, </w:t>
      </w:r>
      <w:r w:rsidR="00960AEF">
        <w:t xml:space="preserve">Krisila </w:t>
      </w:r>
      <w:r w:rsidR="00FB2EA3">
        <w:t>Foster</w:t>
      </w:r>
      <w:r>
        <w:t xml:space="preserve"> received public recognition of that mastery when she was named</w:t>
      </w:r>
      <w:r w:rsidR="00783082">
        <w:t xml:space="preserve"> 2002-2003</w:t>
      </w:r>
      <w:r w:rsidR="00960AEF" w:rsidRPr="00605CD7">
        <w:rPr>
          <w:color w:val="000000" w:themeColor="text1"/>
          <w:u w:color="000000" w:themeColor="text1"/>
        </w:rPr>
        <w:t xml:space="preserve"> </w:t>
      </w:r>
      <w:r w:rsidR="00101355">
        <w:rPr>
          <w:color w:val="000000" w:themeColor="text1"/>
          <w:u w:color="000000" w:themeColor="text1"/>
        </w:rPr>
        <w:t>J</w:t>
      </w:r>
      <w:r w:rsidR="00960AEF" w:rsidRPr="00605CD7">
        <w:rPr>
          <w:color w:val="000000" w:themeColor="text1"/>
          <w:u w:color="000000" w:themeColor="text1"/>
        </w:rPr>
        <w:t xml:space="preserve">unior </w:t>
      </w:r>
      <w:r w:rsidR="00101355">
        <w:rPr>
          <w:color w:val="000000" w:themeColor="text1"/>
          <w:u w:color="000000" w:themeColor="text1"/>
        </w:rPr>
        <w:t>H</w:t>
      </w:r>
      <w:r w:rsidR="00960AEF" w:rsidRPr="00605CD7">
        <w:rPr>
          <w:color w:val="000000" w:themeColor="text1"/>
          <w:u w:color="000000" w:themeColor="text1"/>
        </w:rPr>
        <w:t xml:space="preserve">igh and District Two Teacher of the </w:t>
      </w:r>
      <w:r w:rsidR="00FE6938">
        <w:rPr>
          <w:color w:val="000000" w:themeColor="text1"/>
          <w:u w:color="000000" w:themeColor="text1"/>
        </w:rPr>
        <w:t xml:space="preserve">Year. In addition, she has been named </w:t>
      </w:r>
      <w:r w:rsidR="00101355" w:rsidRPr="00101355">
        <w:rPr>
          <w:rFonts w:eastAsiaTheme="minorHAnsi"/>
          <w:color w:val="000000" w:themeColor="text1"/>
          <w:szCs w:val="22"/>
          <w:u w:color="000000" w:themeColor="text1"/>
        </w:rPr>
        <w:t>a Spartanburg County Outstanding Woman of Achievement and an Outstanding Young Woman of America</w:t>
      </w:r>
      <w:r w:rsidR="00AE357E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AE357E" w:rsidRDefault="00AE357E" w:rsidP="001013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D64F4" w:rsidRDefault="00AE357E" w:rsidP="001013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her </w:t>
      </w:r>
      <w:r w:rsidR="005B6FD5">
        <w:rPr>
          <w:rFonts w:eastAsiaTheme="minorHAnsi"/>
          <w:color w:val="000000" w:themeColor="text1"/>
          <w:szCs w:val="22"/>
          <w:u w:color="000000" w:themeColor="text1"/>
        </w:rPr>
        <w:t xml:space="preserve">exceptional </w:t>
      </w:r>
      <w:r>
        <w:rPr>
          <w:rFonts w:eastAsiaTheme="minorHAnsi"/>
          <w:color w:val="000000" w:themeColor="text1"/>
          <w:szCs w:val="22"/>
          <w:u w:color="000000" w:themeColor="text1"/>
        </w:rPr>
        <w:t>choral program</w:t>
      </w:r>
      <w:r w:rsidR="00747215">
        <w:rPr>
          <w:rFonts w:eastAsiaTheme="minorHAnsi"/>
          <w:color w:val="000000" w:themeColor="text1"/>
          <w:szCs w:val="22"/>
          <w:u w:color="000000" w:themeColor="text1"/>
        </w:rPr>
        <w:t>s and contributions to choral music have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received </w:t>
      </w:r>
      <w:r w:rsidR="00747215">
        <w:rPr>
          <w:rFonts w:eastAsiaTheme="minorHAnsi"/>
          <w:color w:val="000000" w:themeColor="text1"/>
          <w:szCs w:val="22"/>
          <w:u w:color="000000" w:themeColor="text1"/>
        </w:rPr>
        <w:t>their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3F35F7">
        <w:rPr>
          <w:rFonts w:eastAsiaTheme="minorHAnsi"/>
          <w:color w:val="000000" w:themeColor="text1"/>
          <w:szCs w:val="22"/>
          <w:u w:color="000000" w:themeColor="text1"/>
        </w:rPr>
        <w:t xml:space="preserve">full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meed of praise, as well. </w:t>
      </w:r>
      <w:r w:rsidR="007D64F4">
        <w:rPr>
          <w:rFonts w:eastAsiaTheme="minorHAnsi"/>
          <w:color w:val="000000" w:themeColor="text1"/>
          <w:szCs w:val="22"/>
          <w:u w:color="000000" w:themeColor="text1"/>
        </w:rPr>
        <w:t xml:space="preserve">In the spring of last year, her </w:t>
      </w:r>
      <w:r w:rsidR="007D64F4" w:rsidRPr="00326BA2">
        <w:rPr>
          <w:color w:val="000000" w:themeColor="text1"/>
          <w:u w:color="000000" w:themeColor="text1"/>
        </w:rPr>
        <w:t xml:space="preserve">Boiling Springs </w:t>
      </w:r>
      <w:r w:rsidR="007D64F4">
        <w:rPr>
          <w:color w:val="000000" w:themeColor="text1"/>
          <w:u w:color="000000" w:themeColor="text1"/>
        </w:rPr>
        <w:t>eight</w:t>
      </w:r>
      <w:r w:rsidR="00F266BE">
        <w:rPr>
          <w:color w:val="000000" w:themeColor="text1"/>
          <w:u w:color="000000" w:themeColor="text1"/>
        </w:rPr>
        <w:t>h</w:t>
      </w:r>
      <w:r w:rsidR="00A20FDC">
        <w:rPr>
          <w:color w:val="000000" w:themeColor="text1"/>
          <w:u w:color="000000" w:themeColor="text1"/>
        </w:rPr>
        <w:noBreakHyphen/>
      </w:r>
      <w:r w:rsidR="007D64F4">
        <w:rPr>
          <w:color w:val="000000" w:themeColor="text1"/>
          <w:u w:color="000000" w:themeColor="text1"/>
        </w:rPr>
        <w:t>grade c</w:t>
      </w:r>
      <w:r w:rsidR="007D64F4" w:rsidRPr="00326BA2">
        <w:rPr>
          <w:color w:val="000000" w:themeColor="text1"/>
          <w:u w:color="000000" w:themeColor="text1"/>
        </w:rPr>
        <w:t xml:space="preserve">horus competed in the 2011 Music in the Parks National Choral </w:t>
      </w:r>
      <w:r w:rsidR="007D64F4">
        <w:rPr>
          <w:color w:val="000000" w:themeColor="text1"/>
          <w:u w:color="000000" w:themeColor="text1"/>
        </w:rPr>
        <w:t>C</w:t>
      </w:r>
      <w:r w:rsidR="007D64F4" w:rsidRPr="00326BA2">
        <w:rPr>
          <w:color w:val="000000" w:themeColor="text1"/>
          <w:u w:color="000000" w:themeColor="text1"/>
        </w:rPr>
        <w:t>ompetition in Orlando, Florida. Competing against schools from Connecticut to Florida</w:t>
      </w:r>
      <w:r w:rsidR="007D64F4">
        <w:rPr>
          <w:color w:val="000000" w:themeColor="text1"/>
          <w:u w:color="000000" w:themeColor="text1"/>
        </w:rPr>
        <w:t>, her sixty</w:t>
      </w:r>
      <w:r w:rsidR="00A20FDC">
        <w:rPr>
          <w:color w:val="000000" w:themeColor="text1"/>
          <w:u w:color="000000" w:themeColor="text1"/>
        </w:rPr>
        <w:noBreakHyphen/>
      </w:r>
      <w:r w:rsidR="007D64F4">
        <w:rPr>
          <w:color w:val="000000" w:themeColor="text1"/>
          <w:u w:color="000000" w:themeColor="text1"/>
        </w:rPr>
        <w:t>three</w:t>
      </w:r>
      <w:r w:rsidR="007D64F4" w:rsidRPr="00326BA2">
        <w:rPr>
          <w:color w:val="000000" w:themeColor="text1"/>
          <w:u w:color="000000" w:themeColor="text1"/>
        </w:rPr>
        <w:t xml:space="preserve"> students </w:t>
      </w:r>
      <w:r w:rsidR="007D64F4">
        <w:rPr>
          <w:color w:val="000000" w:themeColor="text1"/>
          <w:u w:color="000000" w:themeColor="text1"/>
        </w:rPr>
        <w:t xml:space="preserve">received </w:t>
      </w:r>
      <w:r w:rsidR="007D64F4" w:rsidRPr="00326BA2">
        <w:rPr>
          <w:color w:val="000000" w:themeColor="text1"/>
          <w:u w:color="000000" w:themeColor="text1"/>
        </w:rPr>
        <w:t>three trophies</w:t>
      </w:r>
      <w:r w:rsidR="007D64F4">
        <w:rPr>
          <w:color w:val="000000" w:themeColor="text1"/>
          <w:u w:color="000000" w:themeColor="text1"/>
        </w:rPr>
        <w:t>: first place, m</w:t>
      </w:r>
      <w:r w:rsidR="007D64F4" w:rsidRPr="00326BA2">
        <w:rPr>
          <w:color w:val="000000" w:themeColor="text1"/>
          <w:u w:color="000000" w:themeColor="text1"/>
        </w:rPr>
        <w:t>en</w:t>
      </w:r>
      <w:r w:rsidR="006772AB" w:rsidRPr="006772AB">
        <w:rPr>
          <w:color w:val="000000" w:themeColor="text1"/>
          <w:u w:color="000000" w:themeColor="text1"/>
        </w:rPr>
        <w:t>’</w:t>
      </w:r>
      <w:r w:rsidR="007D64F4" w:rsidRPr="00326BA2">
        <w:rPr>
          <w:color w:val="000000" w:themeColor="text1"/>
          <w:u w:color="000000" w:themeColor="text1"/>
        </w:rPr>
        <w:t xml:space="preserve">s </w:t>
      </w:r>
      <w:r w:rsidR="007D64F4">
        <w:rPr>
          <w:color w:val="000000" w:themeColor="text1"/>
          <w:u w:color="000000" w:themeColor="text1"/>
        </w:rPr>
        <w:t>ch</w:t>
      </w:r>
      <w:r w:rsidR="007D64F4" w:rsidRPr="00326BA2">
        <w:rPr>
          <w:color w:val="000000" w:themeColor="text1"/>
          <w:u w:color="000000" w:themeColor="text1"/>
        </w:rPr>
        <w:t>orus</w:t>
      </w:r>
      <w:r w:rsidR="007D64F4">
        <w:rPr>
          <w:color w:val="000000" w:themeColor="text1"/>
          <w:u w:color="000000" w:themeColor="text1"/>
        </w:rPr>
        <w:t>; second place, women</w:t>
      </w:r>
      <w:r w:rsidR="006772AB" w:rsidRPr="006772AB">
        <w:rPr>
          <w:color w:val="000000" w:themeColor="text1"/>
          <w:u w:color="000000" w:themeColor="text1"/>
        </w:rPr>
        <w:t>’</w:t>
      </w:r>
      <w:r w:rsidR="007D64F4">
        <w:rPr>
          <w:color w:val="000000" w:themeColor="text1"/>
          <w:u w:color="000000" w:themeColor="text1"/>
        </w:rPr>
        <w:t>s chorus; and first place</w:t>
      </w:r>
      <w:r w:rsidR="00282B9D">
        <w:rPr>
          <w:color w:val="000000" w:themeColor="text1"/>
          <w:u w:color="000000" w:themeColor="text1"/>
        </w:rPr>
        <w:t xml:space="preserve"> and superior rating</w:t>
      </w:r>
      <w:r w:rsidR="007D64F4">
        <w:rPr>
          <w:color w:val="000000" w:themeColor="text1"/>
          <w:u w:color="000000" w:themeColor="text1"/>
        </w:rPr>
        <w:t>, mixed chorus; and</w:t>
      </w:r>
    </w:p>
    <w:p w:rsidR="007D64F4" w:rsidRDefault="007D64F4" w:rsidP="001013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31A6" w:rsidRDefault="00962197" w:rsidP="009621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always seeking ways to serve, </w:t>
      </w:r>
      <w:r w:rsidR="009816BF">
        <w:t>Mrs. Foster</w:t>
      </w:r>
      <w:r>
        <w:t xml:space="preserve"> has not limited herself to fostering children in the classroom. </w:t>
      </w:r>
      <w:r w:rsidR="00CA31A6">
        <w:t xml:space="preserve">She </w:t>
      </w:r>
      <w:r w:rsidR="00CA31A6" w:rsidRPr="00605CD7">
        <w:rPr>
          <w:color w:val="000000" w:themeColor="text1"/>
          <w:u w:color="000000" w:themeColor="text1"/>
        </w:rPr>
        <w:t>has many passions, but the list is led by God and doing His work, family, and music</w:t>
      </w:r>
      <w:r w:rsidR="00CA31A6">
        <w:rPr>
          <w:color w:val="000000" w:themeColor="text1"/>
          <w:u w:color="000000" w:themeColor="text1"/>
        </w:rPr>
        <w:t>; and</w:t>
      </w:r>
    </w:p>
    <w:p w:rsidR="00CA31A6" w:rsidRDefault="00CA31A6" w:rsidP="009621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62197" w:rsidRDefault="00962197" w:rsidP="009621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</w:t>
      </w:r>
      <w:r w:rsidR="00D409C9">
        <w:t xml:space="preserve"> cognizant of </w:t>
      </w:r>
      <w:r w:rsidR="00563E72">
        <w:t xml:space="preserve">her excellence and dedication as an educator, the House of Representatives takes great pleasure in saluting Krisila Foster, who, </w:t>
      </w:r>
      <w:r>
        <w:t>having set the bar of achievement high in her profession, will be remembered with affection and gratitude by colleagues, students, parents, and legislative friends for years to come. Now, therefore,</w:t>
      </w:r>
    </w:p>
    <w:p w:rsidR="00962197" w:rsidRDefault="00962197" w:rsidP="009621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2197" w:rsidRDefault="00962197" w:rsidP="009621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62197" w:rsidRDefault="00962197" w:rsidP="009621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2197" w:rsidRDefault="00962197" w:rsidP="009621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congratulate </w:t>
      </w:r>
      <w:r w:rsidR="00D55E80">
        <w:t>Krisila Foster</w:t>
      </w:r>
      <w:r>
        <w:t xml:space="preserve"> of </w:t>
      </w:r>
      <w:r w:rsidR="009617B3">
        <w:t>Spartanburg</w:t>
      </w:r>
      <w:r>
        <w:t xml:space="preserve"> County upon the occasion of her retirement, commend her for her </w:t>
      </w:r>
      <w:r w:rsidR="009617B3">
        <w:t xml:space="preserve">many </w:t>
      </w:r>
      <w:r>
        <w:t>years of dedicated service as an educator, and wish her much happiness and fulfillment in all her future endeavors.</w:t>
      </w:r>
    </w:p>
    <w:p w:rsidR="00962197" w:rsidRDefault="00962197" w:rsidP="009621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2197" w:rsidRDefault="00962197" w:rsidP="009621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</w:t>
      </w:r>
      <w:r w:rsidR="00F152B6">
        <w:t>resented</w:t>
      </w:r>
      <w:r>
        <w:t xml:space="preserve"> to </w:t>
      </w:r>
      <w:r w:rsidR="00D55E80">
        <w:t>Krisila Foster</w:t>
      </w:r>
      <w:r>
        <w:t>.</w:t>
      </w:r>
    </w:p>
    <w:p w:rsidR="008F5C03" w:rsidRDefault="00A20FD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F5C03" w:rsidRDefault="008F5C03" w:rsidP="00003632">
      <w:pPr>
        <w:suppressAutoHyphens/>
      </w:pPr>
    </w:p>
    <w:sectPr w:rsidR="008F5C03" w:rsidSect="0000363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35F7" w:rsidRDefault="003F35F7" w:rsidP="009F0C77">
      <w:r>
        <w:separator/>
      </w:r>
    </w:p>
  </w:endnote>
  <w:endnote w:type="continuationSeparator" w:id="0">
    <w:p w:rsidR="003F35F7" w:rsidRDefault="003F35F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C70CBF2-8443-426B-A769-B81BC6BEF8F2}"/>
    <w:embedBold r:id="rId2" w:fontKey="{644116B6-9C66-4862-A1CE-CB5B0E2ED16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4439ADF-71B8-47A6-A040-6EF6176FF0F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5051ED8-31DE-43A9-9974-E5ECE6FB4F3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764E490-B8E3-481D-A9A7-BCFD3F5874C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632" w:rsidRPr="008F5C03" w:rsidRDefault="00003632" w:rsidP="008F5C0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[5193]</w:t>
    </w:r>
    <w:r>
      <w:tab/>
    </w:r>
    <w:r w:rsidR="0085164A">
      <w:fldChar w:fldCharType="begin"/>
    </w:r>
    <w:r w:rsidR="0085164A">
      <w:instrText xml:space="preserve"> PAGE  \* MERGEFORMAT </w:instrText>
    </w:r>
    <w:r w:rsidR="0085164A">
      <w:fldChar w:fldCharType="separate"/>
    </w:r>
    <w:r w:rsidR="0085164A">
      <w:rPr>
        <w:noProof/>
      </w:rPr>
      <w:t>1</w:t>
    </w:r>
    <w:r w:rsidR="0085164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35F7" w:rsidRDefault="003F35F7" w:rsidP="009F0C77">
      <w:r>
        <w:separator/>
      </w:r>
    </w:p>
  </w:footnote>
  <w:footnote w:type="continuationSeparator" w:id="0">
    <w:p w:rsidR="003F35F7" w:rsidRDefault="003F35F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548AC12"/>
    <w:docVar w:name="CoverBillType" w:val="r"/>
    <w:docVar w:name="docpath" w:val="L:\Council\bills\RM\1548AC12.DOCX"/>
    <w:docVar w:name="dvBillNumber" w:val="519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463D9"/>
    <w:rsid w:val="00003632"/>
    <w:rsid w:val="00011869"/>
    <w:rsid w:val="0003774B"/>
    <w:rsid w:val="000E1785"/>
    <w:rsid w:val="000F40FA"/>
    <w:rsid w:val="000F5843"/>
    <w:rsid w:val="00101355"/>
    <w:rsid w:val="0010776B"/>
    <w:rsid w:val="00132D09"/>
    <w:rsid w:val="00133E66"/>
    <w:rsid w:val="001435A3"/>
    <w:rsid w:val="001825E5"/>
    <w:rsid w:val="00183C88"/>
    <w:rsid w:val="00197B0A"/>
    <w:rsid w:val="001A7A58"/>
    <w:rsid w:val="001D08F2"/>
    <w:rsid w:val="001D525B"/>
    <w:rsid w:val="001D7F4F"/>
    <w:rsid w:val="002246B8"/>
    <w:rsid w:val="002321B6"/>
    <w:rsid w:val="00250967"/>
    <w:rsid w:val="002543C8"/>
    <w:rsid w:val="00260EBD"/>
    <w:rsid w:val="00282B9D"/>
    <w:rsid w:val="00284AAE"/>
    <w:rsid w:val="0029354F"/>
    <w:rsid w:val="002E2E3A"/>
    <w:rsid w:val="002E5912"/>
    <w:rsid w:val="00325348"/>
    <w:rsid w:val="0032732C"/>
    <w:rsid w:val="00336AD0"/>
    <w:rsid w:val="00351AF1"/>
    <w:rsid w:val="0037079A"/>
    <w:rsid w:val="00393416"/>
    <w:rsid w:val="0039493F"/>
    <w:rsid w:val="003A48C3"/>
    <w:rsid w:val="003B117A"/>
    <w:rsid w:val="003B3A83"/>
    <w:rsid w:val="003D01E8"/>
    <w:rsid w:val="003E5288"/>
    <w:rsid w:val="003F35F7"/>
    <w:rsid w:val="003F6D79"/>
    <w:rsid w:val="0041760A"/>
    <w:rsid w:val="00417C01"/>
    <w:rsid w:val="004809EE"/>
    <w:rsid w:val="004A7584"/>
    <w:rsid w:val="004E7D54"/>
    <w:rsid w:val="005273C6"/>
    <w:rsid w:val="00530A69"/>
    <w:rsid w:val="00545593"/>
    <w:rsid w:val="00563E72"/>
    <w:rsid w:val="00577C6C"/>
    <w:rsid w:val="005B4E52"/>
    <w:rsid w:val="005B6FD5"/>
    <w:rsid w:val="005C2FE2"/>
    <w:rsid w:val="005E2BC9"/>
    <w:rsid w:val="00605102"/>
    <w:rsid w:val="006128CA"/>
    <w:rsid w:val="006215AA"/>
    <w:rsid w:val="006772AB"/>
    <w:rsid w:val="006913C9"/>
    <w:rsid w:val="0069470D"/>
    <w:rsid w:val="006965C9"/>
    <w:rsid w:val="006F4134"/>
    <w:rsid w:val="00721590"/>
    <w:rsid w:val="00734F00"/>
    <w:rsid w:val="00747215"/>
    <w:rsid w:val="00783082"/>
    <w:rsid w:val="007A353E"/>
    <w:rsid w:val="007A70AE"/>
    <w:rsid w:val="007D64F4"/>
    <w:rsid w:val="008362E8"/>
    <w:rsid w:val="00845503"/>
    <w:rsid w:val="0085164A"/>
    <w:rsid w:val="00883877"/>
    <w:rsid w:val="00895F84"/>
    <w:rsid w:val="008A1768"/>
    <w:rsid w:val="008D7A45"/>
    <w:rsid w:val="008F4429"/>
    <w:rsid w:val="008F5C03"/>
    <w:rsid w:val="00900A04"/>
    <w:rsid w:val="009129A1"/>
    <w:rsid w:val="0094021A"/>
    <w:rsid w:val="00960AEF"/>
    <w:rsid w:val="009617B3"/>
    <w:rsid w:val="00962197"/>
    <w:rsid w:val="00966DCF"/>
    <w:rsid w:val="009816BF"/>
    <w:rsid w:val="009C6A0B"/>
    <w:rsid w:val="009F0C77"/>
    <w:rsid w:val="009F4DD1"/>
    <w:rsid w:val="00A20FDC"/>
    <w:rsid w:val="00A41684"/>
    <w:rsid w:val="00A5160D"/>
    <w:rsid w:val="00A64E80"/>
    <w:rsid w:val="00A72BCD"/>
    <w:rsid w:val="00A741D9"/>
    <w:rsid w:val="00A82087"/>
    <w:rsid w:val="00A833AB"/>
    <w:rsid w:val="00A9741D"/>
    <w:rsid w:val="00AC24C4"/>
    <w:rsid w:val="00AD4B17"/>
    <w:rsid w:val="00AE1EB6"/>
    <w:rsid w:val="00AE357E"/>
    <w:rsid w:val="00AF03A1"/>
    <w:rsid w:val="00B412D4"/>
    <w:rsid w:val="00B463D9"/>
    <w:rsid w:val="00BE3C22"/>
    <w:rsid w:val="00C0345E"/>
    <w:rsid w:val="00C3483A"/>
    <w:rsid w:val="00C41AFD"/>
    <w:rsid w:val="00C74E9D"/>
    <w:rsid w:val="00C803AA"/>
    <w:rsid w:val="00C82FD3"/>
    <w:rsid w:val="00C92819"/>
    <w:rsid w:val="00C975A8"/>
    <w:rsid w:val="00CA31A6"/>
    <w:rsid w:val="00CC04AC"/>
    <w:rsid w:val="00CC6B7B"/>
    <w:rsid w:val="00CD2089"/>
    <w:rsid w:val="00D409C9"/>
    <w:rsid w:val="00D556E7"/>
    <w:rsid w:val="00D55E80"/>
    <w:rsid w:val="00D73A67"/>
    <w:rsid w:val="00D953C3"/>
    <w:rsid w:val="00D970A9"/>
    <w:rsid w:val="00DF3845"/>
    <w:rsid w:val="00E07D56"/>
    <w:rsid w:val="00E41911"/>
    <w:rsid w:val="00E46894"/>
    <w:rsid w:val="00E6166C"/>
    <w:rsid w:val="00E92EEF"/>
    <w:rsid w:val="00F152B6"/>
    <w:rsid w:val="00F24442"/>
    <w:rsid w:val="00F266BE"/>
    <w:rsid w:val="00F50AE3"/>
    <w:rsid w:val="00F67CF1"/>
    <w:rsid w:val="00F840F0"/>
    <w:rsid w:val="00FB0D0D"/>
    <w:rsid w:val="00FB2EA3"/>
    <w:rsid w:val="00FB43B4"/>
    <w:rsid w:val="00FD68DD"/>
    <w:rsid w:val="00FE6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3E773D2-DBD7-42F1-9084-EF5C3406C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95F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5F8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0363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193_2012050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5-01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9E531C-861E-403C-AE0F-5DE4DB102E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725</Words>
  <Characters>4167</Characters>
  <Application>Microsoft Office Word</Application>
  <DocSecurity>4</DocSecurity>
  <Lines>121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5193: Krisila Foster - South Carolina Legislature Online</dc:title>
  <dc:subject/>
  <dc:creator>rosannemcdowell</dc:creator>
  <cp:keywords/>
  <dc:description/>
  <cp:lastModifiedBy>N Cumfer</cp:lastModifiedBy>
  <cp:revision>2</cp:revision>
  <cp:lastPrinted>2012-05-01T19:38:00Z</cp:lastPrinted>
  <dcterms:created xsi:type="dcterms:W3CDTF">2014-11-24T14:59:00Z</dcterms:created>
  <dcterms:modified xsi:type="dcterms:W3CDTF">2014-11-24T14:59:00Z</dcterms:modified>
</cp:coreProperties>
</file>