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478" w:rsidRDefault="00FE2478" w:rsidP="00FE2478">
      <w:pPr>
        <w:widowControl w:val="0"/>
        <w:jc w:val="center"/>
      </w:pPr>
      <w:bookmarkStart w:id="0" w:name="_GoBack"/>
      <w:bookmarkEnd w:id="0"/>
      <w:r w:rsidRPr="00FE2478">
        <w:rPr>
          <w:b/>
        </w:rPr>
        <w:t>South Carolina General Assembly</w:t>
      </w:r>
    </w:p>
    <w:p w:rsidR="00FE2478" w:rsidRDefault="00FE2478" w:rsidP="00FE2478">
      <w:pPr>
        <w:widowControl w:val="0"/>
        <w:jc w:val="center"/>
      </w:pPr>
      <w:r>
        <w:t>119th Session, 2011-2012</w:t>
      </w:r>
    </w:p>
    <w:p w:rsidR="00FE2478" w:rsidRDefault="00FE2478" w:rsidP="00FE2478">
      <w:pPr>
        <w:widowControl w:val="0"/>
        <w:jc w:val="left"/>
      </w:pPr>
    </w:p>
    <w:p w:rsidR="00FE2478" w:rsidRDefault="00FE2478" w:rsidP="00FE2478">
      <w:pPr>
        <w:widowControl w:val="0"/>
        <w:jc w:val="left"/>
        <w:rPr>
          <w:b/>
        </w:rPr>
      </w:pPr>
      <w:r w:rsidRPr="00FE2478">
        <w:rPr>
          <w:b/>
        </w:rPr>
        <w:t>H. 5214</w:t>
      </w:r>
    </w:p>
    <w:p w:rsidR="00FE2478" w:rsidRDefault="00FE2478" w:rsidP="00FE2478">
      <w:pPr>
        <w:widowControl w:val="0"/>
        <w:jc w:val="left"/>
        <w:rPr>
          <w:b/>
        </w:rPr>
      </w:pPr>
    </w:p>
    <w:p w:rsidR="00FE2478" w:rsidRDefault="00FE2478" w:rsidP="00FE2478">
      <w:pPr>
        <w:widowControl w:val="0"/>
        <w:jc w:val="left"/>
      </w:pPr>
      <w:r w:rsidRPr="00FE2478">
        <w:rPr>
          <w:b/>
        </w:rPr>
        <w:t>STATUS INFORMATION</w:t>
      </w:r>
    </w:p>
    <w:p w:rsidR="00FE2478" w:rsidRDefault="00FE2478" w:rsidP="00FE2478">
      <w:pPr>
        <w:widowControl w:val="0"/>
        <w:jc w:val="left"/>
      </w:pPr>
    </w:p>
    <w:p w:rsidR="00FE2478" w:rsidRDefault="00FE2478" w:rsidP="00FE2478">
      <w:pPr>
        <w:widowControl w:val="0"/>
        <w:jc w:val="left"/>
      </w:pPr>
      <w:r>
        <w:t>House Resolution</w:t>
      </w:r>
    </w:p>
    <w:p w:rsidR="00FE2478" w:rsidRDefault="00FE2478" w:rsidP="00FE2478">
      <w:pPr>
        <w:widowControl w:val="0"/>
        <w:jc w:val="left"/>
      </w:pPr>
      <w:r>
        <w:t>Sponsors: Rep. Alexander</w:t>
      </w:r>
    </w:p>
    <w:p w:rsidR="00FE2478" w:rsidRDefault="00FE2478" w:rsidP="00FE2478">
      <w:pPr>
        <w:widowControl w:val="0"/>
        <w:jc w:val="left"/>
      </w:pPr>
      <w:r>
        <w:t>Document Path: l:\council\bills\gm\25064htc12.docx</w:t>
      </w:r>
    </w:p>
    <w:p w:rsidR="00FE2478" w:rsidRDefault="00FE2478" w:rsidP="00FE2478">
      <w:pPr>
        <w:widowControl w:val="0"/>
        <w:jc w:val="left"/>
      </w:pPr>
    </w:p>
    <w:p w:rsidR="00FE2478" w:rsidRDefault="00FE2478" w:rsidP="00FE2478">
      <w:pPr>
        <w:widowControl w:val="0"/>
        <w:jc w:val="left"/>
      </w:pPr>
      <w:r>
        <w:t>Introduced in the House on May 8, 2012</w:t>
      </w:r>
    </w:p>
    <w:p w:rsidR="00FE2478" w:rsidRDefault="00FE2478" w:rsidP="00FE2478">
      <w:pPr>
        <w:widowControl w:val="0"/>
        <w:jc w:val="left"/>
      </w:pPr>
      <w:r>
        <w:t>Adopted by the House on May 8, 2012</w:t>
      </w:r>
    </w:p>
    <w:p w:rsidR="00FE2478" w:rsidRDefault="00FE2478" w:rsidP="00FE2478">
      <w:pPr>
        <w:widowControl w:val="0"/>
        <w:jc w:val="left"/>
      </w:pPr>
    </w:p>
    <w:p w:rsidR="00FE2478" w:rsidRDefault="00FE2478" w:rsidP="00FE2478">
      <w:pPr>
        <w:widowControl w:val="0"/>
        <w:jc w:val="left"/>
      </w:pPr>
      <w:r>
        <w:t xml:space="preserve">Summary: </w:t>
      </w:r>
      <w:r w:rsidR="00A00917">
        <w:t>Mental Health Month</w:t>
      </w:r>
    </w:p>
    <w:p w:rsidR="00FE2478" w:rsidRDefault="00FE2478" w:rsidP="00FE2478">
      <w:pPr>
        <w:widowControl w:val="0"/>
        <w:jc w:val="left"/>
      </w:pPr>
    </w:p>
    <w:p w:rsidR="00FE2478" w:rsidRDefault="00FE2478" w:rsidP="00FE2478">
      <w:pPr>
        <w:widowControl w:val="0"/>
        <w:jc w:val="left"/>
      </w:pPr>
    </w:p>
    <w:p w:rsidR="00FE2478" w:rsidRDefault="00FE2478" w:rsidP="00FE24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2478">
        <w:rPr>
          <w:b/>
        </w:rPr>
        <w:t>HISTORY OF LEGISLATIVE ACTIONS</w:t>
      </w:r>
    </w:p>
    <w:p w:rsidR="00FE2478" w:rsidRDefault="00FE2478" w:rsidP="00FE24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2478" w:rsidRPr="00FE2478" w:rsidRDefault="00FE2478" w:rsidP="00FE24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2478">
        <w:rPr>
          <w:u w:val="single"/>
        </w:rPr>
        <w:tab/>
        <w:t>Date</w:t>
      </w:r>
      <w:r w:rsidRPr="00FE2478">
        <w:rPr>
          <w:u w:val="single"/>
        </w:rPr>
        <w:tab/>
        <w:t>Body</w:t>
      </w:r>
      <w:r w:rsidRPr="00FE2478">
        <w:rPr>
          <w:u w:val="single"/>
        </w:rPr>
        <w:tab/>
        <w:t>Action Description with journal page number</w:t>
      </w:r>
      <w:r w:rsidRPr="00FE2478">
        <w:rPr>
          <w:u w:val="single"/>
        </w:rPr>
        <w:tab/>
      </w:r>
    </w:p>
    <w:p w:rsidR="004C6934" w:rsidRDefault="004C6934" w:rsidP="004C69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5/8/2012</w:t>
      </w:r>
      <w:r>
        <w:tab/>
        <w:t>House</w:t>
      </w:r>
      <w:r>
        <w:tab/>
      </w:r>
      <w:r w:rsidRPr="0093524E">
        <w:t>Introduced and adopted (</w:t>
      </w:r>
      <w:hyperlink r:id="rId7" w:history="1">
        <w:r w:rsidRPr="0093524E">
          <w:rPr>
            <w:rStyle w:val="Hyperlink"/>
          </w:rPr>
          <w:t>House Journal</w:t>
        </w:r>
        <w:r w:rsidRPr="0093524E">
          <w:rPr>
            <w:rStyle w:val="Hyperlink"/>
          </w:rPr>
          <w:noBreakHyphen/>
          <w:t>page 3</w:t>
        </w:r>
      </w:hyperlink>
      <w:r w:rsidRPr="0093524E">
        <w:t>)</w:t>
      </w:r>
    </w:p>
    <w:p w:rsidR="004C6934" w:rsidRDefault="004C6934" w:rsidP="004C69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2478" w:rsidRPr="00FE2478" w:rsidRDefault="00FE2478" w:rsidP="00FE24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2478" w:rsidRDefault="00FE2478" w:rsidP="00FE2478">
      <w:r w:rsidRPr="00FE2478">
        <w:rPr>
          <w:b/>
        </w:rPr>
        <w:t>VERSIONS OF THIS BILL</w:t>
      </w:r>
    </w:p>
    <w:p w:rsidR="00FE2478" w:rsidRDefault="00FE2478" w:rsidP="00FE2478"/>
    <w:p w:rsidR="00FE2478" w:rsidRDefault="000D0867" w:rsidP="00FE2478">
      <w:hyperlink r:id="rId8" w:history="1">
        <w:r w:rsidR="00FE2478">
          <w:rPr>
            <w:rStyle w:val="Hyperlink"/>
          </w:rPr>
          <w:t>5/8/2012</w:t>
        </w:r>
      </w:hyperlink>
    </w:p>
    <w:p w:rsidR="00FE2478" w:rsidRDefault="00FE2478" w:rsidP="00FE2478"/>
    <w:p w:rsidR="00FE2478" w:rsidRDefault="00FE2478" w:rsidP="00FE2478">
      <w:pPr>
        <w:sectPr w:rsidR="00FE2478" w:rsidSect="00FE24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5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555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50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Pr="00E54C75">
        <w:rPr>
          <w:color w:val="000000" w:themeColor="text1"/>
          <w:u w:color="000000" w:themeColor="text1"/>
        </w:rPr>
        <w:t>PROCLAIM THE MONTH OF MA</w:t>
      </w:r>
      <w:r>
        <w:rPr>
          <w:color w:val="000000" w:themeColor="text1"/>
          <w:u w:color="000000" w:themeColor="text1"/>
        </w:rPr>
        <w:t xml:space="preserve">Y 2012 AS “MENTAL HEALTH MONTH” IN SOUTH CAROLINA AND </w:t>
      </w:r>
      <w:r w:rsidRPr="00E54C75">
        <w:rPr>
          <w:color w:val="000000" w:themeColor="text1"/>
          <w:u w:color="000000" w:themeColor="text1"/>
        </w:rPr>
        <w:t xml:space="preserve">CALL UPON ALL CITIZENS, GOVERNMENT AGENCIES, PUBLIC AND PRIVATE INSTITUTIONS, BUSINESSES, AND SCHOOLS TO RECOMMIT OUR </w:t>
      </w:r>
      <w:r>
        <w:rPr>
          <w:color w:val="000000" w:themeColor="text1"/>
          <w:u w:color="000000" w:themeColor="text1"/>
        </w:rPr>
        <w:t>STATE</w:t>
      </w:r>
      <w:r w:rsidRPr="00E54C75">
        <w:rPr>
          <w:color w:val="000000" w:themeColor="text1"/>
          <w:u w:color="000000" w:themeColor="text1"/>
        </w:rPr>
        <w:t xml:space="preserve"> TO INCREASING AWARENESS AND UNDERSTANDING OF MENTAL ILLNESSES, REDUCING STIGMA AND DISCRIMINATION, AND PROMOTING APPROPRIATE AND ACCESSIBLE SERVICES FOR ALL PEOPLE WITH MENTAL ILLNESSES</w:t>
      </w:r>
      <w:r>
        <w:rPr>
          <w:color w:val="000000" w:themeColor="text1"/>
          <w:u w:color="000000" w:themeColor="text1"/>
        </w:rPr>
        <w:t>.</w:t>
      </w:r>
    </w:p>
    <w:p w:rsidR="0092555A" w:rsidRDefault="00925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50AA" w:rsidRPr="00E54C75" w:rsidRDefault="0092555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150AA" w:rsidRPr="00E54C75">
        <w:rPr>
          <w:color w:val="000000" w:themeColor="text1"/>
          <w:u w:color="000000" w:themeColor="text1"/>
        </w:rPr>
        <w:t>a proven connection</w:t>
      </w:r>
      <w:r w:rsidR="003150AA">
        <w:rPr>
          <w:color w:val="000000" w:themeColor="text1"/>
          <w:u w:color="000000" w:themeColor="text1"/>
        </w:rPr>
        <w:t xml:space="preserve"> exists </w:t>
      </w:r>
      <w:r w:rsidR="003150AA" w:rsidRPr="00E54C75">
        <w:rPr>
          <w:color w:val="000000" w:themeColor="text1"/>
          <w:u w:color="000000" w:themeColor="text1"/>
        </w:rPr>
        <w:t>between good mental health and overall personal health; and</w:t>
      </w: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E54C75">
        <w:rPr>
          <w:color w:val="000000" w:themeColor="text1"/>
          <w:u w:color="000000" w:themeColor="text1"/>
        </w:rPr>
        <w:t>, mental illnesses affect almost every family in America; and</w:t>
      </w: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E54C75">
        <w:rPr>
          <w:color w:val="000000" w:themeColor="text1"/>
          <w:u w:color="000000" w:themeColor="text1"/>
        </w:rPr>
        <w:t>, people with mental illnesses recover if given the necessary services and support in their communities; and</w:t>
      </w: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E54C75">
        <w:rPr>
          <w:color w:val="000000" w:themeColor="text1"/>
          <w:u w:color="000000" w:themeColor="text1"/>
        </w:rPr>
        <w:t>, people with mental illnesses make important contributions to our families and our communities; and</w:t>
      </w: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E54C75">
        <w:rPr>
          <w:color w:val="000000" w:themeColor="text1"/>
          <w:u w:color="000000" w:themeColor="text1"/>
        </w:rPr>
        <w:t>, millions of adults and children are disabled by mental illnesses every year; and</w:t>
      </w: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E54C75">
        <w:rPr>
          <w:color w:val="000000" w:themeColor="text1"/>
          <w:u w:color="000000" w:themeColor="text1"/>
        </w:rPr>
        <w:t>, only one out of two people with a serious form of mental illness seeks treatment for his or her mental illness; and</w:t>
      </w: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E54C75">
        <w:rPr>
          <w:color w:val="000000" w:themeColor="text1"/>
          <w:u w:color="000000" w:themeColor="text1"/>
        </w:rPr>
        <w:t xml:space="preserve">, stigma and fear of discrimination keep many who would benefit from mental health services from seeking </w:t>
      </w:r>
      <w:r>
        <w:rPr>
          <w:color w:val="000000" w:themeColor="text1"/>
          <w:u w:color="000000" w:themeColor="text1"/>
        </w:rPr>
        <w:t xml:space="preserve">the </w:t>
      </w:r>
      <w:r w:rsidRPr="00E54C75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 xml:space="preserve"> they need for a full recovery</w:t>
      </w:r>
      <w:r w:rsidRPr="00E54C75">
        <w:rPr>
          <w:color w:val="000000" w:themeColor="text1"/>
          <w:u w:color="000000" w:themeColor="text1"/>
        </w:rPr>
        <w:t>; and</w:t>
      </w: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E54C75">
        <w:rPr>
          <w:color w:val="000000" w:themeColor="text1"/>
          <w:u w:color="000000" w:themeColor="text1"/>
        </w:rPr>
        <w:t xml:space="preserve">, research shows that the most effective way to reduce stigma is through personal contact with someone </w:t>
      </w:r>
      <w:r w:rsidR="00B05816">
        <w:rPr>
          <w:color w:val="000000" w:themeColor="text1"/>
          <w:u w:color="000000" w:themeColor="text1"/>
        </w:rPr>
        <w:t>who suffers from</w:t>
      </w:r>
      <w:r w:rsidRPr="00E54C75">
        <w:rPr>
          <w:color w:val="000000" w:themeColor="text1"/>
          <w:u w:color="000000" w:themeColor="text1"/>
        </w:rPr>
        <w:t xml:space="preserve"> a mental illness; and</w:t>
      </w: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E54C75">
        <w:rPr>
          <w:color w:val="000000" w:themeColor="text1"/>
          <w:u w:color="000000" w:themeColor="text1"/>
        </w:rPr>
        <w:t>, good mental health is critical to the well</w:t>
      </w:r>
      <w:r w:rsidR="00D711E8">
        <w:rPr>
          <w:color w:val="000000" w:themeColor="text1"/>
          <w:u w:color="000000" w:themeColor="text1"/>
        </w:rPr>
        <w:noBreakHyphen/>
      </w:r>
      <w:r w:rsidRPr="00E54C75">
        <w:rPr>
          <w:color w:val="000000" w:themeColor="text1"/>
          <w:u w:color="000000" w:themeColor="text1"/>
        </w:rPr>
        <w:t>being of our families, communities, schools, and businesses; and</w:t>
      </w: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555A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E54C75">
        <w:rPr>
          <w:color w:val="000000" w:themeColor="text1"/>
          <w:u w:color="000000" w:themeColor="text1"/>
        </w:rPr>
        <w:t>, greater public awareness about mental illnesses can change negative attitudes and behaviors toward people with mental illnesses</w:t>
      </w:r>
      <w:r w:rsidR="0092555A">
        <w:t>.  Now, therefore,</w:t>
      </w:r>
    </w:p>
    <w:p w:rsidR="0092555A" w:rsidRDefault="00925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55A" w:rsidRDefault="00925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2555A" w:rsidRDefault="00925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55A" w:rsidRDefault="00925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150AA">
        <w:t xml:space="preserve"> the members of the House of Representatives of the State of South Carolina, by this resolution, </w:t>
      </w:r>
      <w:r w:rsidR="003150AA" w:rsidRPr="00E54C75">
        <w:rPr>
          <w:color w:val="000000" w:themeColor="text1"/>
          <w:u w:color="000000" w:themeColor="text1"/>
        </w:rPr>
        <w:t>proclaim the month of Ma</w:t>
      </w:r>
      <w:r w:rsidR="003150AA">
        <w:rPr>
          <w:color w:val="000000" w:themeColor="text1"/>
          <w:u w:color="000000" w:themeColor="text1"/>
        </w:rPr>
        <w:t xml:space="preserve">y 2012 as “Mental Health Month” in South Carolina and </w:t>
      </w:r>
      <w:r w:rsidR="003150AA" w:rsidRPr="00E54C75">
        <w:rPr>
          <w:color w:val="000000" w:themeColor="text1"/>
          <w:u w:color="000000" w:themeColor="text1"/>
        </w:rPr>
        <w:t xml:space="preserve">call upon all citizens, government agencies, public and private institutions, businesses, and schools to recommit our </w:t>
      </w:r>
      <w:r w:rsidR="003150AA">
        <w:rPr>
          <w:color w:val="000000" w:themeColor="text1"/>
          <w:u w:color="000000" w:themeColor="text1"/>
        </w:rPr>
        <w:t>State</w:t>
      </w:r>
      <w:r w:rsidR="003150AA" w:rsidRPr="00E54C75">
        <w:rPr>
          <w:color w:val="000000" w:themeColor="text1"/>
          <w:u w:color="000000" w:themeColor="text1"/>
        </w:rPr>
        <w:t xml:space="preserve"> to increasing awareness and understanding of mental illnesses, reducing stigma and discrimination, and promoting appropriate and accessible services for all people with mental illnesses</w:t>
      </w:r>
      <w:r w:rsidR="003150AA">
        <w:rPr>
          <w:color w:val="000000" w:themeColor="text1"/>
          <w:u w:color="000000" w:themeColor="text1"/>
        </w:rPr>
        <w:t>.</w:t>
      </w:r>
    </w:p>
    <w:p w:rsidR="0092555A" w:rsidRDefault="00925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5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B05816">
        <w:t>t a copy of this resolution be present</w:t>
      </w:r>
      <w:r>
        <w:t>ed to</w:t>
      </w:r>
      <w:r w:rsidR="00B05816">
        <w:t xml:space="preserve"> members of the Pee Dee Mental Health Center.</w:t>
      </w:r>
    </w:p>
    <w:p w:rsidR="00815B0B" w:rsidRDefault="00D711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5B0B" w:rsidRDefault="00815B0B" w:rsidP="00FE2478">
      <w:pPr>
        <w:suppressAutoHyphens/>
      </w:pPr>
    </w:p>
    <w:sectPr w:rsidR="00815B0B" w:rsidSect="00FE247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55A" w:rsidRDefault="0092555A" w:rsidP="009F0C77">
      <w:r>
        <w:separator/>
      </w:r>
    </w:p>
  </w:endnote>
  <w:endnote w:type="continuationSeparator" w:id="0">
    <w:p w:rsidR="0092555A" w:rsidRDefault="009255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3F58CD-A41F-42E3-99DC-ACAC5585CAAF}"/>
    <w:embedBold r:id="rId2" w:fontKey="{887E38F5-83AA-4A1E-95F5-23BDA372DE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F8D4D49-8A2E-462E-BDF9-9D15AA0887E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1DE85B8-6888-4FF4-9578-80D12CB424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3E2F17-5051-426B-9A43-239844016F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478" w:rsidRPr="00815B0B" w:rsidRDefault="00FE2478" w:rsidP="00815B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[5214]</w:t>
    </w:r>
    <w:r>
      <w:tab/>
    </w:r>
    <w:r w:rsidR="000D0867">
      <w:fldChar w:fldCharType="begin"/>
    </w:r>
    <w:r w:rsidR="000D0867">
      <w:instrText xml:space="preserve"> PAGE  \* MERGEFORMAT </w:instrText>
    </w:r>
    <w:r w:rsidR="000D0867">
      <w:fldChar w:fldCharType="separate"/>
    </w:r>
    <w:r w:rsidR="000D0867">
      <w:rPr>
        <w:noProof/>
      </w:rPr>
      <w:t>1</w:t>
    </w:r>
    <w:r w:rsidR="000D086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55A" w:rsidRDefault="0092555A" w:rsidP="009F0C77">
      <w:r>
        <w:separator/>
      </w:r>
    </w:p>
  </w:footnote>
  <w:footnote w:type="continuationSeparator" w:id="0">
    <w:p w:rsidR="0092555A" w:rsidRDefault="009255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64HTC12"/>
    <w:docVar w:name="CoverBillType" w:val="r"/>
    <w:docVar w:name="docpath" w:val="L:\Council\bills\GM\25064HTC12.DOCX"/>
    <w:docVar w:name="dvBillNumber" w:val="52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A2622"/>
    <w:rsid w:val="00011869"/>
    <w:rsid w:val="000D0867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2EDA"/>
    <w:rsid w:val="002E5912"/>
    <w:rsid w:val="003072B6"/>
    <w:rsid w:val="003150AA"/>
    <w:rsid w:val="00321B2F"/>
    <w:rsid w:val="00325348"/>
    <w:rsid w:val="0032732C"/>
    <w:rsid w:val="00336AD0"/>
    <w:rsid w:val="0037079A"/>
    <w:rsid w:val="003816A6"/>
    <w:rsid w:val="003D01E8"/>
    <w:rsid w:val="003E5288"/>
    <w:rsid w:val="003F291C"/>
    <w:rsid w:val="003F6D79"/>
    <w:rsid w:val="0041760A"/>
    <w:rsid w:val="00417C01"/>
    <w:rsid w:val="004809EE"/>
    <w:rsid w:val="004C6934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6FC9"/>
    <w:rsid w:val="00734F00"/>
    <w:rsid w:val="007A70AE"/>
    <w:rsid w:val="00813620"/>
    <w:rsid w:val="008145BF"/>
    <w:rsid w:val="00815B0B"/>
    <w:rsid w:val="008362E8"/>
    <w:rsid w:val="008A1768"/>
    <w:rsid w:val="008B03B3"/>
    <w:rsid w:val="008B0A73"/>
    <w:rsid w:val="008F4429"/>
    <w:rsid w:val="009036E5"/>
    <w:rsid w:val="0092555A"/>
    <w:rsid w:val="0094021A"/>
    <w:rsid w:val="009C6A0B"/>
    <w:rsid w:val="009F0C77"/>
    <w:rsid w:val="009F4DD1"/>
    <w:rsid w:val="00A00917"/>
    <w:rsid w:val="00A41684"/>
    <w:rsid w:val="00A64E80"/>
    <w:rsid w:val="00A72BCD"/>
    <w:rsid w:val="00A741D9"/>
    <w:rsid w:val="00A833AB"/>
    <w:rsid w:val="00A9741D"/>
    <w:rsid w:val="00AD4B17"/>
    <w:rsid w:val="00B05816"/>
    <w:rsid w:val="00B412D4"/>
    <w:rsid w:val="00B511BC"/>
    <w:rsid w:val="00BE3C22"/>
    <w:rsid w:val="00C0345E"/>
    <w:rsid w:val="00C13C99"/>
    <w:rsid w:val="00C3483A"/>
    <w:rsid w:val="00C74E9D"/>
    <w:rsid w:val="00C82FD3"/>
    <w:rsid w:val="00C92819"/>
    <w:rsid w:val="00CA2622"/>
    <w:rsid w:val="00CC6B7B"/>
    <w:rsid w:val="00CD2089"/>
    <w:rsid w:val="00D711E8"/>
    <w:rsid w:val="00D73A67"/>
    <w:rsid w:val="00D970A9"/>
    <w:rsid w:val="00DE6D4F"/>
    <w:rsid w:val="00DF3845"/>
    <w:rsid w:val="00DF5701"/>
    <w:rsid w:val="00E41911"/>
    <w:rsid w:val="00E92EEF"/>
    <w:rsid w:val="00F24442"/>
    <w:rsid w:val="00F50AE3"/>
    <w:rsid w:val="00F67CF1"/>
    <w:rsid w:val="00F840F0"/>
    <w:rsid w:val="00FB0D0D"/>
    <w:rsid w:val="00FB43B4"/>
    <w:rsid w:val="00FE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7136995-51BF-4F30-A0A1-35CEF87CF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58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81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E24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14_201205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FB91B-D4A6-4042-80D8-DB0F3FB9E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406</Words>
  <Characters>2308</Characters>
  <Application>Microsoft Office Word</Application>
  <DocSecurity>4</DocSecurity>
  <Lines>95</Lines>
  <Paragraphs>31</Paragraphs>
  <ScaleCrop>false</ScaleCrop>
  <Company> </Company>
  <LinksUpToDate>false</LinksUpToDate>
  <CharactersWithSpaces>2685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5214: Mental Health Month - South Carolina Legislature Online</dc:title>
  <dc:subject/>
  <dc:creator>gailmoore</dc:creator>
  <cp:keywords/>
  <dc:description/>
  <cp:lastModifiedBy>N Cumfer</cp:lastModifiedBy>
  <cp:revision>2</cp:revision>
  <cp:lastPrinted>2012-05-02T19:47:00Z</cp:lastPrinted>
  <dcterms:created xsi:type="dcterms:W3CDTF">2014-11-24T14:59:00Z</dcterms:created>
  <dcterms:modified xsi:type="dcterms:W3CDTF">2014-11-24T14:59:00Z</dcterms:modified>
</cp:coreProperties>
</file>