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77D" w:rsidRDefault="0006677D" w:rsidP="0006677D">
      <w:pPr>
        <w:widowControl w:val="0"/>
        <w:jc w:val="center"/>
      </w:pPr>
      <w:bookmarkStart w:id="0" w:name="_GoBack"/>
      <w:bookmarkEnd w:id="0"/>
      <w:r w:rsidRPr="0006677D">
        <w:rPr>
          <w:b/>
        </w:rPr>
        <w:t>South Carolina General Assembly</w:t>
      </w:r>
    </w:p>
    <w:p w:rsidR="0006677D" w:rsidRDefault="0006677D" w:rsidP="0006677D">
      <w:pPr>
        <w:widowControl w:val="0"/>
        <w:jc w:val="center"/>
      </w:pPr>
      <w:r>
        <w:t>119th Session, 2011-2012</w:t>
      </w:r>
    </w:p>
    <w:p w:rsidR="0006677D" w:rsidRDefault="0006677D" w:rsidP="0006677D">
      <w:pPr>
        <w:widowControl w:val="0"/>
        <w:jc w:val="left"/>
      </w:pPr>
    </w:p>
    <w:p w:rsidR="0006677D" w:rsidRDefault="0006677D" w:rsidP="0006677D">
      <w:pPr>
        <w:widowControl w:val="0"/>
        <w:jc w:val="left"/>
        <w:rPr>
          <w:b/>
        </w:rPr>
      </w:pPr>
      <w:r w:rsidRPr="0006677D">
        <w:rPr>
          <w:b/>
        </w:rPr>
        <w:t>H. 5258</w:t>
      </w:r>
    </w:p>
    <w:p w:rsidR="0006677D" w:rsidRDefault="0006677D" w:rsidP="0006677D">
      <w:pPr>
        <w:widowControl w:val="0"/>
        <w:jc w:val="left"/>
        <w:rPr>
          <w:b/>
        </w:rPr>
      </w:pPr>
    </w:p>
    <w:p w:rsidR="0006677D" w:rsidRDefault="0006677D" w:rsidP="0006677D">
      <w:pPr>
        <w:widowControl w:val="0"/>
        <w:jc w:val="left"/>
      </w:pPr>
      <w:r w:rsidRPr="0006677D">
        <w:rPr>
          <w:b/>
        </w:rPr>
        <w:t>STATUS INFORMATION</w:t>
      </w:r>
    </w:p>
    <w:p w:rsidR="0006677D" w:rsidRDefault="0006677D" w:rsidP="0006677D">
      <w:pPr>
        <w:widowControl w:val="0"/>
        <w:jc w:val="left"/>
      </w:pPr>
    </w:p>
    <w:p w:rsidR="0006677D" w:rsidRDefault="0006677D" w:rsidP="0006677D">
      <w:pPr>
        <w:widowControl w:val="0"/>
        <w:jc w:val="left"/>
      </w:pPr>
      <w:r>
        <w:t>House Resolution</w:t>
      </w:r>
    </w:p>
    <w:p w:rsidR="0006677D" w:rsidRDefault="0006677D" w:rsidP="0006677D">
      <w:pPr>
        <w:widowControl w:val="0"/>
        <w:jc w:val="left"/>
      </w:pPr>
      <w:r>
        <w:t>Sponsors: Reps. Huggins, Ballentine, McLeod,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Jefferson, Johnson, King, Knight, Limehouse, Loftis, Long, Lowe, Lucas, Mack, McCoy, McEachern,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06677D" w:rsidRDefault="0006677D" w:rsidP="0006677D">
      <w:pPr>
        <w:widowControl w:val="0"/>
        <w:jc w:val="left"/>
      </w:pPr>
      <w:r>
        <w:t>Document Path: l:\council\bills\rm\1588ac12.docx</w:t>
      </w:r>
    </w:p>
    <w:p w:rsidR="00912A68" w:rsidRDefault="00912A68" w:rsidP="0006677D">
      <w:pPr>
        <w:widowControl w:val="0"/>
        <w:jc w:val="left"/>
      </w:pPr>
      <w:r>
        <w:t>Companion/Similar bill(s): 5259</w:t>
      </w:r>
    </w:p>
    <w:p w:rsidR="0006677D" w:rsidRDefault="0006677D" w:rsidP="0006677D">
      <w:pPr>
        <w:widowControl w:val="0"/>
        <w:jc w:val="left"/>
      </w:pPr>
    </w:p>
    <w:p w:rsidR="0006677D" w:rsidRDefault="0006677D" w:rsidP="0006677D">
      <w:pPr>
        <w:widowControl w:val="0"/>
        <w:jc w:val="left"/>
      </w:pPr>
      <w:r>
        <w:t>Introduced in the House on May 15, 2012</w:t>
      </w:r>
    </w:p>
    <w:p w:rsidR="0006677D" w:rsidRDefault="0006677D" w:rsidP="0006677D">
      <w:pPr>
        <w:widowControl w:val="0"/>
        <w:jc w:val="left"/>
      </w:pPr>
      <w:r>
        <w:t>Adopted by the House on May 15, 2012</w:t>
      </w:r>
    </w:p>
    <w:p w:rsidR="0006677D" w:rsidRDefault="0006677D" w:rsidP="0006677D">
      <w:pPr>
        <w:widowControl w:val="0"/>
        <w:jc w:val="left"/>
      </w:pPr>
    </w:p>
    <w:p w:rsidR="0006677D" w:rsidRDefault="0006677D" w:rsidP="0006677D">
      <w:pPr>
        <w:widowControl w:val="0"/>
        <w:jc w:val="left"/>
      </w:pPr>
      <w:r>
        <w:t xml:space="preserve">Summary: </w:t>
      </w:r>
      <w:r w:rsidR="008A1C8B">
        <w:t>Chapin High School Boys Tennis Team</w:t>
      </w:r>
    </w:p>
    <w:p w:rsidR="0006677D" w:rsidRDefault="0006677D" w:rsidP="0006677D">
      <w:pPr>
        <w:widowControl w:val="0"/>
        <w:jc w:val="left"/>
      </w:pPr>
    </w:p>
    <w:p w:rsidR="0006677D" w:rsidRDefault="0006677D" w:rsidP="0006677D">
      <w:pPr>
        <w:widowControl w:val="0"/>
        <w:jc w:val="left"/>
      </w:pPr>
    </w:p>
    <w:p w:rsidR="0006677D" w:rsidRDefault="0006677D" w:rsidP="000667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677D">
        <w:rPr>
          <w:b/>
        </w:rPr>
        <w:lastRenderedPageBreak/>
        <w:t>HISTORY OF LEGISLATIVE ACTIONS</w:t>
      </w:r>
    </w:p>
    <w:p w:rsidR="0006677D" w:rsidRDefault="0006677D" w:rsidP="000667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677D" w:rsidRPr="0006677D" w:rsidRDefault="0006677D" w:rsidP="000667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677D">
        <w:rPr>
          <w:u w:val="single"/>
        </w:rPr>
        <w:tab/>
        <w:t>Date</w:t>
      </w:r>
      <w:r w:rsidRPr="0006677D">
        <w:rPr>
          <w:u w:val="single"/>
        </w:rPr>
        <w:tab/>
        <w:t>Body</w:t>
      </w:r>
      <w:r w:rsidRPr="0006677D">
        <w:rPr>
          <w:u w:val="single"/>
        </w:rPr>
        <w:tab/>
        <w:t>Action Description with journal page number</w:t>
      </w:r>
      <w:r w:rsidRPr="0006677D">
        <w:rPr>
          <w:u w:val="single"/>
        </w:rPr>
        <w:tab/>
      </w:r>
    </w:p>
    <w:p w:rsidR="000D4CA5" w:rsidRDefault="000D4CA5" w:rsidP="000D4C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House</w:t>
      </w:r>
      <w:r>
        <w:tab/>
      </w:r>
      <w:r w:rsidRPr="00E747C3">
        <w:t>Introduced and adopted (</w:t>
      </w:r>
      <w:hyperlink r:id="rId7" w:history="1">
        <w:r w:rsidRPr="00E747C3">
          <w:rPr>
            <w:rStyle w:val="Hyperlink"/>
          </w:rPr>
          <w:t>House Journal</w:t>
        </w:r>
        <w:r w:rsidRPr="00E747C3">
          <w:rPr>
            <w:rStyle w:val="Hyperlink"/>
          </w:rPr>
          <w:noBreakHyphen/>
          <w:t>page 9</w:t>
        </w:r>
      </w:hyperlink>
      <w:r w:rsidRPr="00E747C3">
        <w:t>)</w:t>
      </w:r>
    </w:p>
    <w:p w:rsidR="000D4CA5" w:rsidRDefault="000D4CA5" w:rsidP="000D4C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677D" w:rsidRPr="0006677D" w:rsidRDefault="0006677D" w:rsidP="000667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677D" w:rsidRDefault="0006677D" w:rsidP="0006677D">
      <w:r w:rsidRPr="0006677D">
        <w:rPr>
          <w:b/>
        </w:rPr>
        <w:t>VERSIONS OF THIS BILL</w:t>
      </w:r>
    </w:p>
    <w:p w:rsidR="0006677D" w:rsidRDefault="0006677D" w:rsidP="0006677D"/>
    <w:p w:rsidR="0006677D" w:rsidRDefault="00BF0633" w:rsidP="0006677D">
      <w:hyperlink r:id="rId8" w:history="1">
        <w:r w:rsidR="0006677D">
          <w:rPr>
            <w:rStyle w:val="Hyperlink"/>
          </w:rPr>
          <w:t>5/15/2012</w:t>
        </w:r>
      </w:hyperlink>
    </w:p>
    <w:p w:rsidR="0006677D" w:rsidRDefault="0006677D" w:rsidP="0006677D"/>
    <w:p w:rsidR="0006677D" w:rsidRDefault="0006677D" w:rsidP="0006677D">
      <w:pPr>
        <w:sectPr w:rsidR="0006677D" w:rsidSect="000667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3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2BE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FEA" w:rsidRDefault="00107DAF" w:rsidP="00DC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F5A04">
        <w:t xml:space="preserve">SALUTE </w:t>
      </w:r>
      <w:r w:rsidR="00DC7FEA">
        <w:t xml:space="preserve">THE CHAPIN HIGH SCHOOL BOYS TENNIS TEAM ON </w:t>
      </w:r>
      <w:r w:rsidR="00150FB5">
        <w:t>CAPTURING</w:t>
      </w:r>
      <w:r w:rsidR="00DC7FEA">
        <w:t xml:space="preserve"> THE 201</w:t>
      </w:r>
      <w:r w:rsidR="00150FB5">
        <w:t>2</w:t>
      </w:r>
      <w:r w:rsidR="00DC7FEA">
        <w:t xml:space="preserve"> SOUTH CAROLINA CLASS AAA STATE CHAMPIONSHIP TITLE.</w:t>
      </w:r>
    </w:p>
    <w:p w:rsidR="003D2BE7" w:rsidRDefault="003D2B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C1CF2" w:rsidRDefault="003D2BE7" w:rsidP="002C1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5600FA">
        <w:t xml:space="preserve">cruising to </w:t>
      </w:r>
      <w:r w:rsidR="002C1CF2">
        <w:t xml:space="preserve">victory, </w:t>
      </w:r>
      <w:r w:rsidR="002C1CF2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2C1CF2" w:rsidRPr="002C1CF2">
        <w:rPr>
          <w:rFonts w:eastAsiaTheme="minorHAnsi"/>
          <w:color w:val="000000" w:themeColor="text1"/>
          <w:szCs w:val="22"/>
          <w:u w:color="000000" w:themeColor="text1"/>
        </w:rPr>
        <w:t xml:space="preserve">Chapin </w:t>
      </w:r>
      <w:r w:rsidR="002C1CF2">
        <w:rPr>
          <w:rFonts w:eastAsiaTheme="minorHAnsi"/>
          <w:color w:val="000000" w:themeColor="text1"/>
          <w:szCs w:val="22"/>
          <w:u w:color="000000" w:themeColor="text1"/>
        </w:rPr>
        <w:t xml:space="preserve">High School boys tennis team </w:t>
      </w:r>
      <w:r w:rsidR="002C1CF2" w:rsidRPr="002C1CF2">
        <w:rPr>
          <w:rFonts w:eastAsiaTheme="minorHAnsi"/>
          <w:color w:val="000000" w:themeColor="text1"/>
          <w:szCs w:val="22"/>
          <w:u w:color="000000" w:themeColor="text1"/>
        </w:rPr>
        <w:t>play</w:t>
      </w:r>
      <w:r w:rsidR="002C1CF2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2C1CF2" w:rsidRPr="002C1CF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C1CF2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2C1CF2" w:rsidRPr="002C1CF2">
        <w:rPr>
          <w:rFonts w:eastAsiaTheme="minorHAnsi"/>
          <w:color w:val="000000" w:themeColor="text1"/>
          <w:szCs w:val="22"/>
          <w:u w:color="000000" w:themeColor="text1"/>
        </w:rPr>
        <w:t xml:space="preserve">best match of </w:t>
      </w:r>
      <w:r w:rsidR="002C1CF2">
        <w:rPr>
          <w:rFonts w:eastAsiaTheme="minorHAnsi"/>
          <w:color w:val="000000" w:themeColor="text1"/>
          <w:szCs w:val="22"/>
          <w:u w:color="000000" w:themeColor="text1"/>
        </w:rPr>
        <w:t xml:space="preserve">their </w:t>
      </w:r>
      <w:r w:rsidR="002C1CF2" w:rsidRPr="002C1CF2">
        <w:rPr>
          <w:rFonts w:eastAsiaTheme="minorHAnsi"/>
          <w:color w:val="000000" w:themeColor="text1"/>
          <w:szCs w:val="22"/>
          <w:u w:color="000000" w:themeColor="text1"/>
        </w:rPr>
        <w:t xml:space="preserve">season </w:t>
      </w:r>
      <w:r w:rsidR="002C1CF2">
        <w:rPr>
          <w:rFonts w:eastAsiaTheme="minorHAnsi"/>
          <w:color w:val="000000" w:themeColor="text1"/>
          <w:szCs w:val="22"/>
          <w:u w:color="000000" w:themeColor="text1"/>
        </w:rPr>
        <w:t xml:space="preserve">to win the 2012 </w:t>
      </w:r>
      <w:r w:rsidR="005600FA">
        <w:rPr>
          <w:rFonts w:eastAsiaTheme="minorHAnsi"/>
          <w:color w:val="000000" w:themeColor="text1"/>
          <w:szCs w:val="22"/>
          <w:u w:color="000000" w:themeColor="text1"/>
        </w:rPr>
        <w:t>Class AAA state</w:t>
      </w:r>
      <w:r w:rsidR="002C1CF2">
        <w:rPr>
          <w:rFonts w:eastAsiaTheme="minorHAnsi"/>
          <w:color w:val="000000" w:themeColor="text1"/>
          <w:szCs w:val="22"/>
          <w:u w:color="000000" w:themeColor="text1"/>
        </w:rPr>
        <w:t xml:space="preserve"> championship title</w:t>
      </w:r>
      <w:r w:rsidR="005600FA">
        <w:rPr>
          <w:rFonts w:eastAsiaTheme="minorHAnsi"/>
          <w:color w:val="000000" w:themeColor="text1"/>
          <w:szCs w:val="22"/>
          <w:u w:color="000000" w:themeColor="text1"/>
        </w:rPr>
        <w:t xml:space="preserve"> on Saturday, May 12, 2012; and</w:t>
      </w:r>
    </w:p>
    <w:p w:rsidR="005600FA" w:rsidRDefault="005600FA" w:rsidP="002C1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0212D" w:rsidRPr="00F0212D" w:rsidRDefault="005600FA" w:rsidP="00F02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F0212D">
        <w:rPr>
          <w:rFonts w:eastAsiaTheme="minorHAnsi"/>
          <w:color w:val="000000" w:themeColor="text1"/>
          <w:szCs w:val="22"/>
          <w:u w:color="000000" w:themeColor="text1"/>
        </w:rPr>
        <w:t xml:space="preserve">Eagles claimed their </w:t>
      </w:r>
      <w:r>
        <w:t>“three</w:t>
      </w:r>
      <w:r w:rsidR="00A12C2D">
        <w:noBreakHyphen/>
      </w:r>
      <w:r>
        <w:t xml:space="preserve">peat” </w:t>
      </w:r>
      <w:r w:rsidR="008515ED">
        <w:t xml:space="preserve">state championship </w:t>
      </w:r>
      <w:r w:rsidR="00F0212D" w:rsidRPr="00F0212D">
        <w:rPr>
          <w:rFonts w:eastAsiaTheme="minorHAnsi"/>
          <w:color w:val="000000" w:themeColor="text1"/>
          <w:szCs w:val="22"/>
          <w:u w:color="000000" w:themeColor="text1"/>
        </w:rPr>
        <w:t>with a 6</w:t>
      </w:r>
      <w:r w:rsidR="00A12C2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0212D" w:rsidRPr="00F0212D">
        <w:rPr>
          <w:rFonts w:eastAsiaTheme="minorHAnsi"/>
          <w:color w:val="000000" w:themeColor="text1"/>
          <w:szCs w:val="22"/>
          <w:u w:color="000000" w:themeColor="text1"/>
        </w:rPr>
        <w:t xml:space="preserve">0 sweep against the </w:t>
      </w:r>
      <w:r w:rsidR="008515ED">
        <w:rPr>
          <w:rFonts w:eastAsiaTheme="minorHAnsi"/>
          <w:color w:val="000000" w:themeColor="text1"/>
          <w:szCs w:val="22"/>
          <w:u w:color="000000" w:themeColor="text1"/>
        </w:rPr>
        <w:t xml:space="preserve">Nation Ford </w:t>
      </w:r>
      <w:r w:rsidR="00F0212D" w:rsidRPr="00F0212D">
        <w:rPr>
          <w:rFonts w:eastAsiaTheme="minorHAnsi"/>
          <w:color w:val="000000" w:themeColor="text1"/>
          <w:szCs w:val="22"/>
          <w:u w:color="000000" w:themeColor="text1"/>
        </w:rPr>
        <w:t>Falcons</w:t>
      </w:r>
      <w:r w:rsidR="00887898">
        <w:rPr>
          <w:rFonts w:eastAsiaTheme="minorHAnsi"/>
          <w:color w:val="000000" w:themeColor="text1"/>
          <w:szCs w:val="22"/>
          <w:u w:color="000000" w:themeColor="text1"/>
        </w:rPr>
        <w:t xml:space="preserve"> at </w:t>
      </w:r>
      <w:r w:rsidR="008515ED">
        <w:rPr>
          <w:rFonts w:eastAsiaTheme="minorHAnsi"/>
          <w:color w:val="000000" w:themeColor="text1"/>
          <w:szCs w:val="22"/>
          <w:u w:color="000000" w:themeColor="text1"/>
        </w:rPr>
        <w:t>the Cayce Tennis Center</w:t>
      </w:r>
      <w:r w:rsidR="00887898">
        <w:rPr>
          <w:rFonts w:eastAsiaTheme="minorHAnsi"/>
          <w:color w:val="000000" w:themeColor="text1"/>
          <w:szCs w:val="22"/>
          <w:u w:color="000000" w:themeColor="text1"/>
        </w:rPr>
        <w:t>, which hosted the event; and</w:t>
      </w:r>
    </w:p>
    <w:p w:rsidR="00F0212D" w:rsidRPr="00F0212D" w:rsidRDefault="00F0212D" w:rsidP="00F02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72FE" w:rsidRPr="003372FE" w:rsidRDefault="00887898" w:rsidP="00337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D2977">
        <w:rPr>
          <w:rFonts w:eastAsiaTheme="minorHAnsi"/>
          <w:color w:val="000000" w:themeColor="text1"/>
          <w:szCs w:val="22"/>
          <w:u w:color="000000" w:themeColor="text1"/>
        </w:rPr>
        <w:t xml:space="preserve">when stakes were the highest, 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 xml:space="preserve">Chapin </w:t>
      </w:r>
      <w:r w:rsidR="001D2977">
        <w:rPr>
          <w:rFonts w:eastAsiaTheme="minorHAnsi"/>
          <w:color w:val="000000" w:themeColor="text1"/>
          <w:szCs w:val="22"/>
          <w:u w:color="000000" w:themeColor="text1"/>
        </w:rPr>
        <w:t>came through with</w:t>
      </w:r>
      <w:r w:rsidR="00A63600">
        <w:rPr>
          <w:rFonts w:eastAsiaTheme="minorHAnsi"/>
          <w:color w:val="000000" w:themeColor="text1"/>
          <w:szCs w:val="22"/>
          <w:u w:color="000000" w:themeColor="text1"/>
        </w:rPr>
        <w:t xml:space="preserve"> the kind of play that just won</w:t>
      </w:r>
      <w:r w:rsidR="00A12C2D" w:rsidRPr="00A12C2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63600">
        <w:rPr>
          <w:rFonts w:eastAsiaTheme="minorHAnsi"/>
          <w:color w:val="000000" w:themeColor="text1"/>
          <w:szCs w:val="22"/>
          <w:u w:color="000000" w:themeColor="text1"/>
        </w:rPr>
        <w:t>t be beaten</w:t>
      </w:r>
      <w:r w:rsidR="0089675C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>One match went to a third</w:t>
      </w:r>
      <w:r w:rsidR="00A12C2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>set tiebreaker, but the Eagles swep</w:t>
      </w:r>
      <w:r w:rsidR="0089675C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 xml:space="preserve"> both sets in the other five matches</w:t>
      </w:r>
      <w:r w:rsidR="0089675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372FE" w:rsidRPr="003372FE" w:rsidRDefault="003372FE" w:rsidP="00337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72FE" w:rsidRDefault="0089675C" w:rsidP="00337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according to Coach John Rodgers, t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>he pressure of being the two</w:t>
      </w:r>
      <w:r w:rsidR="00A12C2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>time defending champion was a big obstacle to overcome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and nearly 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>every player in the lineup was playing in a new position after the departure of several seniors from last year</w:t>
      </w:r>
      <w:r w:rsidR="00A12C2D" w:rsidRPr="00A12C2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>s team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9675C" w:rsidRDefault="0089675C" w:rsidP="00337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72FE" w:rsidRDefault="0089675C" w:rsidP="008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however, </w:t>
      </w:r>
      <w:r w:rsidR="00920124">
        <w:rPr>
          <w:rFonts w:eastAsiaTheme="minorHAnsi"/>
          <w:color w:val="000000" w:themeColor="text1"/>
          <w:szCs w:val="22"/>
          <w:u w:color="000000" w:themeColor="text1"/>
        </w:rPr>
        <w:t>on th</w:t>
      </w:r>
      <w:r w:rsidR="00E8744A">
        <w:rPr>
          <w:rFonts w:eastAsiaTheme="minorHAnsi"/>
          <w:color w:val="000000" w:themeColor="text1"/>
          <w:szCs w:val="22"/>
          <w:u w:color="000000" w:themeColor="text1"/>
        </w:rPr>
        <w:t>is year</w:t>
      </w:r>
      <w:r w:rsidR="00A12C2D" w:rsidRPr="00A12C2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8744A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920124">
        <w:rPr>
          <w:rFonts w:eastAsiaTheme="minorHAnsi"/>
          <w:color w:val="000000" w:themeColor="text1"/>
          <w:szCs w:val="22"/>
          <w:u w:color="000000" w:themeColor="text1"/>
        </w:rPr>
        <w:t xml:space="preserve"> team, </w:t>
      </w:r>
      <w:r>
        <w:rPr>
          <w:rFonts w:eastAsiaTheme="minorHAnsi"/>
          <w:color w:val="000000" w:themeColor="text1"/>
          <w:szCs w:val="22"/>
          <w:u w:color="000000" w:themeColor="text1"/>
        </w:rPr>
        <w:t>Chapin</w:t>
      </w:r>
      <w:r w:rsidR="00A12C2D" w:rsidRPr="00A12C2D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 xml:space="preserve">three seniors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 xml:space="preserve">two </w:t>
      </w:r>
      <w:r w:rsidR="00B66A6A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>uniors took ownership of that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situation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 xml:space="preserve">. They wanted to get back to the state championship and show that Chapin tennis </w:t>
      </w:r>
      <w:r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 xml:space="preserve"> more than individual players</w:t>
      </w:r>
      <w:r w:rsidR="004A1862">
        <w:rPr>
          <w:rFonts w:eastAsiaTheme="minorHAnsi"/>
          <w:color w:val="000000" w:themeColor="text1"/>
          <w:szCs w:val="22"/>
          <w:u w:color="000000" w:themeColor="text1"/>
        </w:rPr>
        <w:t xml:space="preserve">; rather, </w:t>
      </w:r>
      <w:r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A12C2D" w:rsidRPr="00A12C2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372FE" w:rsidRPr="003372FE">
        <w:rPr>
          <w:rFonts w:eastAsiaTheme="minorHAnsi"/>
          <w:color w:val="000000" w:themeColor="text1"/>
          <w:szCs w:val="22"/>
          <w:u w:color="000000" w:themeColor="text1"/>
        </w:rPr>
        <w:t xml:space="preserve">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team </w:t>
      </w:r>
      <w:r w:rsidR="004A1862">
        <w:rPr>
          <w:rFonts w:eastAsiaTheme="minorHAnsi"/>
          <w:color w:val="000000" w:themeColor="text1"/>
          <w:szCs w:val="22"/>
          <w:u w:color="000000" w:themeColor="text1"/>
        </w:rPr>
        <w:t xml:space="preserve">with members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work </w:t>
      </w:r>
      <w:r w:rsidR="004A1862">
        <w:rPr>
          <w:rFonts w:eastAsiaTheme="minorHAnsi"/>
          <w:color w:val="000000" w:themeColor="text1"/>
          <w:szCs w:val="22"/>
          <w:u w:color="000000" w:themeColor="text1"/>
        </w:rPr>
        <w:t>together toward a common goal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9675C" w:rsidRDefault="0089675C" w:rsidP="0089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495D" w:rsidRDefault="0089675C" w:rsidP="00300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0675B">
        <w:rPr>
          <w:rFonts w:eastAsiaTheme="minorHAnsi"/>
          <w:color w:val="000000" w:themeColor="text1"/>
          <w:szCs w:val="22"/>
          <w:u w:color="000000" w:themeColor="text1"/>
        </w:rPr>
        <w:t xml:space="preserve">proud of the accomplishments of these fine athletes, the House of Representatives </w:t>
      </w:r>
      <w:r w:rsidR="00F32545">
        <w:rPr>
          <w:rFonts w:eastAsiaTheme="minorHAnsi"/>
          <w:color w:val="000000" w:themeColor="text1"/>
          <w:szCs w:val="22"/>
          <w:u w:color="000000" w:themeColor="text1"/>
        </w:rPr>
        <w:t xml:space="preserve">congratulates the Chapin boys tennis team on its continued proven excellence. The Eagles </w:t>
      </w:r>
      <w:r w:rsidR="00CE40CB">
        <w:rPr>
          <w:rFonts w:eastAsiaTheme="minorHAnsi"/>
          <w:color w:val="000000" w:themeColor="text1"/>
          <w:szCs w:val="22"/>
          <w:u w:color="000000" w:themeColor="text1"/>
        </w:rPr>
        <w:t>well deserve the reputation for championship</w:t>
      </w:r>
      <w:r w:rsidR="00A12C2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E40CB">
        <w:rPr>
          <w:rFonts w:eastAsiaTheme="minorHAnsi"/>
          <w:color w:val="000000" w:themeColor="text1"/>
          <w:szCs w:val="22"/>
          <w:u w:color="000000" w:themeColor="text1"/>
        </w:rPr>
        <w:t xml:space="preserve">caliber play they have </w:t>
      </w:r>
      <w:r w:rsidR="00252AF4">
        <w:rPr>
          <w:rFonts w:eastAsiaTheme="minorHAnsi"/>
          <w:color w:val="000000" w:themeColor="text1"/>
          <w:szCs w:val="22"/>
          <w:u w:color="000000" w:themeColor="text1"/>
        </w:rPr>
        <w:t>earned</w:t>
      </w:r>
      <w:r w:rsidR="00CE40CB">
        <w:rPr>
          <w:rFonts w:eastAsiaTheme="minorHAnsi"/>
          <w:color w:val="000000" w:themeColor="text1"/>
          <w:szCs w:val="22"/>
          <w:u w:color="000000" w:themeColor="text1"/>
        </w:rPr>
        <w:t xml:space="preserve"> in this great State.</w:t>
      </w:r>
      <w:r w:rsidR="00300AC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7495D">
        <w:t>Now, therefore,</w:t>
      </w:r>
    </w:p>
    <w:p w:rsidR="00C7495D" w:rsidRDefault="00C7495D" w:rsidP="00C7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95D" w:rsidRDefault="00C7495D" w:rsidP="00C7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495D" w:rsidRDefault="00C7495D" w:rsidP="00C7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151D" w:rsidRDefault="00C7495D" w:rsidP="00881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88151D">
        <w:t>salute the Chapin High School boys tennis team on capturing the 2012 South Carolina Class AAA State Championship title.</w:t>
      </w:r>
    </w:p>
    <w:p w:rsidR="00C7495D" w:rsidRDefault="00C7495D" w:rsidP="00C7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95D" w:rsidRDefault="00C7495D" w:rsidP="00C7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Akil Ross and Coach John Rodgers of Chapin High School.</w:t>
      </w:r>
    </w:p>
    <w:p w:rsidR="00F532A8" w:rsidRDefault="00A12C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32A8" w:rsidRDefault="00F532A8" w:rsidP="0006677D">
      <w:pPr>
        <w:suppressAutoHyphens/>
      </w:pPr>
    </w:p>
    <w:sectPr w:rsidR="00F532A8" w:rsidSect="0006677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545" w:rsidRDefault="00F32545" w:rsidP="009F0C77">
      <w:r>
        <w:separator/>
      </w:r>
    </w:p>
  </w:endnote>
  <w:endnote w:type="continuationSeparator" w:id="0">
    <w:p w:rsidR="00F32545" w:rsidRDefault="00F325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BD5CEF-0BB5-435E-AB1F-D76BB835CA56}"/>
    <w:embedBold r:id="rId2" w:fontKey="{332CD6C2-18D4-44CA-952C-014B14C6E6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865B82-6E8D-4BD7-9CCE-84CA014788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F12B378-A4C7-42E7-A05D-337A162DD0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77D" w:rsidRPr="00F532A8" w:rsidRDefault="0006677D" w:rsidP="00F532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[5258]</w:t>
    </w:r>
    <w:r>
      <w:tab/>
    </w:r>
    <w:r w:rsidR="00BF0633">
      <w:fldChar w:fldCharType="begin"/>
    </w:r>
    <w:r w:rsidR="00BF0633">
      <w:instrText xml:space="preserve"> PAGE  \* MERGEFORMAT </w:instrText>
    </w:r>
    <w:r w:rsidR="00BF0633">
      <w:fldChar w:fldCharType="separate"/>
    </w:r>
    <w:r w:rsidR="00BF0633">
      <w:rPr>
        <w:noProof/>
      </w:rPr>
      <w:t>1</w:t>
    </w:r>
    <w:r w:rsidR="00BF063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545" w:rsidRDefault="00F32545" w:rsidP="009F0C77">
      <w:r>
        <w:separator/>
      </w:r>
    </w:p>
  </w:footnote>
  <w:footnote w:type="continuationSeparator" w:id="0">
    <w:p w:rsidR="00F32545" w:rsidRDefault="00F325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88AC12"/>
    <w:docVar w:name="CoverBillType" w:val="r"/>
    <w:docVar w:name="docpath" w:val="L:\Council\bills\RM\1588AC12.DOCX"/>
    <w:docVar w:name="dvBillNumber" w:val="52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05930"/>
    <w:rsid w:val="00011869"/>
    <w:rsid w:val="0006677D"/>
    <w:rsid w:val="000957D1"/>
    <w:rsid w:val="000C539B"/>
    <w:rsid w:val="000D4299"/>
    <w:rsid w:val="000D4CA5"/>
    <w:rsid w:val="000E1785"/>
    <w:rsid w:val="000E6B4E"/>
    <w:rsid w:val="000F40FA"/>
    <w:rsid w:val="0010776B"/>
    <w:rsid w:val="00107DAF"/>
    <w:rsid w:val="00133E66"/>
    <w:rsid w:val="001435A3"/>
    <w:rsid w:val="00150FB5"/>
    <w:rsid w:val="001D08F2"/>
    <w:rsid w:val="001D2977"/>
    <w:rsid w:val="001D525B"/>
    <w:rsid w:val="001D7F4F"/>
    <w:rsid w:val="002321B6"/>
    <w:rsid w:val="00250967"/>
    <w:rsid w:val="00252AF4"/>
    <w:rsid w:val="002543C8"/>
    <w:rsid w:val="00284AAE"/>
    <w:rsid w:val="002A57EA"/>
    <w:rsid w:val="002C1CF2"/>
    <w:rsid w:val="002E5912"/>
    <w:rsid w:val="00300AC1"/>
    <w:rsid w:val="00325348"/>
    <w:rsid w:val="0032732C"/>
    <w:rsid w:val="00336AD0"/>
    <w:rsid w:val="003372FE"/>
    <w:rsid w:val="0037079A"/>
    <w:rsid w:val="003C6D6B"/>
    <w:rsid w:val="003D01E8"/>
    <w:rsid w:val="003D2BE7"/>
    <w:rsid w:val="003E4C91"/>
    <w:rsid w:val="003E5288"/>
    <w:rsid w:val="003F6D79"/>
    <w:rsid w:val="0041760A"/>
    <w:rsid w:val="00417C01"/>
    <w:rsid w:val="004809EE"/>
    <w:rsid w:val="004A1862"/>
    <w:rsid w:val="004A1CB5"/>
    <w:rsid w:val="004E7D54"/>
    <w:rsid w:val="005273C6"/>
    <w:rsid w:val="00530A69"/>
    <w:rsid w:val="00545593"/>
    <w:rsid w:val="005600FA"/>
    <w:rsid w:val="00577C6C"/>
    <w:rsid w:val="005A4A35"/>
    <w:rsid w:val="005C2FE2"/>
    <w:rsid w:val="005E2BC9"/>
    <w:rsid w:val="00605102"/>
    <w:rsid w:val="006215AA"/>
    <w:rsid w:val="006913C9"/>
    <w:rsid w:val="0069470D"/>
    <w:rsid w:val="006F5A04"/>
    <w:rsid w:val="007055D6"/>
    <w:rsid w:val="00734F00"/>
    <w:rsid w:val="00760A4E"/>
    <w:rsid w:val="007A106E"/>
    <w:rsid w:val="007A70AE"/>
    <w:rsid w:val="008362E8"/>
    <w:rsid w:val="008515ED"/>
    <w:rsid w:val="0088151D"/>
    <w:rsid w:val="00887898"/>
    <w:rsid w:val="0089675C"/>
    <w:rsid w:val="008A1768"/>
    <w:rsid w:val="008A1C8B"/>
    <w:rsid w:val="008F4429"/>
    <w:rsid w:val="009030C5"/>
    <w:rsid w:val="00912A68"/>
    <w:rsid w:val="00920124"/>
    <w:rsid w:val="00921B61"/>
    <w:rsid w:val="0094021A"/>
    <w:rsid w:val="009C6A0B"/>
    <w:rsid w:val="009E54B6"/>
    <w:rsid w:val="009F0C77"/>
    <w:rsid w:val="009F4DD1"/>
    <w:rsid w:val="00A05930"/>
    <w:rsid w:val="00A12C2D"/>
    <w:rsid w:val="00A41684"/>
    <w:rsid w:val="00A63600"/>
    <w:rsid w:val="00A64E80"/>
    <w:rsid w:val="00A72BCD"/>
    <w:rsid w:val="00A741D9"/>
    <w:rsid w:val="00A833AB"/>
    <w:rsid w:val="00A960EB"/>
    <w:rsid w:val="00A9741D"/>
    <w:rsid w:val="00AA0B66"/>
    <w:rsid w:val="00AD4B17"/>
    <w:rsid w:val="00B219FC"/>
    <w:rsid w:val="00B412D4"/>
    <w:rsid w:val="00B50BDE"/>
    <w:rsid w:val="00B66A6A"/>
    <w:rsid w:val="00BE3C22"/>
    <w:rsid w:val="00BF0633"/>
    <w:rsid w:val="00C0345E"/>
    <w:rsid w:val="00C3483A"/>
    <w:rsid w:val="00C7495D"/>
    <w:rsid w:val="00C74E9D"/>
    <w:rsid w:val="00C82FD3"/>
    <w:rsid w:val="00C92819"/>
    <w:rsid w:val="00CC4265"/>
    <w:rsid w:val="00CC6B7B"/>
    <w:rsid w:val="00CD2089"/>
    <w:rsid w:val="00CE40CB"/>
    <w:rsid w:val="00D73A67"/>
    <w:rsid w:val="00D954B2"/>
    <w:rsid w:val="00D970A9"/>
    <w:rsid w:val="00DC7FEA"/>
    <w:rsid w:val="00DE5B9D"/>
    <w:rsid w:val="00DF3845"/>
    <w:rsid w:val="00E0675B"/>
    <w:rsid w:val="00E41911"/>
    <w:rsid w:val="00E72D00"/>
    <w:rsid w:val="00E8744A"/>
    <w:rsid w:val="00E92EEF"/>
    <w:rsid w:val="00EC6283"/>
    <w:rsid w:val="00F0212D"/>
    <w:rsid w:val="00F24442"/>
    <w:rsid w:val="00F32545"/>
    <w:rsid w:val="00F50AE3"/>
    <w:rsid w:val="00F532A8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3BB0A0E-EE03-4F13-ADFD-8214DDE7A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667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58_2012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1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86C79-C904-4C85-8492-B08EA9DDC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527</Words>
  <Characters>3030</Characters>
  <Application>Microsoft Office Word</Application>
  <DocSecurity>4</DocSecurity>
  <Lines>95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5258: Chapin High School Boys Tennis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2014-11-24T15:01:00Z</dcterms:created>
  <dcterms:modified xsi:type="dcterms:W3CDTF">2014-11-24T15:01:00Z</dcterms:modified>
</cp:coreProperties>
</file>