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8D9" w:rsidRDefault="002738D9" w:rsidP="002738D9">
      <w:pPr>
        <w:widowControl w:val="0"/>
        <w:jc w:val="center"/>
      </w:pPr>
      <w:bookmarkStart w:id="0" w:name="_GoBack"/>
      <w:bookmarkEnd w:id="0"/>
      <w:r w:rsidRPr="002738D9">
        <w:rPr>
          <w:b/>
        </w:rPr>
        <w:t>South Carolina General Assembly</w:t>
      </w:r>
    </w:p>
    <w:p w:rsidR="002738D9" w:rsidRDefault="002738D9" w:rsidP="002738D9">
      <w:pPr>
        <w:widowControl w:val="0"/>
        <w:jc w:val="center"/>
      </w:pPr>
      <w:r>
        <w:t>119th Session, 2011-2012</w:t>
      </w: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jc w:val="left"/>
        <w:rPr>
          <w:b/>
        </w:rPr>
      </w:pPr>
      <w:r w:rsidRPr="002738D9">
        <w:rPr>
          <w:b/>
        </w:rPr>
        <w:t>H. 5310</w:t>
      </w:r>
    </w:p>
    <w:p w:rsidR="002738D9" w:rsidRDefault="002738D9" w:rsidP="002738D9">
      <w:pPr>
        <w:widowControl w:val="0"/>
        <w:jc w:val="left"/>
        <w:rPr>
          <w:b/>
        </w:rPr>
      </w:pPr>
    </w:p>
    <w:p w:rsidR="002738D9" w:rsidRDefault="002738D9" w:rsidP="002738D9">
      <w:pPr>
        <w:widowControl w:val="0"/>
        <w:jc w:val="left"/>
      </w:pPr>
      <w:r w:rsidRPr="002738D9">
        <w:rPr>
          <w:b/>
        </w:rPr>
        <w:t>STATUS INFORMATION</w:t>
      </w: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jc w:val="left"/>
      </w:pPr>
      <w:r>
        <w:t>House Resolution</w:t>
      </w:r>
    </w:p>
    <w:p w:rsidR="002738D9" w:rsidRDefault="002738D9" w:rsidP="002738D9">
      <w:pPr>
        <w:widowControl w:val="0"/>
        <w:jc w:val="left"/>
      </w:pPr>
      <w:r>
        <w:t>Sponsors: Reps. Ballentine, Huggins,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738D9" w:rsidRDefault="002738D9" w:rsidP="002738D9">
      <w:pPr>
        <w:widowControl w:val="0"/>
        <w:jc w:val="left"/>
      </w:pPr>
      <w:r>
        <w:t>Document Path: l:\council\bills\rm\1599cm12.docx</w:t>
      </w: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jc w:val="left"/>
      </w:pPr>
      <w:r>
        <w:t>Introduced in the House on May 23, 2012</w:t>
      </w:r>
    </w:p>
    <w:p w:rsidR="002738D9" w:rsidRDefault="002738D9" w:rsidP="002738D9">
      <w:pPr>
        <w:widowControl w:val="0"/>
        <w:jc w:val="left"/>
      </w:pPr>
      <w:r>
        <w:t>Adopted by the House on May 23, 2012</w:t>
      </w: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jc w:val="left"/>
      </w:pPr>
      <w:r>
        <w:t xml:space="preserve">Summary: </w:t>
      </w:r>
      <w:r w:rsidR="004C6BB7">
        <w:t>Chapin High School Navy Junior ROTC</w:t>
      </w: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jc w:val="left"/>
      </w:pPr>
    </w:p>
    <w:p w:rsidR="002738D9" w:rsidRDefault="002738D9" w:rsidP="0027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8D9">
        <w:rPr>
          <w:b/>
        </w:rPr>
        <w:t>HISTORY OF LEGISLATIVE ACTIONS</w:t>
      </w:r>
    </w:p>
    <w:p w:rsidR="002738D9" w:rsidRDefault="002738D9" w:rsidP="0027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8D9" w:rsidRPr="002738D9" w:rsidRDefault="002738D9" w:rsidP="0027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8D9">
        <w:rPr>
          <w:u w:val="single"/>
        </w:rPr>
        <w:tab/>
        <w:t>Date</w:t>
      </w:r>
      <w:r w:rsidRPr="002738D9">
        <w:rPr>
          <w:u w:val="single"/>
        </w:rPr>
        <w:tab/>
        <w:t>Body</w:t>
      </w:r>
      <w:r w:rsidRPr="002738D9">
        <w:rPr>
          <w:u w:val="single"/>
        </w:rPr>
        <w:tab/>
        <w:t>Action Description with journal page number</w:t>
      </w:r>
      <w:r w:rsidRPr="002738D9">
        <w:rPr>
          <w:u w:val="single"/>
        </w:rPr>
        <w:tab/>
      </w:r>
    </w:p>
    <w:p w:rsidR="00882D58" w:rsidRDefault="00882D58" w:rsidP="00882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064A9D">
        <w:t>Introduced and adopted (</w:t>
      </w:r>
      <w:hyperlink r:id="rId7" w:history="1">
        <w:r w:rsidRPr="00064A9D">
          <w:rPr>
            <w:rStyle w:val="Hyperlink"/>
          </w:rPr>
          <w:t>House Journal</w:t>
        </w:r>
        <w:r w:rsidRPr="00064A9D">
          <w:rPr>
            <w:rStyle w:val="Hyperlink"/>
          </w:rPr>
          <w:noBreakHyphen/>
          <w:t>page 15</w:t>
        </w:r>
      </w:hyperlink>
      <w:r w:rsidRPr="00064A9D">
        <w:t>)</w:t>
      </w:r>
    </w:p>
    <w:p w:rsidR="00882D58" w:rsidRDefault="00882D58" w:rsidP="00882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8D9" w:rsidRPr="002738D9" w:rsidRDefault="002738D9" w:rsidP="00273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8D9" w:rsidRDefault="002738D9" w:rsidP="002738D9">
      <w:r w:rsidRPr="002738D9">
        <w:rPr>
          <w:b/>
        </w:rPr>
        <w:t>VERSIONS OF THIS BILL</w:t>
      </w:r>
    </w:p>
    <w:p w:rsidR="002738D9" w:rsidRDefault="002738D9" w:rsidP="002738D9"/>
    <w:p w:rsidR="002738D9" w:rsidRDefault="003F3154" w:rsidP="002738D9">
      <w:hyperlink r:id="rId8" w:history="1">
        <w:r w:rsidR="002738D9">
          <w:rPr>
            <w:rStyle w:val="Hyperlink"/>
          </w:rPr>
          <w:t>5/23/2012</w:t>
        </w:r>
      </w:hyperlink>
    </w:p>
    <w:p w:rsidR="002738D9" w:rsidRDefault="002738D9" w:rsidP="002738D9"/>
    <w:p w:rsidR="002738D9" w:rsidRDefault="002738D9" w:rsidP="002738D9">
      <w:pPr>
        <w:sectPr w:rsidR="002738D9" w:rsidSect="002738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5E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62E" w:rsidRPr="00B2262E" w:rsidRDefault="00C61C3D" w:rsidP="00B2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NAVY JUNIOR ROTC PROGRAM OF </w:t>
      </w:r>
      <w:r w:rsidR="00A37C7C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EXCELLENCE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TO CONGRATULATE </w:t>
      </w:r>
      <w:r w:rsidR="00E9020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2F063B">
        <w:rPr>
          <w:rFonts w:eastAsiaTheme="minorHAnsi"/>
          <w:color w:val="000000" w:themeColor="text1"/>
          <w:szCs w:val="22"/>
          <w:u w:color="000000" w:themeColor="text1"/>
        </w:rPr>
        <w:t xml:space="preserve">BEING NAMED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A37C7C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NAVY LEAGUE MOST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2F063B">
        <w:rPr>
          <w:rFonts w:eastAsiaTheme="minorHAnsi"/>
          <w:color w:val="000000" w:themeColor="text1"/>
          <w:szCs w:val="22"/>
          <w:u w:color="000000" w:themeColor="text1"/>
        </w:rPr>
        <w:t xml:space="preserve"> AT THE NATIONAL LEVEL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65E93" w:rsidRDefault="00F65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B82" w:rsidRDefault="00F65E93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 are pleased to lea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rn that the Navy Junior ROTC </w:t>
      </w:r>
      <w:r w:rsidR="00353B82">
        <w:rPr>
          <w:rFonts w:eastAsiaTheme="minorHAnsi"/>
          <w:color w:val="000000" w:themeColor="text1"/>
          <w:szCs w:val="22"/>
          <w:u w:color="000000" w:themeColor="text1"/>
        </w:rPr>
        <w:t xml:space="preserve">(NJROTC)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of Chapin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has been honored as the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national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Navy League Most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353B8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53B82" w:rsidRDefault="00353B82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16F4" w:rsidRDefault="006D16F4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having captured the state award, the Chapin Navy Junior ROTC next competed at the national level for th</w:t>
      </w:r>
      <w:r w:rsidR="004873EC">
        <w:rPr>
          <w:rFonts w:eastAsiaTheme="minorHAnsi"/>
          <w:color w:val="000000" w:themeColor="text1"/>
          <w:szCs w:val="22"/>
          <w:u w:color="000000" w:themeColor="text1"/>
        </w:rPr>
        <w:t>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coveted honor and emerged at the top</w:t>
      </w:r>
      <w:r w:rsidR="004873E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76DB">
        <w:rPr>
          <w:rFonts w:eastAsiaTheme="minorHAnsi"/>
          <w:color w:val="000000" w:themeColor="text1"/>
          <w:szCs w:val="22"/>
          <w:u w:color="000000" w:themeColor="text1"/>
        </w:rPr>
        <w:t>for the fourth time in its history; and</w:t>
      </w:r>
    </w:p>
    <w:p w:rsidR="005F1A3C" w:rsidRDefault="005F1A3C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1A3C" w:rsidRDefault="005F1A3C" w:rsidP="005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Chapin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6E2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NJROTC</w:t>
      </w:r>
      <w:r w:rsidR="00E5502B">
        <w:rPr>
          <w:rFonts w:eastAsiaTheme="minorHAnsi"/>
          <w:color w:val="000000" w:themeColor="text1"/>
          <w:szCs w:val="22"/>
          <w:u w:color="000000" w:themeColor="text1"/>
        </w:rPr>
        <w:t xml:space="preserve">, with stiff competition waiting to best </w:t>
      </w:r>
      <w:r w:rsidR="00D346E2">
        <w:rPr>
          <w:rFonts w:eastAsiaTheme="minorHAnsi"/>
          <w:color w:val="000000" w:themeColor="text1"/>
          <w:szCs w:val="22"/>
          <w:u w:color="000000" w:themeColor="text1"/>
        </w:rPr>
        <w:t>it</w:t>
      </w:r>
      <w:r w:rsidR="00E5502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E6E2B">
        <w:rPr>
          <w:rFonts w:eastAsiaTheme="minorHAnsi"/>
          <w:color w:val="000000" w:themeColor="text1"/>
          <w:szCs w:val="22"/>
          <w:u w:color="000000" w:themeColor="text1"/>
        </w:rPr>
        <w:t>challenged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more than six hundred units nationwide to bring home the award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1A3C" w:rsidRDefault="005F1A3C" w:rsidP="005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using their own military skill and training, Colonel </w:t>
      </w:r>
      <w:r w:rsidR="001A4069">
        <w:rPr>
          <w:rFonts w:eastAsiaTheme="minorHAnsi"/>
          <w:color w:val="000000" w:themeColor="text1"/>
          <w:szCs w:val="22"/>
          <w:u w:color="000000" w:themeColor="text1"/>
        </w:rPr>
        <w:t xml:space="preserve">Richard “Buddy” Slack and Senior Chief Charles Cook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have forged a championship Navy Junior ROTC program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that refuse</w:t>
      </w:r>
      <w:r w:rsidR="0082200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>and the</w:t>
      </w:r>
      <w:r w:rsidR="0058363E">
        <w:rPr>
          <w:rFonts w:eastAsiaTheme="minorHAnsi"/>
          <w:color w:val="000000" w:themeColor="text1"/>
          <w:szCs w:val="22"/>
          <w:u w:color="000000" w:themeColor="text1"/>
        </w:rPr>
        <w:t>se fine leaders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have taught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cadets lessons that will prove invaluable to them throughout life; and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House of Representatives take great pleasure in recognizing the cadets of the 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 Navy Junior ROTC program for being named the recipients of this </w:t>
      </w:r>
      <w:r w:rsidR="0058363E">
        <w:rPr>
          <w:rFonts w:eastAsiaTheme="minorHAnsi"/>
          <w:color w:val="000000" w:themeColor="text1"/>
          <w:szCs w:val="22"/>
          <w:u w:color="000000" w:themeColor="text1"/>
        </w:rPr>
        <w:t>high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honor and look forward to hearing of their continued accomplishments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House of Repres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entatives, by this resolution,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avy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of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excellence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congratulate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s being named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Navy League Most O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utstanding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Unit at the national level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9614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Colonel </w:t>
      </w:r>
      <w:r w:rsidR="007C6322">
        <w:rPr>
          <w:rFonts w:eastAsiaTheme="minorHAnsi"/>
          <w:color w:val="000000" w:themeColor="text1"/>
          <w:szCs w:val="22"/>
          <w:u w:color="000000" w:themeColor="text1"/>
        </w:rPr>
        <w:t>Richard “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Buddy</w:t>
      </w:r>
      <w:r w:rsidR="007C6322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 Slack </w:t>
      </w:r>
      <w:r w:rsidR="00CB62BC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 the Chapin High School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Navy Junior ROTC program.</w:t>
      </w:r>
    </w:p>
    <w:p w:rsidR="00511B7C" w:rsidRDefault="00A82F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B7C" w:rsidRDefault="00511B7C" w:rsidP="002738D9">
      <w:pPr>
        <w:suppressAutoHyphens/>
      </w:pPr>
    </w:p>
    <w:sectPr w:rsidR="00511B7C" w:rsidSect="002738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6F4" w:rsidRDefault="006D16F4" w:rsidP="009F0C77">
      <w:r>
        <w:separator/>
      </w:r>
    </w:p>
  </w:endnote>
  <w:endnote w:type="continuationSeparator" w:id="0">
    <w:p w:rsidR="006D16F4" w:rsidRDefault="006D16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6D061-796B-459E-9C04-28EC36B1DA50}"/>
    <w:embedBold r:id="rId2" w:fontKey="{4921E096-6718-4FF2-9A36-C134A6A411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63B6E6-92FF-4246-BB78-26320EB268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D42C7A-E98B-44FF-AC21-E786C90161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1EAD12-6FFD-4E6A-8328-724D04582D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D9" w:rsidRPr="00511B7C" w:rsidRDefault="002738D9" w:rsidP="00511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 w:rsidR="003F3154">
      <w:fldChar w:fldCharType="begin"/>
    </w:r>
    <w:r w:rsidR="003F3154">
      <w:instrText xml:space="preserve"> PAGE  \* MERGEFORMAT </w:instrText>
    </w:r>
    <w:r w:rsidR="003F3154">
      <w:fldChar w:fldCharType="separate"/>
    </w:r>
    <w:r w:rsidR="003F3154">
      <w:rPr>
        <w:noProof/>
      </w:rPr>
      <w:t>1</w:t>
    </w:r>
    <w:r w:rsidR="003F31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6F4" w:rsidRDefault="006D16F4" w:rsidP="009F0C77">
      <w:r>
        <w:separator/>
      </w:r>
    </w:p>
  </w:footnote>
  <w:footnote w:type="continuationSeparator" w:id="0">
    <w:p w:rsidR="006D16F4" w:rsidRDefault="006D16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9CM12"/>
    <w:docVar w:name="CoverBillType" w:val="r"/>
    <w:docVar w:name="docpath" w:val="L:\Council\bills\RM\1599CM12.DOCX"/>
    <w:docVar w:name="dvBillNumber" w:val="5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20FE"/>
    <w:rsid w:val="00011869"/>
    <w:rsid w:val="00074E3A"/>
    <w:rsid w:val="000E1785"/>
    <w:rsid w:val="000F40FA"/>
    <w:rsid w:val="0010776B"/>
    <w:rsid w:val="001153E0"/>
    <w:rsid w:val="0012282F"/>
    <w:rsid w:val="0013360B"/>
    <w:rsid w:val="00133E66"/>
    <w:rsid w:val="001435A3"/>
    <w:rsid w:val="001A4069"/>
    <w:rsid w:val="001D08F2"/>
    <w:rsid w:val="001D525B"/>
    <w:rsid w:val="001D7F4F"/>
    <w:rsid w:val="002321B6"/>
    <w:rsid w:val="00250967"/>
    <w:rsid w:val="002543C8"/>
    <w:rsid w:val="002738D9"/>
    <w:rsid w:val="00284AAE"/>
    <w:rsid w:val="002E5912"/>
    <w:rsid w:val="002F063B"/>
    <w:rsid w:val="00325348"/>
    <w:rsid w:val="0032732C"/>
    <w:rsid w:val="00336AD0"/>
    <w:rsid w:val="00353B82"/>
    <w:rsid w:val="0037079A"/>
    <w:rsid w:val="003B0F0E"/>
    <w:rsid w:val="003D01E8"/>
    <w:rsid w:val="003E5288"/>
    <w:rsid w:val="003F3154"/>
    <w:rsid w:val="003F6D79"/>
    <w:rsid w:val="0041760A"/>
    <w:rsid w:val="00417C01"/>
    <w:rsid w:val="00435B4B"/>
    <w:rsid w:val="004809EE"/>
    <w:rsid w:val="004873EC"/>
    <w:rsid w:val="004C6BB7"/>
    <w:rsid w:val="004E7D54"/>
    <w:rsid w:val="00511B7C"/>
    <w:rsid w:val="005273C6"/>
    <w:rsid w:val="00530A69"/>
    <w:rsid w:val="00545593"/>
    <w:rsid w:val="00577C6C"/>
    <w:rsid w:val="0058363E"/>
    <w:rsid w:val="005C2FE2"/>
    <w:rsid w:val="005E2BC9"/>
    <w:rsid w:val="005F1A3C"/>
    <w:rsid w:val="00601199"/>
    <w:rsid w:val="00605102"/>
    <w:rsid w:val="00615090"/>
    <w:rsid w:val="006215AA"/>
    <w:rsid w:val="00654E56"/>
    <w:rsid w:val="006913C9"/>
    <w:rsid w:val="0069470D"/>
    <w:rsid w:val="006D16F4"/>
    <w:rsid w:val="006E6E2B"/>
    <w:rsid w:val="00706AAD"/>
    <w:rsid w:val="00734F00"/>
    <w:rsid w:val="007A70AE"/>
    <w:rsid w:val="007C6322"/>
    <w:rsid w:val="00800D61"/>
    <w:rsid w:val="00822002"/>
    <w:rsid w:val="008362E8"/>
    <w:rsid w:val="00836DB8"/>
    <w:rsid w:val="00882D58"/>
    <w:rsid w:val="008A1768"/>
    <w:rsid w:val="008B18BB"/>
    <w:rsid w:val="008E43C5"/>
    <w:rsid w:val="008F4429"/>
    <w:rsid w:val="008F7912"/>
    <w:rsid w:val="0094021A"/>
    <w:rsid w:val="00961446"/>
    <w:rsid w:val="009C6A0B"/>
    <w:rsid w:val="009E3954"/>
    <w:rsid w:val="009F0C77"/>
    <w:rsid w:val="009F4DD1"/>
    <w:rsid w:val="00A37C7C"/>
    <w:rsid w:val="00A41684"/>
    <w:rsid w:val="00A64E80"/>
    <w:rsid w:val="00A72BCD"/>
    <w:rsid w:val="00A741D9"/>
    <w:rsid w:val="00A82F14"/>
    <w:rsid w:val="00A833AB"/>
    <w:rsid w:val="00A9741D"/>
    <w:rsid w:val="00AD4B17"/>
    <w:rsid w:val="00B2262E"/>
    <w:rsid w:val="00B412D4"/>
    <w:rsid w:val="00B7097D"/>
    <w:rsid w:val="00B94A26"/>
    <w:rsid w:val="00BD1703"/>
    <w:rsid w:val="00BE3C22"/>
    <w:rsid w:val="00C0345E"/>
    <w:rsid w:val="00C3483A"/>
    <w:rsid w:val="00C61C3D"/>
    <w:rsid w:val="00C74E9D"/>
    <w:rsid w:val="00C82FD3"/>
    <w:rsid w:val="00C92819"/>
    <w:rsid w:val="00CB62BC"/>
    <w:rsid w:val="00CC6B7B"/>
    <w:rsid w:val="00CD2089"/>
    <w:rsid w:val="00D346E2"/>
    <w:rsid w:val="00D460FB"/>
    <w:rsid w:val="00D73A67"/>
    <w:rsid w:val="00D970A9"/>
    <w:rsid w:val="00DE0CDE"/>
    <w:rsid w:val="00DF3845"/>
    <w:rsid w:val="00E41911"/>
    <w:rsid w:val="00E520FE"/>
    <w:rsid w:val="00E5502B"/>
    <w:rsid w:val="00E623FF"/>
    <w:rsid w:val="00E855FE"/>
    <w:rsid w:val="00E90203"/>
    <w:rsid w:val="00E92EEF"/>
    <w:rsid w:val="00EC1CB4"/>
    <w:rsid w:val="00F176DB"/>
    <w:rsid w:val="00F24442"/>
    <w:rsid w:val="00F50AE3"/>
    <w:rsid w:val="00F52F15"/>
    <w:rsid w:val="00F65E9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14893B-771B-4278-A86B-9380E880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38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10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E6F98-89C1-43D9-9149-C66E4169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527</Words>
  <Characters>3049</Characters>
  <Application>Microsoft Office Word</Application>
  <DocSecurity>4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5310: Chapin High School Navy Junior ROTC - South Carolina Legislature Online</dc:title>
  <dc:subject/>
  <dc:creator>rosannemcdowell</dc:creator>
  <cp:keywords/>
  <dc:description/>
  <cp:lastModifiedBy>N Cumfer</cp:lastModifiedBy>
  <cp:revision>2</cp:revision>
  <cp:lastPrinted>2012-05-22T16:43:00Z</cp:lastPrinted>
  <dcterms:created xsi:type="dcterms:W3CDTF">2014-11-24T15:06:00Z</dcterms:created>
  <dcterms:modified xsi:type="dcterms:W3CDTF">2014-11-24T15:06:00Z</dcterms:modified>
</cp:coreProperties>
</file>