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653" w:rsidRDefault="000E3653" w:rsidP="000E3653">
      <w:pPr>
        <w:widowControl w:val="0"/>
        <w:jc w:val="center"/>
      </w:pPr>
      <w:bookmarkStart w:id="0" w:name="_GoBack"/>
      <w:bookmarkEnd w:id="0"/>
      <w:r w:rsidRPr="000E3653">
        <w:rPr>
          <w:b/>
        </w:rPr>
        <w:t>South Carolina General Assembly</w:t>
      </w:r>
    </w:p>
    <w:p w:rsidR="000E3653" w:rsidRDefault="000E3653" w:rsidP="000E3653">
      <w:pPr>
        <w:widowControl w:val="0"/>
        <w:jc w:val="center"/>
      </w:pPr>
      <w:r>
        <w:t>119th Session, 2011-2012</w:t>
      </w:r>
    </w:p>
    <w:p w:rsidR="000E3653" w:rsidRDefault="000E3653" w:rsidP="000E3653">
      <w:pPr>
        <w:widowControl w:val="0"/>
        <w:jc w:val="left"/>
      </w:pPr>
    </w:p>
    <w:p w:rsidR="000E3653" w:rsidRDefault="000E3653" w:rsidP="000E3653">
      <w:pPr>
        <w:widowControl w:val="0"/>
        <w:jc w:val="left"/>
        <w:rPr>
          <w:b/>
        </w:rPr>
      </w:pPr>
      <w:r w:rsidRPr="000E3653">
        <w:rPr>
          <w:b/>
        </w:rPr>
        <w:t>S.</w:t>
      </w:r>
      <w:r>
        <w:rPr>
          <w:b/>
        </w:rPr>
        <w:t xml:space="preserve"> </w:t>
      </w:r>
      <w:r w:rsidRPr="000E3653">
        <w:rPr>
          <w:b/>
        </w:rPr>
        <w:t>532</w:t>
      </w:r>
    </w:p>
    <w:p w:rsidR="000E3653" w:rsidRDefault="000E3653" w:rsidP="000E3653">
      <w:pPr>
        <w:widowControl w:val="0"/>
        <w:jc w:val="left"/>
        <w:rPr>
          <w:b/>
        </w:rPr>
      </w:pPr>
    </w:p>
    <w:p w:rsidR="000E3653" w:rsidRDefault="000E3653" w:rsidP="000E3653">
      <w:pPr>
        <w:widowControl w:val="0"/>
        <w:jc w:val="left"/>
      </w:pPr>
      <w:r w:rsidRPr="000E3653">
        <w:rPr>
          <w:b/>
        </w:rPr>
        <w:t>STATUS INFORMATION</w:t>
      </w:r>
    </w:p>
    <w:p w:rsidR="000E3653" w:rsidRDefault="000E3653" w:rsidP="000E3653">
      <w:pPr>
        <w:widowControl w:val="0"/>
        <w:jc w:val="left"/>
      </w:pPr>
    </w:p>
    <w:p w:rsidR="000E3653" w:rsidRDefault="000E3653" w:rsidP="000E3653">
      <w:pPr>
        <w:widowControl w:val="0"/>
        <w:jc w:val="left"/>
      </w:pPr>
      <w:r>
        <w:t>General Bill</w:t>
      </w:r>
    </w:p>
    <w:p w:rsidR="000E3653" w:rsidRDefault="000E3653" w:rsidP="000E3653">
      <w:pPr>
        <w:widowControl w:val="0"/>
        <w:jc w:val="left"/>
      </w:pPr>
      <w:r>
        <w:t>Sponsors: Senator Peeler</w:t>
      </w:r>
    </w:p>
    <w:p w:rsidR="000E3653" w:rsidRDefault="000E3653" w:rsidP="000E3653">
      <w:pPr>
        <w:widowControl w:val="0"/>
        <w:jc w:val="left"/>
      </w:pPr>
      <w:r>
        <w:t>Document Path: l:\council\bills\agm\18443ab11.docx</w:t>
      </w:r>
    </w:p>
    <w:p w:rsidR="007055DE" w:rsidRDefault="007055DE" w:rsidP="000E3653">
      <w:pPr>
        <w:widowControl w:val="0"/>
        <w:jc w:val="left"/>
      </w:pPr>
      <w:r>
        <w:t>Companion/Similar bill(s): 4043</w:t>
      </w:r>
    </w:p>
    <w:p w:rsidR="000E3653" w:rsidRDefault="000E3653" w:rsidP="000E3653">
      <w:pPr>
        <w:widowControl w:val="0"/>
        <w:jc w:val="left"/>
      </w:pPr>
    </w:p>
    <w:p w:rsidR="00DD57AD" w:rsidRDefault="00DD57AD" w:rsidP="000E3653">
      <w:pPr>
        <w:widowControl w:val="0"/>
        <w:jc w:val="left"/>
      </w:pPr>
      <w:r>
        <w:t>Introduced in the Senate on February 9, 2011</w:t>
      </w:r>
    </w:p>
    <w:p w:rsidR="00DD57AD" w:rsidRDefault="00DD57AD" w:rsidP="000E3653">
      <w:pPr>
        <w:widowControl w:val="0"/>
        <w:jc w:val="left"/>
      </w:pPr>
      <w:r>
        <w:t>Currently residing in the Senate</w:t>
      </w:r>
    </w:p>
    <w:p w:rsidR="00DD57AD" w:rsidRDefault="00DD57AD" w:rsidP="000E3653">
      <w:pPr>
        <w:widowControl w:val="0"/>
        <w:jc w:val="left"/>
      </w:pPr>
    </w:p>
    <w:p w:rsidR="000E3653" w:rsidRDefault="000E3653" w:rsidP="000E3653">
      <w:pPr>
        <w:widowControl w:val="0"/>
        <w:jc w:val="left"/>
      </w:pPr>
      <w:r>
        <w:t xml:space="preserve">Summary: </w:t>
      </w:r>
      <w:r w:rsidR="00CA50EE">
        <w:t>Department of Employment and Workforce</w:t>
      </w:r>
    </w:p>
    <w:p w:rsidR="000E3653" w:rsidRDefault="000E3653" w:rsidP="000E3653">
      <w:pPr>
        <w:widowControl w:val="0"/>
        <w:jc w:val="left"/>
      </w:pPr>
    </w:p>
    <w:p w:rsidR="000E3653" w:rsidRDefault="000E3653" w:rsidP="000E3653">
      <w:pPr>
        <w:widowControl w:val="0"/>
        <w:jc w:val="left"/>
      </w:pPr>
    </w:p>
    <w:p w:rsidR="000E3653" w:rsidRDefault="000E3653" w:rsidP="000E36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3653">
        <w:rPr>
          <w:b/>
        </w:rPr>
        <w:t>HISTORY OF LEGISLATIVE ACTIONS</w:t>
      </w:r>
    </w:p>
    <w:p w:rsidR="000E3653" w:rsidRDefault="000E3653" w:rsidP="000E36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3653" w:rsidRPr="000E3653" w:rsidRDefault="000E3653" w:rsidP="000E36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3653">
        <w:rPr>
          <w:u w:val="single"/>
        </w:rPr>
        <w:tab/>
        <w:t>Date</w:t>
      </w:r>
      <w:r w:rsidRPr="000E3653">
        <w:rPr>
          <w:u w:val="single"/>
        </w:rPr>
        <w:tab/>
        <w:t>Body</w:t>
      </w:r>
      <w:r w:rsidRPr="000E3653">
        <w:rPr>
          <w:u w:val="single"/>
        </w:rPr>
        <w:tab/>
        <w:t>Action Description with journal page number</w:t>
      </w:r>
      <w:r w:rsidRPr="000E3653">
        <w:rPr>
          <w:u w:val="single"/>
        </w:rPr>
        <w:tab/>
      </w:r>
    </w:p>
    <w:p w:rsidR="008276A4" w:rsidRDefault="008276A4" w:rsidP="008276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2/9/2011</w:t>
      </w:r>
      <w:r>
        <w:tab/>
        <w:t>Senate</w:t>
      </w:r>
      <w:r>
        <w:tab/>
      </w:r>
      <w:r w:rsidRPr="004D0ED4">
        <w:t>Introduced and read first time (</w:t>
      </w:r>
      <w:hyperlink r:id="rId7" w:history="1">
        <w:r w:rsidRPr="004D0ED4">
          <w:rPr>
            <w:rStyle w:val="Hyperlink"/>
          </w:rPr>
          <w:t>Senate Journal</w:t>
        </w:r>
        <w:r w:rsidRPr="004D0ED4">
          <w:rPr>
            <w:rStyle w:val="Hyperlink"/>
          </w:rPr>
          <w:noBreakHyphen/>
          <w:t>page 8</w:t>
        </w:r>
      </w:hyperlink>
      <w:r w:rsidRPr="004D0ED4">
        <w:t>)</w:t>
      </w:r>
    </w:p>
    <w:p w:rsidR="008276A4" w:rsidRDefault="008276A4" w:rsidP="008276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2/9/2011</w:t>
      </w:r>
      <w:r>
        <w:tab/>
        <w:t>Senate</w:t>
      </w:r>
      <w:r>
        <w:tab/>
      </w:r>
      <w:r w:rsidRPr="004D0ED4">
        <w:t>Referred to C</w:t>
      </w:r>
      <w:r>
        <w:t xml:space="preserve">ommittee on </w:t>
      </w:r>
      <w:r w:rsidRPr="004D0ED4">
        <w:rPr>
          <w:b/>
        </w:rPr>
        <w:t>Labor, Commerce and Industry</w:t>
      </w:r>
      <w:r w:rsidRPr="004D0ED4">
        <w:t xml:space="preserve"> (</w:t>
      </w:r>
      <w:hyperlink r:id="rId8" w:history="1">
        <w:r w:rsidRPr="004D0ED4">
          <w:rPr>
            <w:rStyle w:val="Hyperlink"/>
          </w:rPr>
          <w:t>Senate Journal</w:t>
        </w:r>
        <w:r w:rsidRPr="004D0ED4">
          <w:rPr>
            <w:rStyle w:val="Hyperlink"/>
          </w:rPr>
          <w:noBreakHyphen/>
          <w:t>page 8</w:t>
        </w:r>
      </w:hyperlink>
      <w:r w:rsidRPr="004D0ED4">
        <w:t>)</w:t>
      </w:r>
    </w:p>
    <w:p w:rsidR="008276A4" w:rsidRDefault="008276A4" w:rsidP="008276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Senate</w:t>
      </w:r>
      <w:r>
        <w:tab/>
      </w:r>
      <w:r w:rsidRPr="004D0ED4">
        <w:t xml:space="preserve">Polled out of committee </w:t>
      </w:r>
      <w:r w:rsidRPr="004D0ED4">
        <w:rPr>
          <w:b/>
        </w:rPr>
        <w:t>Labor, Commerce and Industry</w:t>
      </w:r>
      <w:r w:rsidRPr="004D0ED4">
        <w:t xml:space="preserve"> (</w:t>
      </w:r>
      <w:hyperlink r:id="rId9" w:history="1">
        <w:r w:rsidRPr="004D0ED4">
          <w:rPr>
            <w:rStyle w:val="Hyperlink"/>
          </w:rPr>
          <w:t>Senate Journal</w:t>
        </w:r>
        <w:r w:rsidRPr="004D0ED4">
          <w:rPr>
            <w:rStyle w:val="Hyperlink"/>
          </w:rPr>
          <w:noBreakHyphen/>
          <w:t>page 10</w:t>
        </w:r>
      </w:hyperlink>
      <w:r w:rsidRPr="004D0ED4">
        <w:t>)</w:t>
      </w:r>
    </w:p>
    <w:p w:rsidR="008276A4" w:rsidRDefault="008276A4" w:rsidP="008276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Senate</w:t>
      </w:r>
      <w:r>
        <w:tab/>
      </w:r>
      <w:r w:rsidRPr="004D0ED4">
        <w:t>Committee report</w:t>
      </w:r>
      <w:r>
        <w:t xml:space="preserve">: Favorable </w:t>
      </w:r>
      <w:r w:rsidRPr="004D0ED4">
        <w:rPr>
          <w:b/>
        </w:rPr>
        <w:t>Labor, Commerce and Industry</w:t>
      </w:r>
      <w:r w:rsidRPr="004D0ED4">
        <w:t xml:space="preserve"> (</w:t>
      </w:r>
      <w:hyperlink r:id="rId10" w:history="1">
        <w:r w:rsidRPr="004D0ED4">
          <w:rPr>
            <w:rStyle w:val="Hyperlink"/>
          </w:rPr>
          <w:t>Senate Journal</w:t>
        </w:r>
        <w:r w:rsidRPr="004D0ED4">
          <w:rPr>
            <w:rStyle w:val="Hyperlink"/>
          </w:rPr>
          <w:noBreakHyphen/>
          <w:t>page 10</w:t>
        </w:r>
      </w:hyperlink>
      <w:r w:rsidRPr="004D0ED4">
        <w:t>)</w:t>
      </w:r>
    </w:p>
    <w:p w:rsidR="008276A4" w:rsidRDefault="008276A4" w:rsidP="008276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3653" w:rsidRPr="000E3653" w:rsidRDefault="000E3653" w:rsidP="000E36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3653" w:rsidRDefault="000E3653" w:rsidP="000E3653">
      <w:pPr>
        <w:widowControl w:val="0"/>
        <w:jc w:val="left"/>
      </w:pPr>
      <w:r w:rsidRPr="000E3653">
        <w:rPr>
          <w:b/>
        </w:rPr>
        <w:t>VERSIONS OF THIS BILL</w:t>
      </w:r>
    </w:p>
    <w:p w:rsidR="000E3653" w:rsidRDefault="000E3653" w:rsidP="000E3653">
      <w:pPr>
        <w:widowControl w:val="0"/>
        <w:jc w:val="left"/>
      </w:pPr>
    </w:p>
    <w:p w:rsidR="000E3653" w:rsidRDefault="001704D5" w:rsidP="000E3653">
      <w:pPr>
        <w:widowControl w:val="0"/>
        <w:jc w:val="left"/>
      </w:pPr>
      <w:hyperlink r:id="rId11" w:history="1">
        <w:r w:rsidR="000E3653">
          <w:rPr>
            <w:rStyle w:val="Hyperlink"/>
          </w:rPr>
          <w:t>2/9/2011</w:t>
        </w:r>
      </w:hyperlink>
    </w:p>
    <w:p w:rsidR="008911F8" w:rsidRDefault="001704D5" w:rsidP="000E3653">
      <w:hyperlink r:id="rId12" w:history="1">
        <w:r w:rsidR="008911F8" w:rsidRPr="008911F8">
          <w:rPr>
            <w:rStyle w:val="Hyperlink"/>
          </w:rPr>
          <w:t>6/1/2011</w:t>
        </w:r>
      </w:hyperlink>
    </w:p>
    <w:p w:rsidR="000E3653" w:rsidRDefault="000E3653" w:rsidP="000E3653"/>
    <w:p w:rsidR="000E3653" w:rsidRDefault="000E3653" w:rsidP="000E3653">
      <w:pPr>
        <w:sectPr w:rsidR="000E3653" w:rsidSect="000E36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11F8" w:rsidRDefault="008911F8" w:rsidP="002C0CA5">
      <w:pPr>
        <w:pStyle w:val="BillDots0"/>
      </w:pPr>
      <w:r>
        <w:lastRenderedPageBreak/>
        <w:t>POLLED OUT OF COMMITTEE</w:t>
      </w:r>
    </w:p>
    <w:p w:rsidR="008911F8" w:rsidRDefault="008911F8" w:rsidP="002C0CA5">
      <w:pPr>
        <w:pStyle w:val="BillDots0"/>
      </w:pPr>
      <w:r>
        <w:t>MAJORITY FAVORABLE</w:t>
      </w:r>
    </w:p>
    <w:p w:rsidR="008911F8" w:rsidRDefault="008911F8" w:rsidP="002C0CA5">
      <w:pPr>
        <w:pStyle w:val="BillDots0"/>
      </w:pPr>
      <w:r>
        <w:t>June 1, 2011</w:t>
      </w:r>
    </w:p>
    <w:p w:rsidR="008911F8" w:rsidRDefault="008911F8" w:rsidP="002C0CA5">
      <w:pPr>
        <w:pStyle w:val="BillDots0"/>
      </w:pPr>
    </w:p>
    <w:p w:rsidR="008911F8" w:rsidRPr="00001806" w:rsidRDefault="008911F8" w:rsidP="00001806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532</w:t>
      </w:r>
    </w:p>
    <w:p w:rsidR="008911F8" w:rsidRDefault="008911F8" w:rsidP="002C0CA5">
      <w:pPr>
        <w:pStyle w:val="BillDots0"/>
      </w:pPr>
    </w:p>
    <w:p w:rsidR="008911F8" w:rsidRDefault="008911F8" w:rsidP="00001806">
      <w:pPr>
        <w:pStyle w:val="BillDots0"/>
        <w:jc w:val="center"/>
      </w:pPr>
      <w:r>
        <w:t xml:space="preserve">Introduced by </w:t>
      </w:r>
      <w:r w:rsidRPr="004D0BB2">
        <w:t>Senator Peeler</w:t>
      </w:r>
    </w:p>
    <w:p w:rsidR="008911F8" w:rsidRDefault="008911F8" w:rsidP="002C0CA5">
      <w:pPr>
        <w:pStyle w:val="BillDots0"/>
      </w:pPr>
    </w:p>
    <w:p w:rsidR="008911F8" w:rsidRDefault="008911F8" w:rsidP="002C0CA5">
      <w:pPr>
        <w:pStyle w:val="BillDots0"/>
      </w:pPr>
      <w:r>
        <w:t>S. Printed 6/1/11--S.</w:t>
      </w:r>
    </w:p>
    <w:p w:rsidR="008911F8" w:rsidRDefault="008911F8" w:rsidP="002C0CA5">
      <w:pPr>
        <w:pStyle w:val="BillDots0"/>
      </w:pPr>
      <w:r>
        <w:t>Read the first time February 9, 2011.</w:t>
      </w:r>
    </w:p>
    <w:p w:rsidR="008911F8" w:rsidRPr="00001806" w:rsidRDefault="008911F8" w:rsidP="00001806">
      <w:pPr>
        <w:pStyle w:val="BillDots0"/>
        <w:jc w:val="center"/>
      </w:pPr>
      <w:r>
        <w:rPr>
          <w:u w:val="single"/>
        </w:rPr>
        <w:t>            </w:t>
      </w:r>
    </w:p>
    <w:p w:rsidR="008911F8" w:rsidRDefault="008911F8" w:rsidP="002C0CA5">
      <w:pPr>
        <w:pStyle w:val="BillDots0"/>
      </w:pPr>
    </w:p>
    <w:p w:rsidR="008911F8" w:rsidRDefault="008911F8" w:rsidP="002C0CA5">
      <w:pPr>
        <w:pStyle w:val="BillDots0"/>
        <w:sectPr w:rsidR="008911F8" w:rsidSect="00001806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911F8" w:rsidRDefault="008911F8" w:rsidP="002C0CA5">
      <w:pPr>
        <w:pStyle w:val="BillDots0"/>
      </w:pPr>
    </w:p>
    <w:p w:rsidR="008911F8" w:rsidRDefault="008911F8" w:rsidP="002C0CA5">
      <w:pPr>
        <w:pStyle w:val="Numbersforbills"/>
      </w:pPr>
    </w:p>
    <w:p w:rsidR="008911F8" w:rsidRDefault="008911F8" w:rsidP="002C0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1F8" w:rsidRDefault="008911F8" w:rsidP="002C0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1F8" w:rsidRDefault="008911F8" w:rsidP="002C0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1F8" w:rsidRDefault="008911F8" w:rsidP="002C0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1F8" w:rsidRDefault="008911F8" w:rsidP="002C0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1F8" w:rsidRDefault="008911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1F8" w:rsidRPr="00325348" w:rsidRDefault="008911F8" w:rsidP="008F2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8911F8" w:rsidRDefault="008911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1F8" w:rsidRDefault="008911F8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41</w:t>
      </w:r>
      <w:r>
        <w:noBreakHyphen/>
        <w:t>35</w:t>
      </w:r>
      <w:r>
        <w:noBreakHyphen/>
        <w:t>122 SO AS TO PROVIDE THE DEPARTMENT OF EMPLOYMENT AND WORKFORCE SHALL SUSPEND THE BENEFITS OF A PERSON WHO, WHILE RECEIVING BENEFITS, FAILS A DRUG TEST TAKEN AS A CONDITION OF AN APPLICATION FOR EMPLOYMENT, TO PROVIDE THE DEPARTMENT MAY NOT RESTORE THESE SUSPENDED BENEFITS UNTIL THE PERSON HAS SUCCESSFULLY COMPLETED A CERTAIN DRUG TREATMENT PROGRAM AND PASSED A DRUG TEST, TO PROVIDE THE DEPARTMENT MAY NOT PROVIDE OR RESTORE RETROACTIVELY A BENEFIT TO A PERSON FOR A PERIOD IN WHICH HIS BENEFITS ARE SUSPENDED UNDER THIS SECTION, AND TO DEFINE A “DRUG TEST”.</w:t>
      </w:r>
    </w:p>
    <w:p w:rsidR="008911F8" w:rsidRDefault="008911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11F8" w:rsidRDefault="008911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911F8" w:rsidRDefault="008911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1F8" w:rsidRDefault="008911F8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35, Title 41 of the 1976 Code is amended by adding:</w:t>
      </w:r>
    </w:p>
    <w:p w:rsidR="008911F8" w:rsidRDefault="008911F8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1F8" w:rsidRDefault="008911F8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41</w:t>
      </w:r>
      <w:r>
        <w:noBreakHyphen/>
        <w:t>35</w:t>
      </w:r>
      <w:r>
        <w:noBreakHyphen/>
        <w:t>122.</w:t>
      </w:r>
      <w:r>
        <w:tab/>
        <w:t>(A)</w:t>
      </w:r>
      <w:r>
        <w:tab/>
        <w:t>The department shall suspend the benefits of a person who, while receiving benefits, fails a drug test taken as a condition of an application for employment, and may not restore these suspended benefits until the person:</w:t>
      </w:r>
    </w:p>
    <w:p w:rsidR="008911F8" w:rsidRDefault="008911F8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successfully completes an outpatient drug treatment program provided by the Department of Alcohol and Other Drug Abuse Services; and</w:t>
      </w:r>
    </w:p>
    <w:p w:rsidR="008911F8" w:rsidRDefault="008911F8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passes a drug test.  The cost of this drug test may not be paid by the department and must be paid by the person seeking restoration of benefits.</w:t>
      </w:r>
    </w:p>
    <w:p w:rsidR="008911F8" w:rsidRDefault="008911F8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department may not provide or restore retroactively a benefit to a person for a period in which his benefits are suspended pursuant to subsection (A).</w:t>
      </w:r>
    </w:p>
    <w:p w:rsidR="008911F8" w:rsidRDefault="008911F8" w:rsidP="005C5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For the purposes of this section, </w:t>
      </w:r>
      <w:r w:rsidRPr="005C5585">
        <w:t>‘</w:t>
      </w:r>
      <w:r>
        <w:t>drug test</w:t>
      </w:r>
      <w:r w:rsidRPr="005C5585">
        <w:t>’</w:t>
      </w:r>
      <w:r>
        <w:t xml:space="preserve"> means a test for the legal drugs used unlawfully </w:t>
      </w:r>
      <w:r w:rsidRPr="005C5585">
        <w:t>performed by a laboratory certified by the National Institute on Drug Abuse, the College of American Pathologists, or the State Law Enforcement Division.</w:t>
      </w:r>
      <w:r>
        <w:t>”</w:t>
      </w:r>
    </w:p>
    <w:p w:rsidR="008911F8" w:rsidRDefault="008911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1F8" w:rsidRDefault="008911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911F8" w:rsidRDefault="008911F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F222C" w:rsidRDefault="008F222C" w:rsidP="008911F8">
      <w:pPr>
        <w:pStyle w:val="BillDots0"/>
      </w:pPr>
    </w:p>
    <w:sectPr w:rsidR="008F222C" w:rsidSect="00001806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18C" w:rsidRDefault="0088118C" w:rsidP="009F0C77">
      <w:r>
        <w:separator/>
      </w:r>
    </w:p>
  </w:endnote>
  <w:endnote w:type="continuationSeparator" w:id="0">
    <w:p w:rsidR="0088118C" w:rsidRDefault="008811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73CE87-EC9D-4882-BC91-CFE2D0583EED}"/>
    <w:embedBold r:id="rId2" w:fontKey="{306654CA-2442-4C45-BBE9-9E4584CEC1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52C791-E80C-438B-8461-A4D17315FE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B247F4-2884-4260-9415-22F3962435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1F8" w:rsidRPr="008F222C" w:rsidRDefault="008911F8" w:rsidP="008F22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[532-</w:t>
    </w:r>
    <w:r w:rsidR="001704D5">
      <w:fldChar w:fldCharType="begin"/>
    </w:r>
    <w:r w:rsidR="001704D5">
      <w:instrText xml:space="preserve"> PAGE  \* MERGEFORMAT </w:instrText>
    </w:r>
    <w:r w:rsidR="001704D5">
      <w:fldChar w:fldCharType="separate"/>
    </w:r>
    <w:r w:rsidR="001704D5">
      <w:rPr>
        <w:noProof/>
      </w:rPr>
      <w:t>1</w:t>
    </w:r>
    <w:r w:rsidR="001704D5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806" w:rsidRPr="008F222C" w:rsidRDefault="008911F8" w:rsidP="008F22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[532]</w:t>
    </w:r>
    <w:r>
      <w:tab/>
    </w:r>
    <w:r w:rsidR="007434E1">
      <w:fldChar w:fldCharType="begin"/>
    </w:r>
    <w:r>
      <w:instrText xml:space="preserve"> PAGE  \* MERGEFORMAT </w:instrText>
    </w:r>
    <w:r w:rsidR="007434E1">
      <w:fldChar w:fldCharType="separate"/>
    </w:r>
    <w:r>
      <w:rPr>
        <w:noProof/>
      </w:rPr>
      <w:t>2</w:t>
    </w:r>
    <w:r w:rsidR="007434E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18C" w:rsidRDefault="0088118C" w:rsidP="009F0C77">
      <w:r>
        <w:separator/>
      </w:r>
    </w:p>
  </w:footnote>
  <w:footnote w:type="continuationSeparator" w:id="0">
    <w:p w:rsidR="0088118C" w:rsidRDefault="008811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8443AB11"/>
    <w:docVar w:name="CoverBillType" w:val="b"/>
    <w:docVar w:name="docpath" w:val="L:\Council\bills\AGM\18443AB11.DOCX"/>
    <w:docVar w:name="dvBillNumber" w:val="532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6E4BA6"/>
    <w:rsid w:val="0002178E"/>
    <w:rsid w:val="00026C9A"/>
    <w:rsid w:val="000965A1"/>
    <w:rsid w:val="000C4B15"/>
    <w:rsid w:val="000E1785"/>
    <w:rsid w:val="000E3653"/>
    <w:rsid w:val="001023A4"/>
    <w:rsid w:val="0010776B"/>
    <w:rsid w:val="00133E66"/>
    <w:rsid w:val="00134ACF"/>
    <w:rsid w:val="00144E15"/>
    <w:rsid w:val="001704D5"/>
    <w:rsid w:val="001A4A62"/>
    <w:rsid w:val="001A681E"/>
    <w:rsid w:val="001B269A"/>
    <w:rsid w:val="001D08F2"/>
    <w:rsid w:val="002037CA"/>
    <w:rsid w:val="002047A2"/>
    <w:rsid w:val="002321B6"/>
    <w:rsid w:val="0023696B"/>
    <w:rsid w:val="00241DCB"/>
    <w:rsid w:val="00250967"/>
    <w:rsid w:val="002759C5"/>
    <w:rsid w:val="00277DEE"/>
    <w:rsid w:val="00280D88"/>
    <w:rsid w:val="00294ABE"/>
    <w:rsid w:val="002A3EB4"/>
    <w:rsid w:val="002C0CA5"/>
    <w:rsid w:val="00325348"/>
    <w:rsid w:val="00330287"/>
    <w:rsid w:val="00393688"/>
    <w:rsid w:val="003D411E"/>
    <w:rsid w:val="003E3C1E"/>
    <w:rsid w:val="003E6148"/>
    <w:rsid w:val="00400EAA"/>
    <w:rsid w:val="0041760A"/>
    <w:rsid w:val="004809EE"/>
    <w:rsid w:val="00481934"/>
    <w:rsid w:val="00511EE9"/>
    <w:rsid w:val="00521E00"/>
    <w:rsid w:val="005344A9"/>
    <w:rsid w:val="00577C6C"/>
    <w:rsid w:val="0058501B"/>
    <w:rsid w:val="005C5585"/>
    <w:rsid w:val="006041A1"/>
    <w:rsid w:val="006215AA"/>
    <w:rsid w:val="006340D9"/>
    <w:rsid w:val="00643B8E"/>
    <w:rsid w:val="00665EBC"/>
    <w:rsid w:val="0069470D"/>
    <w:rsid w:val="006A476C"/>
    <w:rsid w:val="006C6A93"/>
    <w:rsid w:val="006E02F9"/>
    <w:rsid w:val="006E4BA6"/>
    <w:rsid w:val="006F2D0B"/>
    <w:rsid w:val="007055DE"/>
    <w:rsid w:val="0070680B"/>
    <w:rsid w:val="007434E1"/>
    <w:rsid w:val="00753C04"/>
    <w:rsid w:val="00756946"/>
    <w:rsid w:val="00757F80"/>
    <w:rsid w:val="00771EEC"/>
    <w:rsid w:val="00786819"/>
    <w:rsid w:val="007A325A"/>
    <w:rsid w:val="007B2348"/>
    <w:rsid w:val="007C0A59"/>
    <w:rsid w:val="007F1523"/>
    <w:rsid w:val="007F509E"/>
    <w:rsid w:val="007F5799"/>
    <w:rsid w:val="007F6947"/>
    <w:rsid w:val="007F7078"/>
    <w:rsid w:val="00821576"/>
    <w:rsid w:val="008276A4"/>
    <w:rsid w:val="00872729"/>
    <w:rsid w:val="0088118C"/>
    <w:rsid w:val="008911F8"/>
    <w:rsid w:val="008C4F20"/>
    <w:rsid w:val="008F222C"/>
    <w:rsid w:val="008F4429"/>
    <w:rsid w:val="00914D8A"/>
    <w:rsid w:val="009352BB"/>
    <w:rsid w:val="00974687"/>
    <w:rsid w:val="00984575"/>
    <w:rsid w:val="009856DA"/>
    <w:rsid w:val="00990668"/>
    <w:rsid w:val="009F0C77"/>
    <w:rsid w:val="009F4DD1"/>
    <w:rsid w:val="00A00F94"/>
    <w:rsid w:val="00A64E80"/>
    <w:rsid w:val="00A741D9"/>
    <w:rsid w:val="00A9741D"/>
    <w:rsid w:val="00AB6EA1"/>
    <w:rsid w:val="00AD4B17"/>
    <w:rsid w:val="00B26FA6"/>
    <w:rsid w:val="00B44A82"/>
    <w:rsid w:val="00B72128"/>
    <w:rsid w:val="00B741CB"/>
    <w:rsid w:val="00B934F3"/>
    <w:rsid w:val="00BB6347"/>
    <w:rsid w:val="00BD2134"/>
    <w:rsid w:val="00C00DA0"/>
    <w:rsid w:val="00C038D8"/>
    <w:rsid w:val="00C045DD"/>
    <w:rsid w:val="00C3136F"/>
    <w:rsid w:val="00C3483A"/>
    <w:rsid w:val="00C74E9D"/>
    <w:rsid w:val="00C82FD3"/>
    <w:rsid w:val="00CA50EE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D57AD"/>
    <w:rsid w:val="00DE68F0"/>
    <w:rsid w:val="00DF3845"/>
    <w:rsid w:val="00DF7E17"/>
    <w:rsid w:val="00E811A6"/>
    <w:rsid w:val="00EB00A2"/>
    <w:rsid w:val="00EB1BF3"/>
    <w:rsid w:val="00EF3EEE"/>
    <w:rsid w:val="00F149A7"/>
    <w:rsid w:val="00F50BAF"/>
    <w:rsid w:val="00F52C10"/>
    <w:rsid w:val="00F81FFD"/>
    <w:rsid w:val="00F85228"/>
    <w:rsid w:val="00FB33E6"/>
    <w:rsid w:val="00FB6773"/>
    <w:rsid w:val="00FD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1258BBB-B016-442B-BA2A-62E010EAC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2C0CA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2C0CA5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E36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2-09-11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2-09-11.docx" TargetMode="External"/><Relationship Id="rId12" Type="http://schemas.openxmlformats.org/officeDocument/2006/relationships/hyperlink" Target="file:///p:\pprever\2011-12\532_20110601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1-12\532_20110209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%20archive\2011\06-01-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1\06-01-11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22236-3EC9-4987-A9E0-4585A26AC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440</Words>
  <Characters>2341</Characters>
  <Application>Microsoft Office Word</Application>
  <DocSecurity>4</DocSecurity>
  <Lines>100</Lines>
  <Paragraphs>38</Paragraphs>
  <ScaleCrop>false</ScaleCrop>
  <Company> </Company>
  <LinksUpToDate>false</LinksUpToDate>
  <CharactersWithSpaces>2766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532: Department of Employment and Workforce - South Carolina Legislature Online</dc:title>
  <dc:subject/>
  <dc:creator>AngieMorgan</dc:creator>
  <cp:keywords/>
  <dc:description/>
  <cp:lastModifiedBy>N Cumfer</cp:lastModifiedBy>
  <cp:revision>2</cp:revision>
  <cp:lastPrinted>2011-02-08T20:02:00Z</cp:lastPrinted>
  <dcterms:created xsi:type="dcterms:W3CDTF">2014-11-21T20:46:00Z</dcterms:created>
  <dcterms:modified xsi:type="dcterms:W3CDTF">2014-11-21T20:46:00Z</dcterms:modified>
</cp:coreProperties>
</file>