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E50" w:rsidRDefault="00CC0E50" w:rsidP="00CC0E50">
      <w:pPr>
        <w:widowControl w:val="0"/>
        <w:jc w:val="center"/>
      </w:pPr>
      <w:bookmarkStart w:id="0" w:name="_GoBack"/>
      <w:bookmarkEnd w:id="0"/>
      <w:r w:rsidRPr="00CC0E50">
        <w:rPr>
          <w:b/>
        </w:rPr>
        <w:t>South Carolina General Assembly</w:t>
      </w:r>
    </w:p>
    <w:p w:rsidR="00CC0E50" w:rsidRDefault="00CC0E50" w:rsidP="00CC0E50">
      <w:pPr>
        <w:widowControl w:val="0"/>
        <w:jc w:val="center"/>
      </w:pPr>
      <w:r>
        <w:t>119th Session, 2011-2012</w:t>
      </w:r>
    </w:p>
    <w:p w:rsidR="00CC0E50" w:rsidRDefault="00CC0E50" w:rsidP="00CC0E50">
      <w:pPr>
        <w:widowControl w:val="0"/>
        <w:jc w:val="left"/>
      </w:pPr>
    </w:p>
    <w:p w:rsidR="00CC0E50" w:rsidRDefault="00CC0E50" w:rsidP="00CC0E50">
      <w:pPr>
        <w:widowControl w:val="0"/>
        <w:jc w:val="left"/>
        <w:rPr>
          <w:b/>
        </w:rPr>
      </w:pPr>
      <w:r w:rsidRPr="00CC0E50">
        <w:rPr>
          <w:b/>
        </w:rPr>
        <w:t>H. 5388</w:t>
      </w:r>
    </w:p>
    <w:p w:rsidR="00CC0E50" w:rsidRDefault="00CC0E50" w:rsidP="00CC0E50">
      <w:pPr>
        <w:widowControl w:val="0"/>
        <w:jc w:val="left"/>
        <w:rPr>
          <w:b/>
        </w:rPr>
      </w:pPr>
    </w:p>
    <w:p w:rsidR="00CC0E50" w:rsidRDefault="00CC0E50" w:rsidP="00CC0E50">
      <w:pPr>
        <w:widowControl w:val="0"/>
        <w:jc w:val="left"/>
      </w:pPr>
      <w:r w:rsidRPr="00CC0E50">
        <w:rPr>
          <w:b/>
        </w:rPr>
        <w:t>STATUS INFORMATION</w:t>
      </w:r>
    </w:p>
    <w:p w:rsidR="00CC0E50" w:rsidRDefault="00CC0E50" w:rsidP="00CC0E50">
      <w:pPr>
        <w:widowControl w:val="0"/>
        <w:jc w:val="left"/>
      </w:pPr>
    </w:p>
    <w:p w:rsidR="00CC0E50" w:rsidRDefault="00CC0E50" w:rsidP="00CC0E50">
      <w:pPr>
        <w:widowControl w:val="0"/>
        <w:jc w:val="left"/>
      </w:pPr>
      <w:r>
        <w:t>General Bill</w:t>
      </w:r>
    </w:p>
    <w:p w:rsidR="00CC0E50" w:rsidRDefault="00CC0E50" w:rsidP="00CC0E50">
      <w:pPr>
        <w:widowControl w:val="0"/>
        <w:jc w:val="left"/>
      </w:pPr>
      <w:r>
        <w:t>Sponsors: Rep. Brantley</w:t>
      </w:r>
    </w:p>
    <w:p w:rsidR="00CC0E50" w:rsidRDefault="00CC0E50" w:rsidP="00CC0E50">
      <w:pPr>
        <w:widowControl w:val="0"/>
        <w:jc w:val="left"/>
      </w:pPr>
      <w:r>
        <w:t>Document Path: l:\council\bills\agm\19722ab12.docx</w:t>
      </w:r>
    </w:p>
    <w:p w:rsidR="00707895" w:rsidRDefault="00707895" w:rsidP="00CC0E50">
      <w:pPr>
        <w:widowControl w:val="0"/>
        <w:jc w:val="left"/>
      </w:pPr>
      <w:r>
        <w:t>Companion/Similar bill(s): 1504, 1583, 5384</w:t>
      </w:r>
    </w:p>
    <w:p w:rsidR="00CC0E50" w:rsidRDefault="00CC0E50" w:rsidP="00CC0E50">
      <w:pPr>
        <w:widowControl w:val="0"/>
        <w:jc w:val="left"/>
      </w:pPr>
    </w:p>
    <w:p w:rsidR="00CC0E50" w:rsidRDefault="00CC0E50" w:rsidP="00CC0E50">
      <w:pPr>
        <w:widowControl w:val="0"/>
        <w:jc w:val="left"/>
      </w:pPr>
      <w:r>
        <w:t>Introduced in the House on June 6, 2012</w:t>
      </w:r>
    </w:p>
    <w:p w:rsidR="00CC0E50" w:rsidRDefault="00CC0E50" w:rsidP="00CC0E50">
      <w:pPr>
        <w:widowControl w:val="0"/>
        <w:jc w:val="left"/>
      </w:pPr>
      <w:r>
        <w:t xml:space="preserve">Currently residing in the House </w:t>
      </w:r>
      <w:r w:rsidRPr="00CC0E50">
        <w:rPr>
          <w:b/>
        </w:rPr>
        <w:t>Jasper Delegation</w:t>
      </w:r>
    </w:p>
    <w:p w:rsidR="00CC0E50" w:rsidRDefault="00CC0E50" w:rsidP="00CC0E50">
      <w:pPr>
        <w:widowControl w:val="0"/>
        <w:jc w:val="left"/>
      </w:pPr>
    </w:p>
    <w:p w:rsidR="00CC0E50" w:rsidRDefault="00CC0E50" w:rsidP="00CC0E50">
      <w:pPr>
        <w:widowControl w:val="0"/>
        <w:jc w:val="left"/>
      </w:pPr>
      <w:r>
        <w:t xml:space="preserve">Summary: </w:t>
      </w:r>
      <w:r w:rsidR="004045B8">
        <w:t>Jasper County School District</w:t>
      </w:r>
    </w:p>
    <w:p w:rsidR="00CC0E50" w:rsidRDefault="00CC0E50" w:rsidP="00CC0E50">
      <w:pPr>
        <w:widowControl w:val="0"/>
        <w:jc w:val="left"/>
      </w:pPr>
    </w:p>
    <w:p w:rsidR="00CC0E50" w:rsidRDefault="00CC0E50" w:rsidP="00CC0E50">
      <w:pPr>
        <w:widowControl w:val="0"/>
        <w:jc w:val="left"/>
      </w:pPr>
    </w:p>
    <w:p w:rsidR="00CC0E50" w:rsidRDefault="00CC0E50" w:rsidP="00CC0E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0E50">
        <w:rPr>
          <w:b/>
        </w:rPr>
        <w:t>HISTORY OF LEGISLATIVE ACTIONS</w:t>
      </w:r>
    </w:p>
    <w:p w:rsidR="00CC0E50" w:rsidRDefault="00CC0E50" w:rsidP="00CC0E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0E50" w:rsidRPr="00CC0E50" w:rsidRDefault="00CC0E50" w:rsidP="00CC0E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0E50">
        <w:rPr>
          <w:u w:val="single"/>
        </w:rPr>
        <w:tab/>
        <w:t>Date</w:t>
      </w:r>
      <w:r w:rsidRPr="00CC0E50">
        <w:rPr>
          <w:u w:val="single"/>
        </w:rPr>
        <w:tab/>
        <w:t>Body</w:t>
      </w:r>
      <w:r w:rsidRPr="00CC0E50">
        <w:rPr>
          <w:u w:val="single"/>
        </w:rPr>
        <w:tab/>
        <w:t>Action Description with journal page number</w:t>
      </w:r>
      <w:r w:rsidRPr="00CC0E50">
        <w:rPr>
          <w:u w:val="single"/>
        </w:rPr>
        <w:tab/>
      </w:r>
    </w:p>
    <w:p w:rsidR="00A76228" w:rsidRDefault="00A76228" w:rsidP="00A76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69526D">
        <w:t>Introduced and read first time (</w:t>
      </w:r>
      <w:hyperlink r:id="rId7" w:history="1">
        <w:r w:rsidRPr="0069526D">
          <w:rPr>
            <w:rStyle w:val="Hyperlink"/>
          </w:rPr>
          <w:t>House Journal</w:t>
        </w:r>
        <w:r w:rsidRPr="0069526D">
          <w:rPr>
            <w:rStyle w:val="Hyperlink"/>
          </w:rPr>
          <w:noBreakHyphen/>
          <w:t>page 80</w:t>
        </w:r>
      </w:hyperlink>
      <w:r w:rsidRPr="0069526D">
        <w:t>)</w:t>
      </w:r>
    </w:p>
    <w:p w:rsidR="00A76228" w:rsidRDefault="00A76228" w:rsidP="00A76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69526D">
        <w:t xml:space="preserve">Referred to </w:t>
      </w:r>
      <w:r w:rsidRPr="0069526D">
        <w:rPr>
          <w:b/>
        </w:rPr>
        <w:t>Jasper Delegation</w:t>
      </w:r>
      <w:r w:rsidRPr="0069526D">
        <w:t xml:space="preserve"> (</w:t>
      </w:r>
      <w:hyperlink r:id="rId8" w:history="1">
        <w:r w:rsidRPr="0069526D">
          <w:rPr>
            <w:rStyle w:val="Hyperlink"/>
          </w:rPr>
          <w:t>House Journal</w:t>
        </w:r>
        <w:r w:rsidRPr="0069526D">
          <w:rPr>
            <w:rStyle w:val="Hyperlink"/>
          </w:rPr>
          <w:noBreakHyphen/>
          <w:t>page 80</w:t>
        </w:r>
      </w:hyperlink>
      <w:r w:rsidRPr="0069526D">
        <w:t>)</w:t>
      </w:r>
    </w:p>
    <w:p w:rsidR="00A76228" w:rsidRDefault="00A76228" w:rsidP="00A762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0E50" w:rsidRPr="00CC0E50" w:rsidRDefault="00CC0E50" w:rsidP="00CC0E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0E50" w:rsidRDefault="00CC0E50" w:rsidP="00CC0E50">
      <w:pPr>
        <w:widowControl w:val="0"/>
        <w:jc w:val="left"/>
      </w:pPr>
      <w:r w:rsidRPr="00CC0E50">
        <w:rPr>
          <w:b/>
        </w:rPr>
        <w:t>VERSIONS OF THIS BILL</w:t>
      </w:r>
    </w:p>
    <w:p w:rsidR="00CC0E50" w:rsidRDefault="00CC0E50" w:rsidP="00CC0E50">
      <w:pPr>
        <w:widowControl w:val="0"/>
        <w:jc w:val="left"/>
      </w:pPr>
    </w:p>
    <w:p w:rsidR="00CC0E50" w:rsidRDefault="00A6730B" w:rsidP="00CC0E50">
      <w:pPr>
        <w:widowControl w:val="0"/>
        <w:jc w:val="left"/>
      </w:pPr>
      <w:hyperlink r:id="rId9" w:history="1">
        <w:r w:rsidR="00CC0E50">
          <w:rPr>
            <w:rStyle w:val="Hyperlink"/>
          </w:rPr>
          <w:t>6/6/2012</w:t>
        </w:r>
      </w:hyperlink>
    </w:p>
    <w:p w:rsidR="00CC0E50" w:rsidRDefault="00CC0E50" w:rsidP="00CC0E50"/>
    <w:p w:rsidR="00CC0E50" w:rsidRDefault="00CC0E50" w:rsidP="00CC0E50">
      <w:pPr>
        <w:sectPr w:rsidR="00CC0E50" w:rsidSect="00CC0E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3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4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ED1" w:rsidRDefault="002B1ED1" w:rsidP="002B1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66DDC">
        <w:t xml:space="preserve">TO AMEND ACT </w:t>
      </w:r>
      <w:r>
        <w:t>476</w:t>
      </w:r>
      <w:r w:rsidRPr="00E66DDC">
        <w:t xml:space="preserve"> OF </w:t>
      </w:r>
      <w:r>
        <w:t>1998</w:t>
      </w:r>
      <w:r w:rsidRPr="00E66DDC">
        <w:t xml:space="preserve">, RELATING TO </w:t>
      </w:r>
      <w:r>
        <w:t>JASPER</w:t>
      </w:r>
      <w:r w:rsidRPr="00E66DDC">
        <w:t xml:space="preserve"> COUNTY </w:t>
      </w:r>
      <w:r>
        <w:t>BOARD OF EDUCATION AS THE GOVERNING BODY OF THE SCHOOL DISTRICT OF JASPER COUNTY</w:t>
      </w:r>
      <w:r w:rsidRPr="00E66DDC">
        <w:t xml:space="preserve">, SO AS TO REAPPORTION THE SPECIFIC ELECTION DISTRICTS FROM WHICH MEMBERS OF THE </w:t>
      </w:r>
      <w:r>
        <w:t>JASPER</w:t>
      </w:r>
      <w:r w:rsidRPr="00E66DDC">
        <w:t xml:space="preserve"> COUNTY </w:t>
      </w:r>
      <w:r>
        <w:t>BOARD OF EDUCATION</w:t>
      </w:r>
      <w:r w:rsidRPr="00E66DDC">
        <w:t xml:space="preserve"> </w:t>
      </w:r>
      <w:r>
        <w:t xml:space="preserve">SHALL </w:t>
      </w:r>
      <w:r w:rsidRPr="00E66DDC">
        <w:t xml:space="preserve">BE ELECTED BEGINNING WITH SCHOOL </w:t>
      </w:r>
      <w:r>
        <w:t>BOARD</w:t>
      </w:r>
      <w:r w:rsidRPr="00E66DDC">
        <w:t xml:space="preserve"> ELECTIONS IN 2012, AND TO PROVIDE FOR DEMOGRAPHIC INFORMATION IN REGARD TO THESE NEWLY DRAWN ELECTION DISTRICTS.</w:t>
      </w:r>
    </w:p>
    <w:p w:rsidR="00FB743E" w:rsidRDefault="00FB7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743E" w:rsidRDefault="00FB7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743E" w:rsidRDefault="00FB74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ED1" w:rsidRDefault="002B1ED1" w:rsidP="002B1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476 of 1998 is amended to read:</w:t>
      </w:r>
    </w:p>
    <w:p w:rsidR="002B1ED1" w:rsidRDefault="002B1ED1" w:rsidP="002B1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ED1" w:rsidRDefault="002B1ED1" w:rsidP="002B1E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53280" w:rsidRDefault="000512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3280" w:rsidRDefault="00A53280" w:rsidP="00CC0E50">
      <w:pPr>
        <w:suppressAutoHyphens/>
      </w:pPr>
    </w:p>
    <w:sectPr w:rsidR="00A53280" w:rsidSect="00CC0E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43E" w:rsidRDefault="00FB743E" w:rsidP="009F0C77">
      <w:r>
        <w:separator/>
      </w:r>
    </w:p>
  </w:endnote>
  <w:endnote w:type="continuationSeparator" w:id="0">
    <w:p w:rsidR="00FB743E" w:rsidRDefault="00FB74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723704-3045-4D1A-9ED5-A44E7507D165}"/>
    <w:embedBold r:id="rId2" w:fontKey="{3BFE83B9-7466-41BD-BF46-33806AADE2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C1A39A-71C2-4270-B08A-C8030AD3D9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788218-A45F-4195-B119-DD9F096D98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27D086-722B-493E-9E91-99F39B0370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E50" w:rsidRPr="00A53280" w:rsidRDefault="00CC0E50" w:rsidP="00A532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[5388]</w:t>
    </w:r>
    <w:r>
      <w:tab/>
    </w:r>
    <w:r w:rsidR="00A6730B">
      <w:fldChar w:fldCharType="begin"/>
    </w:r>
    <w:r w:rsidR="00A6730B">
      <w:instrText xml:space="preserve"> PAGE  \* MERGEFORMAT </w:instrText>
    </w:r>
    <w:r w:rsidR="00A6730B">
      <w:fldChar w:fldCharType="separate"/>
    </w:r>
    <w:r w:rsidR="00A6730B">
      <w:rPr>
        <w:noProof/>
      </w:rPr>
      <w:t>1</w:t>
    </w:r>
    <w:r w:rsidR="00A673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43E" w:rsidRDefault="00FB743E" w:rsidP="009F0C77">
      <w:r>
        <w:separator/>
      </w:r>
    </w:p>
  </w:footnote>
  <w:footnote w:type="continuationSeparator" w:id="0">
    <w:p w:rsidR="00FB743E" w:rsidRDefault="00FB74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722AB12"/>
    <w:docVar w:name="CoverBillType" w:val="b"/>
    <w:docVar w:name="docpath" w:val="L:\Council\bills\AGM\19722AB12.DOCX"/>
    <w:docVar w:name="dvBillNumber" w:val="538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87860"/>
    <w:rsid w:val="00011869"/>
    <w:rsid w:val="00016FEB"/>
    <w:rsid w:val="00051246"/>
    <w:rsid w:val="000E1785"/>
    <w:rsid w:val="000F40FA"/>
    <w:rsid w:val="0010776B"/>
    <w:rsid w:val="0012798A"/>
    <w:rsid w:val="00133E66"/>
    <w:rsid w:val="001435A3"/>
    <w:rsid w:val="001A7C09"/>
    <w:rsid w:val="001D08F2"/>
    <w:rsid w:val="001D525B"/>
    <w:rsid w:val="001D7F4F"/>
    <w:rsid w:val="002321B6"/>
    <w:rsid w:val="00250967"/>
    <w:rsid w:val="002543C8"/>
    <w:rsid w:val="00284AAE"/>
    <w:rsid w:val="002B1ED1"/>
    <w:rsid w:val="002E5912"/>
    <w:rsid w:val="00325348"/>
    <w:rsid w:val="0032732C"/>
    <w:rsid w:val="00336AD0"/>
    <w:rsid w:val="0037079A"/>
    <w:rsid w:val="003D01E8"/>
    <w:rsid w:val="003E5288"/>
    <w:rsid w:val="003F6D79"/>
    <w:rsid w:val="004045B8"/>
    <w:rsid w:val="0041760A"/>
    <w:rsid w:val="00417C01"/>
    <w:rsid w:val="004809EE"/>
    <w:rsid w:val="004E7D54"/>
    <w:rsid w:val="005273C6"/>
    <w:rsid w:val="00530A69"/>
    <w:rsid w:val="00545593"/>
    <w:rsid w:val="00577C6C"/>
    <w:rsid w:val="00587860"/>
    <w:rsid w:val="005C2FE2"/>
    <w:rsid w:val="005E2BC9"/>
    <w:rsid w:val="00605102"/>
    <w:rsid w:val="006215AA"/>
    <w:rsid w:val="006913C9"/>
    <w:rsid w:val="0069470D"/>
    <w:rsid w:val="00707895"/>
    <w:rsid w:val="00734F00"/>
    <w:rsid w:val="007700C1"/>
    <w:rsid w:val="007A70AE"/>
    <w:rsid w:val="008362E8"/>
    <w:rsid w:val="008707E5"/>
    <w:rsid w:val="008A1768"/>
    <w:rsid w:val="008F4429"/>
    <w:rsid w:val="0094021A"/>
    <w:rsid w:val="009C6A0B"/>
    <w:rsid w:val="009F0C77"/>
    <w:rsid w:val="009F4DD1"/>
    <w:rsid w:val="00A41684"/>
    <w:rsid w:val="00A53280"/>
    <w:rsid w:val="00A64E80"/>
    <w:rsid w:val="00A6730B"/>
    <w:rsid w:val="00A72BCD"/>
    <w:rsid w:val="00A741D9"/>
    <w:rsid w:val="00A76228"/>
    <w:rsid w:val="00A833AB"/>
    <w:rsid w:val="00A9741D"/>
    <w:rsid w:val="00AC6C5C"/>
    <w:rsid w:val="00AD4B17"/>
    <w:rsid w:val="00B412D4"/>
    <w:rsid w:val="00BE3C22"/>
    <w:rsid w:val="00C0345E"/>
    <w:rsid w:val="00C11C55"/>
    <w:rsid w:val="00C3483A"/>
    <w:rsid w:val="00C348B8"/>
    <w:rsid w:val="00C746B7"/>
    <w:rsid w:val="00C74E9D"/>
    <w:rsid w:val="00C82FD3"/>
    <w:rsid w:val="00C92819"/>
    <w:rsid w:val="00CC0E50"/>
    <w:rsid w:val="00CC6B7B"/>
    <w:rsid w:val="00CD2089"/>
    <w:rsid w:val="00CF62AF"/>
    <w:rsid w:val="00D73A67"/>
    <w:rsid w:val="00D970A9"/>
    <w:rsid w:val="00DF3845"/>
    <w:rsid w:val="00E41911"/>
    <w:rsid w:val="00E92EEF"/>
    <w:rsid w:val="00EF7374"/>
    <w:rsid w:val="00F24442"/>
    <w:rsid w:val="00F50AE3"/>
    <w:rsid w:val="00F67CF1"/>
    <w:rsid w:val="00F840F0"/>
    <w:rsid w:val="00FB0D0D"/>
    <w:rsid w:val="00FB43B4"/>
    <w:rsid w:val="00FB743E"/>
    <w:rsid w:val="00FE7D2A"/>
    <w:rsid w:val="00FF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8F9B72A-6FE6-41B5-B623-6EB848FA4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2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24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0E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6-06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6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388_201206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C6D02-267B-4D85-B696-3D2463229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187</Words>
  <Characters>1030</Characters>
  <Application>Microsoft Office Word</Application>
  <DocSecurity>4</DocSecurity>
  <Lines>58</Lines>
  <Paragraphs>23</Paragraphs>
  <ScaleCrop>false</ScaleCrop>
  <Company> </Company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5388: Jasper County School District - South Carolina Legislature Online</dc:title>
  <dc:subject/>
  <dc:creator>angiemorgan</dc:creator>
  <cp:keywords/>
  <dc:description/>
  <cp:lastModifiedBy>N Cumfer</cp:lastModifiedBy>
  <cp:revision>2</cp:revision>
  <cp:lastPrinted>2012-06-06T14:31:00Z</cp:lastPrinted>
  <dcterms:created xsi:type="dcterms:W3CDTF">2014-11-24T15:09:00Z</dcterms:created>
  <dcterms:modified xsi:type="dcterms:W3CDTF">2014-11-24T15:09:00Z</dcterms:modified>
</cp:coreProperties>
</file>