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143D" w:rsidRDefault="0044143D" w:rsidP="0044143D">
      <w:pPr>
        <w:widowControl w:val="0"/>
        <w:jc w:val="center"/>
      </w:pPr>
      <w:bookmarkStart w:id="0" w:name="_GoBack"/>
      <w:bookmarkEnd w:id="0"/>
      <w:r w:rsidRPr="0044143D">
        <w:rPr>
          <w:b/>
        </w:rPr>
        <w:t>South Carolina General Assembly</w:t>
      </w:r>
    </w:p>
    <w:p w:rsidR="0044143D" w:rsidRDefault="0044143D" w:rsidP="0044143D">
      <w:pPr>
        <w:widowControl w:val="0"/>
        <w:jc w:val="center"/>
      </w:pPr>
      <w:r>
        <w:t>119th Session, 2011-2012</w:t>
      </w:r>
    </w:p>
    <w:p w:rsidR="0044143D" w:rsidRDefault="0044143D" w:rsidP="0044143D">
      <w:pPr>
        <w:widowControl w:val="0"/>
        <w:jc w:val="left"/>
      </w:pPr>
    </w:p>
    <w:p w:rsidR="0044143D" w:rsidRDefault="0044143D" w:rsidP="0044143D">
      <w:pPr>
        <w:widowControl w:val="0"/>
        <w:jc w:val="left"/>
        <w:rPr>
          <w:b/>
        </w:rPr>
      </w:pPr>
      <w:r w:rsidRPr="0044143D">
        <w:rPr>
          <w:b/>
        </w:rPr>
        <w:t>H. 5399</w:t>
      </w:r>
    </w:p>
    <w:p w:rsidR="0044143D" w:rsidRDefault="0044143D" w:rsidP="0044143D">
      <w:pPr>
        <w:widowControl w:val="0"/>
        <w:jc w:val="left"/>
        <w:rPr>
          <w:b/>
        </w:rPr>
      </w:pPr>
    </w:p>
    <w:p w:rsidR="0044143D" w:rsidRDefault="0044143D" w:rsidP="0044143D">
      <w:pPr>
        <w:widowControl w:val="0"/>
        <w:jc w:val="left"/>
      </w:pPr>
      <w:r w:rsidRPr="0044143D">
        <w:rPr>
          <w:b/>
        </w:rPr>
        <w:t>STATUS INFORMATION</w:t>
      </w:r>
    </w:p>
    <w:p w:rsidR="0044143D" w:rsidRDefault="0044143D" w:rsidP="0044143D">
      <w:pPr>
        <w:widowControl w:val="0"/>
        <w:jc w:val="left"/>
      </w:pPr>
    </w:p>
    <w:p w:rsidR="0044143D" w:rsidRDefault="0044143D" w:rsidP="0044143D">
      <w:pPr>
        <w:widowControl w:val="0"/>
        <w:jc w:val="left"/>
      </w:pPr>
      <w:r>
        <w:t>House Resolution</w:t>
      </w:r>
    </w:p>
    <w:p w:rsidR="0044143D" w:rsidRDefault="0044143D" w:rsidP="0044143D">
      <w:pPr>
        <w:widowControl w:val="0"/>
        <w:jc w:val="left"/>
      </w:pPr>
      <w:r>
        <w:t>Sponsors: Rep. White</w:t>
      </w:r>
    </w:p>
    <w:p w:rsidR="0044143D" w:rsidRDefault="0044143D" w:rsidP="0044143D">
      <w:pPr>
        <w:widowControl w:val="0"/>
        <w:jc w:val="left"/>
      </w:pPr>
      <w:r>
        <w:t>Document Path: l:\council\bills\gm\25158ac12.docx</w:t>
      </w:r>
    </w:p>
    <w:p w:rsidR="0044143D" w:rsidRDefault="0044143D" w:rsidP="0044143D">
      <w:pPr>
        <w:widowControl w:val="0"/>
        <w:jc w:val="left"/>
      </w:pPr>
    </w:p>
    <w:p w:rsidR="0044143D" w:rsidRDefault="0044143D" w:rsidP="0044143D">
      <w:pPr>
        <w:widowControl w:val="0"/>
        <w:jc w:val="left"/>
      </w:pPr>
      <w:r>
        <w:t>Introduced in the House on June 7, 2012</w:t>
      </w:r>
    </w:p>
    <w:p w:rsidR="0044143D" w:rsidRDefault="0044143D" w:rsidP="0044143D">
      <w:pPr>
        <w:widowControl w:val="0"/>
        <w:jc w:val="left"/>
      </w:pPr>
      <w:r>
        <w:t>Adopted by the House on June 7, 2012</w:t>
      </w:r>
    </w:p>
    <w:p w:rsidR="0044143D" w:rsidRDefault="0044143D" w:rsidP="0044143D">
      <w:pPr>
        <w:widowControl w:val="0"/>
        <w:jc w:val="left"/>
      </w:pPr>
    </w:p>
    <w:p w:rsidR="0044143D" w:rsidRDefault="0044143D" w:rsidP="0044143D">
      <w:pPr>
        <w:widowControl w:val="0"/>
        <w:jc w:val="left"/>
      </w:pPr>
      <w:r>
        <w:t xml:space="preserve">Summary: </w:t>
      </w:r>
      <w:r w:rsidR="003A113E">
        <w:t>Pain treatment</w:t>
      </w:r>
    </w:p>
    <w:p w:rsidR="0044143D" w:rsidRDefault="0044143D" w:rsidP="0044143D">
      <w:pPr>
        <w:widowControl w:val="0"/>
        <w:jc w:val="left"/>
      </w:pPr>
    </w:p>
    <w:p w:rsidR="0044143D" w:rsidRDefault="0044143D" w:rsidP="0044143D">
      <w:pPr>
        <w:widowControl w:val="0"/>
        <w:jc w:val="left"/>
      </w:pPr>
    </w:p>
    <w:p w:rsidR="0044143D" w:rsidRDefault="0044143D" w:rsidP="0044143D">
      <w:pPr>
        <w:widowControl w:val="0"/>
        <w:tabs>
          <w:tab w:val="center" w:pos="590"/>
          <w:tab w:val="center" w:pos="1440"/>
          <w:tab w:val="left" w:pos="1872"/>
          <w:tab w:val="left" w:pos="9187"/>
        </w:tabs>
        <w:jc w:val="left"/>
      </w:pPr>
      <w:r w:rsidRPr="0044143D">
        <w:rPr>
          <w:b/>
        </w:rPr>
        <w:t>HISTORY OF LEGISLATIVE ACTIONS</w:t>
      </w:r>
    </w:p>
    <w:p w:rsidR="0044143D" w:rsidRDefault="0044143D" w:rsidP="0044143D">
      <w:pPr>
        <w:widowControl w:val="0"/>
        <w:tabs>
          <w:tab w:val="center" w:pos="590"/>
          <w:tab w:val="center" w:pos="1440"/>
          <w:tab w:val="left" w:pos="1872"/>
          <w:tab w:val="left" w:pos="9187"/>
        </w:tabs>
        <w:jc w:val="left"/>
      </w:pPr>
    </w:p>
    <w:p w:rsidR="0044143D" w:rsidRPr="0044143D" w:rsidRDefault="0044143D" w:rsidP="0044143D">
      <w:pPr>
        <w:widowControl w:val="0"/>
        <w:tabs>
          <w:tab w:val="center" w:pos="590"/>
          <w:tab w:val="center" w:pos="1440"/>
          <w:tab w:val="left" w:pos="1872"/>
          <w:tab w:val="left" w:pos="9187"/>
        </w:tabs>
        <w:jc w:val="left"/>
      </w:pPr>
      <w:r w:rsidRPr="0044143D">
        <w:rPr>
          <w:u w:val="single"/>
        </w:rPr>
        <w:tab/>
        <w:t>Date</w:t>
      </w:r>
      <w:r w:rsidRPr="0044143D">
        <w:rPr>
          <w:u w:val="single"/>
        </w:rPr>
        <w:tab/>
        <w:t>Body</w:t>
      </w:r>
      <w:r w:rsidRPr="0044143D">
        <w:rPr>
          <w:u w:val="single"/>
        </w:rPr>
        <w:tab/>
        <w:t>Action Description with journal page number</w:t>
      </w:r>
      <w:r w:rsidRPr="0044143D">
        <w:rPr>
          <w:u w:val="single"/>
        </w:rPr>
        <w:tab/>
      </w:r>
    </w:p>
    <w:p w:rsidR="00CD51B3" w:rsidRDefault="00CD51B3" w:rsidP="00CD51B3">
      <w:pPr>
        <w:widowControl w:val="0"/>
        <w:tabs>
          <w:tab w:val="right" w:pos="1008"/>
          <w:tab w:val="left" w:pos="1152"/>
          <w:tab w:val="left" w:pos="1872"/>
          <w:tab w:val="left" w:pos="9187"/>
        </w:tabs>
        <w:ind w:left="2088" w:hanging="2088"/>
        <w:jc w:val="left"/>
      </w:pPr>
      <w:r>
        <w:tab/>
        <w:t>6/7/2012</w:t>
      </w:r>
      <w:r>
        <w:tab/>
        <w:t>House</w:t>
      </w:r>
      <w:r>
        <w:tab/>
      </w:r>
      <w:r w:rsidRPr="00D33476">
        <w:t>Introduced and adopted (</w:t>
      </w:r>
      <w:hyperlink r:id="rId7" w:history="1">
        <w:r w:rsidRPr="00D33476">
          <w:rPr>
            <w:rStyle w:val="Hyperlink"/>
          </w:rPr>
          <w:t>House Journal</w:t>
        </w:r>
        <w:r w:rsidRPr="00D33476">
          <w:rPr>
            <w:rStyle w:val="Hyperlink"/>
          </w:rPr>
          <w:noBreakHyphen/>
          <w:t>page 106</w:t>
        </w:r>
      </w:hyperlink>
      <w:r w:rsidRPr="00D33476">
        <w:t>)</w:t>
      </w:r>
    </w:p>
    <w:p w:rsidR="00CD51B3" w:rsidRDefault="00CD51B3" w:rsidP="00CD51B3">
      <w:pPr>
        <w:widowControl w:val="0"/>
        <w:tabs>
          <w:tab w:val="right" w:pos="1008"/>
          <w:tab w:val="left" w:pos="1152"/>
          <w:tab w:val="left" w:pos="1872"/>
          <w:tab w:val="left" w:pos="9187"/>
        </w:tabs>
        <w:ind w:left="2088" w:hanging="2088"/>
        <w:jc w:val="left"/>
      </w:pPr>
    </w:p>
    <w:p w:rsidR="0044143D" w:rsidRPr="0044143D" w:rsidRDefault="0044143D" w:rsidP="0044143D">
      <w:pPr>
        <w:widowControl w:val="0"/>
        <w:tabs>
          <w:tab w:val="right" w:pos="1008"/>
          <w:tab w:val="left" w:pos="1152"/>
          <w:tab w:val="left" w:pos="1872"/>
          <w:tab w:val="left" w:pos="9187"/>
        </w:tabs>
        <w:ind w:left="2088" w:hanging="2088"/>
        <w:jc w:val="left"/>
      </w:pPr>
    </w:p>
    <w:p w:rsidR="0044143D" w:rsidRDefault="0044143D" w:rsidP="0044143D">
      <w:r w:rsidRPr="0044143D">
        <w:rPr>
          <w:b/>
        </w:rPr>
        <w:t>VERSIONS OF THIS BILL</w:t>
      </w:r>
    </w:p>
    <w:p w:rsidR="0044143D" w:rsidRDefault="0044143D" w:rsidP="0044143D"/>
    <w:p w:rsidR="0044143D" w:rsidRDefault="008A0643" w:rsidP="0044143D">
      <w:hyperlink r:id="rId8" w:history="1">
        <w:r w:rsidR="0044143D">
          <w:rPr>
            <w:rStyle w:val="Hyperlink"/>
          </w:rPr>
          <w:t>6/7/2012</w:t>
        </w:r>
      </w:hyperlink>
    </w:p>
    <w:p w:rsidR="0044143D" w:rsidRDefault="0044143D" w:rsidP="0044143D"/>
    <w:p w:rsidR="0044143D" w:rsidRDefault="0044143D" w:rsidP="0044143D">
      <w:pPr>
        <w:sectPr w:rsidR="0044143D" w:rsidSect="0044143D">
          <w:pgSz w:w="12240" w:h="15840" w:code="1"/>
          <w:pgMar w:top="1080" w:right="1440" w:bottom="1080" w:left="1440" w:header="720" w:footer="720" w:gutter="0"/>
          <w:cols w:space="720"/>
          <w:noEndnote/>
          <w:docGrid w:linePitch="360"/>
        </w:sectPr>
      </w:pPr>
    </w:p>
    <w:p w:rsidR="00C4725C" w:rsidRDefault="00C4725C" w:rsidP="00C4725C">
      <w:pPr>
        <w:pStyle w:val="BillDots"/>
      </w:pPr>
    </w:p>
    <w:p w:rsidR="00C4725C" w:rsidRDefault="00C4725C" w:rsidP="00C4725C">
      <w:pPr>
        <w:pStyle w:val="Numbersforbills"/>
      </w:pPr>
    </w:p>
    <w:p w:rsidR="00C4725C" w:rsidRDefault="00C4725C" w:rsidP="00C47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25C" w:rsidRDefault="00C4725C" w:rsidP="00C47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25C" w:rsidRDefault="00C4725C" w:rsidP="00C47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25C" w:rsidRDefault="00C4725C" w:rsidP="00C47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25C" w:rsidRDefault="00C4725C" w:rsidP="00C47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3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070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3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RAISE AWARENESS REGARDING THE TREATMENT OF PAIN AS PART OF OVERALL DISEASE MANAGEMENT </w:t>
      </w:r>
      <w:r w:rsidR="00FB013E">
        <w:t>AND</w:t>
      </w:r>
      <w:r w:rsidR="00B554F8">
        <w:t xml:space="preserve"> TO</w:t>
      </w:r>
      <w:r w:rsidR="00FB013E">
        <w:t xml:space="preserve"> RECOGNIZE THE BENEFITS TO SOUTH CAROLIN</w:t>
      </w:r>
      <w:r w:rsidR="00B554F8">
        <w:t>IANS</w:t>
      </w:r>
      <w:r w:rsidR="00FB013E">
        <w:t xml:space="preserve"> THAT MAY BE GAINED BY LEGISLATION THAT WOULD ASSIST IN REDUCING BARRIERS TO TIMELY PAIN TREATMENT,</w:t>
      </w:r>
      <w:r w:rsidR="00B554F8">
        <w:t xml:space="preserve"> IN OBTAINING</w:t>
      </w:r>
      <w:r w:rsidR="00FB013E">
        <w:t xml:space="preserve"> REIMBURSEMENT FOR </w:t>
      </w:r>
      <w:r w:rsidR="00B554F8">
        <w:t>PAIN</w:t>
      </w:r>
      <w:r w:rsidR="00FB013E">
        <w:t xml:space="preserve"> TREATMENT AND PRESERV</w:t>
      </w:r>
      <w:r w:rsidR="00B554F8">
        <w:t>ING</w:t>
      </w:r>
      <w:r w:rsidR="00FB013E">
        <w:t xml:space="preserve"> THE PHYSICIAN</w:t>
      </w:r>
      <w:r w:rsidR="00315A18">
        <w:noBreakHyphen/>
      </w:r>
      <w:r w:rsidR="00FB013E">
        <w:t>PATIENT RELATIONSHIP</w:t>
      </w:r>
      <w:r>
        <w:t>.</w:t>
      </w:r>
    </w:p>
    <w:p w:rsidR="00C6070E" w:rsidRDefault="00C60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551C" w:rsidRDefault="00C60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3551C">
        <w:t>recent estimates from the Institute of Medicine suggest that pain has a far greater impact on health and productivity in America than was previously thought; and</w:t>
      </w:r>
    </w:p>
    <w:p w:rsidR="00B3551C" w:rsidRDefault="00B355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51C" w:rsidRDefault="00B355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American Pain Foundation states that acute and chronic pain costs more than one hundred billion dollars annually in medical claims, disability payments, lost wages, and lost productivity; and</w:t>
      </w:r>
    </w:p>
    <w:p w:rsidR="00B3551C" w:rsidRDefault="00B355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51C" w:rsidRDefault="00B355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chronic pain affects at least one hundred ten million American adults, more that the total affected by heart disease, cancer, and diabetes combined; and</w:t>
      </w:r>
    </w:p>
    <w:p w:rsidR="00B3551C" w:rsidRDefault="00B355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51C" w:rsidRDefault="00B355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States Center for Disease Control and Prevention found that women, minorities, and the poor disproportionately report pain that is more frequent and more severe compared to the general population; and</w:t>
      </w:r>
    </w:p>
    <w:p w:rsidR="00B3551C" w:rsidRDefault="00B355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51C" w:rsidRDefault="00B355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inadequate pain relief can impact quality of life and have physical, psychological, and social implications, such as reduced mobility and a compromised immune system, and can interfere with eating, concentration, sleeping, or social interaction; and</w:t>
      </w:r>
    </w:p>
    <w:p w:rsidR="00B3551C" w:rsidRDefault="00B355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51C" w:rsidRDefault="00B355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World Health Organization reports that people living in chronic pain are four times more likely to suffer from depression or anxiety; and</w:t>
      </w:r>
    </w:p>
    <w:p w:rsidR="00B3551C" w:rsidRDefault="00B355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04B" w:rsidRDefault="00B355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F104B">
        <w:t>,</w:t>
      </w:r>
      <w:r>
        <w:t xml:space="preserve"> barriers t</w:t>
      </w:r>
      <w:r w:rsidR="000F104B">
        <w:t>hat hinder</w:t>
      </w:r>
      <w:r>
        <w:t xml:space="preserve"> access</w:t>
      </w:r>
      <w:r w:rsidR="000F104B">
        <w:t xml:space="preserve"> to care, such as step therapy, fail first, and prior authorization interfere</w:t>
      </w:r>
      <w:r w:rsidR="00C85FA2">
        <w:t>s</w:t>
      </w:r>
      <w:r w:rsidR="000F104B">
        <w:t xml:space="preserve"> with the physician</w:t>
      </w:r>
      <w:r w:rsidR="00315A18">
        <w:noBreakHyphen/>
      </w:r>
      <w:r w:rsidR="000F104B">
        <w:t>patient relationship; and</w:t>
      </w:r>
    </w:p>
    <w:p w:rsidR="000F104B" w:rsidRDefault="000F10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04B" w:rsidRDefault="000F10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physicians often do not know the criteria whereby a requested treatment will be approved by a health plan, which can potentially delay or limit access to needed treatments; and</w:t>
      </w:r>
    </w:p>
    <w:p w:rsidR="000F104B" w:rsidRDefault="000F10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04B" w:rsidRDefault="000F10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studies show that, in addition to limiting treatment for patients, step treatment boosts costs by increasing utilization of health</w:t>
      </w:r>
      <w:r w:rsidR="00286199">
        <w:t xml:space="preserve"> </w:t>
      </w:r>
      <w:r>
        <w:t>care services; and</w:t>
      </w:r>
    </w:p>
    <w:p w:rsidR="000F104B" w:rsidRDefault="000F10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04B" w:rsidRDefault="000F10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research also shows that step therapy and prior authorization increase the administrative burden on physicians, medical staff, and pharmacists.  Managing the prescription dru</w:t>
      </w:r>
      <w:r w:rsidR="0062359B">
        <w:t>g</w:t>
      </w:r>
      <w:r>
        <w:t xml:space="preserve"> benefit and </w:t>
      </w:r>
      <w:r w:rsidR="00C85FA2">
        <w:t>obtaining prior</w:t>
      </w:r>
      <w:r>
        <w:t xml:space="preserve"> authorization tend to be the most time</w:t>
      </w:r>
      <w:r w:rsidR="00315A18">
        <w:noBreakHyphen/>
      </w:r>
      <w:r>
        <w:t>intensive components of administering insurance; and</w:t>
      </w:r>
    </w:p>
    <w:p w:rsidR="000F104B" w:rsidRDefault="000F10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59B" w:rsidRDefault="00623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light of this</w:t>
      </w:r>
      <w:r w:rsidR="000F104B">
        <w:t xml:space="preserve"> </w:t>
      </w:r>
      <w:r>
        <w:t xml:space="preserve">research and </w:t>
      </w:r>
      <w:r w:rsidR="0094422E">
        <w:t xml:space="preserve">these </w:t>
      </w:r>
      <w:r>
        <w:t>statistics,</w:t>
      </w:r>
      <w:r w:rsidR="00C85FA2">
        <w:t xml:space="preserve"> it would be beneficial for</w:t>
      </w:r>
      <w:r>
        <w:t xml:space="preserve"> </w:t>
      </w:r>
      <w:r w:rsidR="000F104B">
        <w:t>the House of Representatives to consider legislation</w:t>
      </w:r>
      <w:r>
        <w:t xml:space="preserve"> that would secure timely pain treatment and reimbursement from health</w:t>
      </w:r>
      <w:r w:rsidR="00286199">
        <w:t xml:space="preserve"> </w:t>
      </w:r>
      <w:r>
        <w:t>care providers, preserve the physician</w:t>
      </w:r>
      <w:r w:rsidR="00315A18">
        <w:noBreakHyphen/>
      </w:r>
      <w:r>
        <w:t>patient relationship,</w:t>
      </w:r>
      <w:r w:rsidR="0094422E">
        <w:t xml:space="preserve"> secure access to medicines, </w:t>
      </w:r>
      <w:r>
        <w:t xml:space="preserve">and eliminate barriers to care for pain patients in </w:t>
      </w:r>
      <w:r w:rsidR="00286199">
        <w:t>health care-</w:t>
      </w:r>
      <w:r>
        <w:t>delivery models for citizens in South Carolina; and</w:t>
      </w:r>
    </w:p>
    <w:p w:rsidR="0062359B" w:rsidRDefault="00623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70E" w:rsidRDefault="00623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85FA2">
        <w:t>in formulating such legislation</w:t>
      </w:r>
      <w:r>
        <w:t xml:space="preserve"> guidance</w:t>
      </w:r>
      <w:r w:rsidR="00C85FA2">
        <w:t xml:space="preserve"> is readily available</w:t>
      </w:r>
      <w:r>
        <w:t xml:space="preserve"> from </w:t>
      </w:r>
      <w:r w:rsidR="00286199">
        <w:t>health care</w:t>
      </w:r>
      <w:r>
        <w:t xml:space="preserve"> professionals who are experts and treat pain on a routine basis in South Carolina, such as the Pain Society of the Carolinas, the South Carolina Medical Association, the South Carolina Academy of Family Physicians, the</w:t>
      </w:r>
      <w:r w:rsidR="00286199">
        <w:t xml:space="preserve"> South Carolina </w:t>
      </w:r>
      <w:r>
        <w:t>Orthopedic Association, the</w:t>
      </w:r>
      <w:r w:rsidR="00F514E3">
        <w:t xml:space="preserve"> members of the American College of</w:t>
      </w:r>
      <w:r>
        <w:t xml:space="preserve"> Rheumat</w:t>
      </w:r>
      <w:r w:rsidR="00F514E3">
        <w:t>ology</w:t>
      </w:r>
      <w:r>
        <w:t>, and the</w:t>
      </w:r>
      <w:r w:rsidR="00F514E3">
        <w:t xml:space="preserve"> South Carolina</w:t>
      </w:r>
      <w:r>
        <w:t xml:space="preserve"> Podiat</w:t>
      </w:r>
      <w:r w:rsidR="00F514E3">
        <w:t>ric Medical</w:t>
      </w:r>
      <w:r>
        <w:t xml:space="preserve"> Association; patient organizations, such as the American Cancer Society and the Diabetes Initiative of South Carolina; </w:t>
      </w:r>
      <w:r w:rsidR="0094422E">
        <w:t>the South Carolina Nurses Association; the South Carolina Academy of Physician Assistants; the South Carolina Business Coalition on Health;</w:t>
      </w:r>
      <w:r w:rsidR="00F514E3">
        <w:t xml:space="preserve"> and</w:t>
      </w:r>
      <w:r w:rsidR="0094422E">
        <w:t xml:space="preserve"> the South Carolina Hospital Association</w:t>
      </w:r>
      <w:r w:rsidR="00C6070E">
        <w:t>.  Now, therefore,</w:t>
      </w:r>
    </w:p>
    <w:p w:rsidR="00C6070E" w:rsidRDefault="00C60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70E" w:rsidRDefault="00C60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6070E" w:rsidRDefault="00C60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0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F301B">
        <w:t xml:space="preserve"> </w:t>
      </w:r>
      <w:r w:rsidR="002C5067">
        <w:t xml:space="preserve">the members of the South Carolina House of Representatives, by this resolution, </w:t>
      </w:r>
      <w:r w:rsidR="00B3551C">
        <w:t xml:space="preserve">raise awareness regarding the treatment of pain as part of overall disease management </w:t>
      </w:r>
      <w:r w:rsidR="002D2159">
        <w:t>and</w:t>
      </w:r>
      <w:r w:rsidR="006659D3">
        <w:t xml:space="preserve"> </w:t>
      </w:r>
      <w:r w:rsidR="002D2159">
        <w:t>recognize the benefits to South Carolin</w:t>
      </w:r>
      <w:r w:rsidR="006659D3">
        <w:t>ians</w:t>
      </w:r>
      <w:r w:rsidR="002D2159">
        <w:t xml:space="preserve"> that may be gained by legislation that would assist in reducing barriers to timely pain treatment,</w:t>
      </w:r>
      <w:r w:rsidR="006659D3">
        <w:t xml:space="preserve"> in obtaining</w:t>
      </w:r>
      <w:r w:rsidR="002D2159">
        <w:t xml:space="preserve"> reimbursement for </w:t>
      </w:r>
      <w:r w:rsidR="006659D3">
        <w:t>pain</w:t>
      </w:r>
      <w:r w:rsidR="002D2159">
        <w:t xml:space="preserve"> treatment and</w:t>
      </w:r>
      <w:r w:rsidR="006659D3">
        <w:t xml:space="preserve"> in</w:t>
      </w:r>
      <w:r w:rsidR="002D2159">
        <w:t xml:space="preserve"> preservin</w:t>
      </w:r>
      <w:r w:rsidR="006659D3">
        <w:t>g</w:t>
      </w:r>
      <w:r w:rsidR="002D2159">
        <w:t xml:space="preserve"> the physician</w:t>
      </w:r>
      <w:r w:rsidR="00315A18">
        <w:noBreakHyphen/>
      </w:r>
      <w:r w:rsidR="002D2159">
        <w:t>patient relationship</w:t>
      </w:r>
      <w:r w:rsidR="00B3551C">
        <w:t>.</w:t>
      </w:r>
    </w:p>
    <w:p w:rsidR="00413ECC" w:rsidRDefault="00315A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3ECC" w:rsidRDefault="00413ECC" w:rsidP="0044143D">
      <w:pPr>
        <w:suppressAutoHyphens/>
      </w:pPr>
    </w:p>
    <w:sectPr w:rsidR="00413ECC" w:rsidSect="0044143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422E" w:rsidRDefault="0094422E" w:rsidP="009F0C77">
      <w:r>
        <w:separator/>
      </w:r>
    </w:p>
  </w:endnote>
  <w:endnote w:type="continuationSeparator" w:id="0">
    <w:p w:rsidR="0094422E" w:rsidRDefault="009442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F870C9-AD9B-4849-AA74-F230A81FCA7B}"/>
    <w:embedBold r:id="rId2" w:fontKey="{19CC0A68-E3DD-4082-89DB-016A17D78D8F}"/>
  </w:font>
  <w:font w:name="Calibri">
    <w:panose1 w:val="020F0502020204030204"/>
    <w:charset w:val="00"/>
    <w:family w:val="swiss"/>
    <w:pitch w:val="variable"/>
    <w:sig w:usb0="E10002FF" w:usb1="4000ACFF" w:usb2="00000009" w:usb3="00000000" w:csb0="0000019F" w:csb1="00000000"/>
    <w:embedRegular r:id="rId3" w:fontKey="{EF70B068-CA5A-4BF5-9FAF-A72D4539D59C}"/>
  </w:font>
  <w:font w:name="Tahoma">
    <w:panose1 w:val="020B0604030504040204"/>
    <w:charset w:val="00"/>
    <w:family w:val="swiss"/>
    <w:pitch w:val="variable"/>
    <w:sig w:usb0="21002A87" w:usb1="80000000" w:usb2="00000008" w:usb3="00000000" w:csb0="000101FF" w:csb1="00000000"/>
    <w:embedRegular r:id="rId4" w:fontKey="{60BD9DFF-F568-46EB-A407-2B31A88FD90E}"/>
  </w:font>
  <w:font w:name="Cambria">
    <w:panose1 w:val="02040503050406030204"/>
    <w:charset w:val="00"/>
    <w:family w:val="roman"/>
    <w:pitch w:val="variable"/>
    <w:sig w:usb0="E00002FF" w:usb1="400004FF" w:usb2="00000000" w:usb3="00000000" w:csb0="0000019F" w:csb1="00000000"/>
    <w:embedRegular r:id="rId5" w:fontKey="{1D825905-712B-4A11-BF9B-32643D9F45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43D" w:rsidRPr="00413ECC" w:rsidRDefault="0044143D" w:rsidP="00413ECC">
    <w:pPr>
      <w:pStyle w:val="Footer"/>
      <w:tabs>
        <w:tab w:val="clear" w:pos="4680"/>
        <w:tab w:val="clear" w:pos="9360"/>
        <w:tab w:val="center" w:pos="2995"/>
      </w:tabs>
      <w:spacing w:before="120"/>
    </w:pPr>
    <w:r>
      <w:t>[5399]</w:t>
    </w:r>
    <w:r>
      <w:tab/>
    </w:r>
    <w:r w:rsidR="008A0643">
      <w:fldChar w:fldCharType="begin"/>
    </w:r>
    <w:r w:rsidR="008A0643">
      <w:instrText xml:space="preserve"> PAGE  \* MERGEFORMAT </w:instrText>
    </w:r>
    <w:r w:rsidR="008A0643">
      <w:fldChar w:fldCharType="separate"/>
    </w:r>
    <w:r w:rsidR="008A0643">
      <w:rPr>
        <w:noProof/>
      </w:rPr>
      <w:t>1</w:t>
    </w:r>
    <w:r w:rsidR="008A064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422E" w:rsidRDefault="0094422E" w:rsidP="009F0C77">
      <w:r>
        <w:separator/>
      </w:r>
    </w:p>
  </w:footnote>
  <w:footnote w:type="continuationSeparator" w:id="0">
    <w:p w:rsidR="0094422E" w:rsidRDefault="009442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158AC12"/>
    <w:docVar w:name="CoverBillType" w:val="r"/>
    <w:docVar w:name="docpath" w:val="L:\Council\bills\GM\25158AC12.DOCX"/>
    <w:docVar w:name="dvBillNumber" w:val="5399"/>
    <w:docVar w:name="dvBillNumberPrefix" w:val="H. "/>
    <w:docVar w:name="dvOriginalBody" w:val="House"/>
    <w:docVar w:name="dvSteno" w:val="GM"/>
    <w:docVar w:name="NameofBody" w:val="h"/>
    <w:docVar w:name="vgroup2" w:val="Council"/>
  </w:docVars>
  <w:rsids>
    <w:rsidRoot w:val="00B77691"/>
    <w:rsid w:val="00011869"/>
    <w:rsid w:val="000913A7"/>
    <w:rsid w:val="000E1785"/>
    <w:rsid w:val="000F104B"/>
    <w:rsid w:val="000F40FA"/>
    <w:rsid w:val="0010776B"/>
    <w:rsid w:val="00133E66"/>
    <w:rsid w:val="001435A3"/>
    <w:rsid w:val="00182DA7"/>
    <w:rsid w:val="001D08F2"/>
    <w:rsid w:val="001D525B"/>
    <w:rsid w:val="001D7F4F"/>
    <w:rsid w:val="00211A6D"/>
    <w:rsid w:val="002321B6"/>
    <w:rsid w:val="00250967"/>
    <w:rsid w:val="002543C8"/>
    <w:rsid w:val="00284AAE"/>
    <w:rsid w:val="00286199"/>
    <w:rsid w:val="002C5067"/>
    <w:rsid w:val="002D2159"/>
    <w:rsid w:val="002E5912"/>
    <w:rsid w:val="00315A18"/>
    <w:rsid w:val="00325348"/>
    <w:rsid w:val="0032732C"/>
    <w:rsid w:val="00336AD0"/>
    <w:rsid w:val="0035181D"/>
    <w:rsid w:val="0037079A"/>
    <w:rsid w:val="003A113E"/>
    <w:rsid w:val="003D01E8"/>
    <w:rsid w:val="003E5288"/>
    <w:rsid w:val="003F6D79"/>
    <w:rsid w:val="00413ECC"/>
    <w:rsid w:val="0041760A"/>
    <w:rsid w:val="00417C01"/>
    <w:rsid w:val="0044143D"/>
    <w:rsid w:val="00455CA4"/>
    <w:rsid w:val="004809EE"/>
    <w:rsid w:val="004E7D54"/>
    <w:rsid w:val="005273C6"/>
    <w:rsid w:val="00530A69"/>
    <w:rsid w:val="00545593"/>
    <w:rsid w:val="00577C6C"/>
    <w:rsid w:val="005C2FE2"/>
    <w:rsid w:val="005E2BC9"/>
    <w:rsid w:val="00605102"/>
    <w:rsid w:val="006215AA"/>
    <w:rsid w:val="00621BB4"/>
    <w:rsid w:val="0062359B"/>
    <w:rsid w:val="006659D3"/>
    <w:rsid w:val="006913C9"/>
    <w:rsid w:val="0069470D"/>
    <w:rsid w:val="00734F00"/>
    <w:rsid w:val="00740167"/>
    <w:rsid w:val="007A70AE"/>
    <w:rsid w:val="00810300"/>
    <w:rsid w:val="008205C0"/>
    <w:rsid w:val="008362E8"/>
    <w:rsid w:val="008A0643"/>
    <w:rsid w:val="008A1768"/>
    <w:rsid w:val="008F4429"/>
    <w:rsid w:val="0094021A"/>
    <w:rsid w:val="0094422E"/>
    <w:rsid w:val="009C6A0B"/>
    <w:rsid w:val="009F0C77"/>
    <w:rsid w:val="009F4DD1"/>
    <w:rsid w:val="00A41684"/>
    <w:rsid w:val="00A64E80"/>
    <w:rsid w:val="00A72BCD"/>
    <w:rsid w:val="00A741D9"/>
    <w:rsid w:val="00A833AB"/>
    <w:rsid w:val="00A9741D"/>
    <w:rsid w:val="00AB71D6"/>
    <w:rsid w:val="00AD4B17"/>
    <w:rsid w:val="00B3551C"/>
    <w:rsid w:val="00B412D4"/>
    <w:rsid w:val="00B554F8"/>
    <w:rsid w:val="00B77691"/>
    <w:rsid w:val="00BE3C22"/>
    <w:rsid w:val="00C0345E"/>
    <w:rsid w:val="00C3483A"/>
    <w:rsid w:val="00C4725C"/>
    <w:rsid w:val="00C6070E"/>
    <w:rsid w:val="00C62199"/>
    <w:rsid w:val="00C62B91"/>
    <w:rsid w:val="00C74E9D"/>
    <w:rsid w:val="00C82FD3"/>
    <w:rsid w:val="00C85FA2"/>
    <w:rsid w:val="00C92819"/>
    <w:rsid w:val="00CC6B7B"/>
    <w:rsid w:val="00CD2089"/>
    <w:rsid w:val="00CD51B3"/>
    <w:rsid w:val="00D014A9"/>
    <w:rsid w:val="00D17E64"/>
    <w:rsid w:val="00D73A67"/>
    <w:rsid w:val="00D8133C"/>
    <w:rsid w:val="00D970A9"/>
    <w:rsid w:val="00DF3845"/>
    <w:rsid w:val="00E11FD4"/>
    <w:rsid w:val="00E41911"/>
    <w:rsid w:val="00E92EEF"/>
    <w:rsid w:val="00F24442"/>
    <w:rsid w:val="00F4328A"/>
    <w:rsid w:val="00F50AE3"/>
    <w:rsid w:val="00F514E3"/>
    <w:rsid w:val="00F67CF1"/>
    <w:rsid w:val="00F840F0"/>
    <w:rsid w:val="00F91236"/>
    <w:rsid w:val="00FA36D8"/>
    <w:rsid w:val="00FB013E"/>
    <w:rsid w:val="00FB0D0D"/>
    <w:rsid w:val="00FB43B4"/>
    <w:rsid w:val="00FD5530"/>
    <w:rsid w:val="00FF30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E514CC5-21AB-4F84-82C0-66CE0DD73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422E"/>
    <w:rPr>
      <w:rFonts w:ascii="Tahoma" w:hAnsi="Tahoma" w:cs="Tahoma"/>
      <w:sz w:val="16"/>
      <w:szCs w:val="16"/>
    </w:rPr>
  </w:style>
  <w:style w:type="character" w:customStyle="1" w:styleId="BalloonTextChar">
    <w:name w:val="Balloon Text Char"/>
    <w:basedOn w:val="DefaultParagraphFont"/>
    <w:link w:val="BalloonText"/>
    <w:uiPriority w:val="99"/>
    <w:semiHidden/>
    <w:rsid w:val="0094422E"/>
    <w:rPr>
      <w:rFonts w:ascii="Tahoma" w:eastAsia="Times New Roman" w:hAnsi="Tahoma" w:cs="Tahoma"/>
      <w:sz w:val="16"/>
      <w:szCs w:val="16"/>
    </w:rPr>
  </w:style>
  <w:style w:type="character" w:styleId="Hyperlink">
    <w:name w:val="Hyperlink"/>
    <w:basedOn w:val="DefaultParagraphFont"/>
    <w:uiPriority w:val="99"/>
    <w:unhideWhenUsed/>
    <w:rsid w:val="004414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399_20120607.docx" TargetMode="External"/><Relationship Id="rId3" Type="http://schemas.openxmlformats.org/officeDocument/2006/relationships/settings" Target="settings.xml"/><Relationship Id="rId7" Type="http://schemas.openxmlformats.org/officeDocument/2006/relationships/hyperlink" Target="file:///h:\hj%20archive\2012\06-07-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B0D0F-D4DF-4129-AB80-75442AB89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643</Words>
  <Characters>3792</Characters>
  <Application>Microsoft Office Word</Application>
  <DocSecurity>4</DocSecurity>
  <Lines>124</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5399: Pain treatment - South Carolina Legislature Online</dc:title>
  <dc:subject/>
  <dc:creator>gailmoore</dc:creator>
  <cp:keywords/>
  <dc:description/>
  <cp:lastModifiedBy>N Cumfer</cp:lastModifiedBy>
  <cp:revision>2</cp:revision>
  <cp:lastPrinted>2012-05-31T15:39:00Z</cp:lastPrinted>
  <dcterms:created xsi:type="dcterms:W3CDTF">2014-11-24T15:09:00Z</dcterms:created>
  <dcterms:modified xsi:type="dcterms:W3CDTF">2014-11-24T15:09:00Z</dcterms:modified>
</cp:coreProperties>
</file>