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B81" w:rsidRDefault="00257B81" w:rsidP="00257B81">
      <w:pPr>
        <w:widowControl w:val="0"/>
        <w:jc w:val="center"/>
      </w:pPr>
      <w:bookmarkStart w:id="0" w:name="_GoBack"/>
      <w:bookmarkEnd w:id="0"/>
      <w:r w:rsidRPr="00257B81">
        <w:rPr>
          <w:b/>
        </w:rPr>
        <w:t>South Carolina General Assembly</w:t>
      </w:r>
    </w:p>
    <w:p w:rsidR="00257B81" w:rsidRDefault="00257B81" w:rsidP="00257B81">
      <w:pPr>
        <w:widowControl w:val="0"/>
        <w:jc w:val="center"/>
      </w:pPr>
      <w:r>
        <w:t>119th Session, 2011-2012</w:t>
      </w:r>
    </w:p>
    <w:p w:rsidR="00257B81" w:rsidRDefault="00257B81" w:rsidP="00257B81">
      <w:pPr>
        <w:widowControl w:val="0"/>
        <w:jc w:val="left"/>
      </w:pPr>
    </w:p>
    <w:p w:rsidR="00257B81" w:rsidRDefault="00257B81" w:rsidP="00257B81">
      <w:pPr>
        <w:widowControl w:val="0"/>
        <w:jc w:val="left"/>
        <w:rPr>
          <w:b/>
        </w:rPr>
      </w:pPr>
      <w:r w:rsidRPr="00257B81">
        <w:rPr>
          <w:b/>
        </w:rPr>
        <w:t>S.</w:t>
      </w:r>
      <w:r>
        <w:rPr>
          <w:b/>
        </w:rPr>
        <w:t xml:space="preserve"> </w:t>
      </w:r>
      <w:r w:rsidRPr="00257B81">
        <w:rPr>
          <w:b/>
        </w:rPr>
        <w:t>601</w:t>
      </w:r>
    </w:p>
    <w:p w:rsidR="00257B81" w:rsidRDefault="00257B81" w:rsidP="00257B81">
      <w:pPr>
        <w:widowControl w:val="0"/>
        <w:jc w:val="left"/>
        <w:rPr>
          <w:b/>
        </w:rPr>
      </w:pPr>
    </w:p>
    <w:p w:rsidR="00257B81" w:rsidRDefault="00257B81" w:rsidP="00257B81">
      <w:pPr>
        <w:widowControl w:val="0"/>
        <w:jc w:val="left"/>
      </w:pPr>
      <w:r w:rsidRPr="00257B81">
        <w:rPr>
          <w:b/>
        </w:rPr>
        <w:t>STATUS INFORMATION</w:t>
      </w:r>
    </w:p>
    <w:p w:rsidR="00257B81" w:rsidRDefault="00257B81" w:rsidP="00257B81">
      <w:pPr>
        <w:widowControl w:val="0"/>
        <w:jc w:val="left"/>
      </w:pPr>
    </w:p>
    <w:p w:rsidR="00257B81" w:rsidRDefault="00257B81" w:rsidP="00257B81">
      <w:pPr>
        <w:widowControl w:val="0"/>
        <w:jc w:val="left"/>
      </w:pPr>
      <w:r>
        <w:t>Senate Resolution</w:t>
      </w:r>
    </w:p>
    <w:p w:rsidR="00257B81" w:rsidRDefault="00257B81" w:rsidP="00257B81">
      <w:pPr>
        <w:widowControl w:val="0"/>
        <w:jc w:val="left"/>
      </w:pPr>
      <w:r>
        <w:t>Sponsors: Senator Cleary</w:t>
      </w:r>
    </w:p>
    <w:p w:rsidR="00257B81" w:rsidRDefault="00257B81" w:rsidP="00257B81">
      <w:pPr>
        <w:widowControl w:val="0"/>
        <w:jc w:val="left"/>
      </w:pPr>
      <w:r>
        <w:t>Document Path: l:\council\bills\gm\24671ab11.docx</w:t>
      </w:r>
    </w:p>
    <w:p w:rsidR="00257B81" w:rsidRDefault="00257B81" w:rsidP="00257B81">
      <w:pPr>
        <w:widowControl w:val="0"/>
        <w:jc w:val="left"/>
      </w:pPr>
    </w:p>
    <w:p w:rsidR="00257B81" w:rsidRDefault="00257B81" w:rsidP="00257B81">
      <w:pPr>
        <w:widowControl w:val="0"/>
        <w:jc w:val="left"/>
      </w:pPr>
      <w:r>
        <w:t>Introduced in the Senate on February 23, 2011</w:t>
      </w:r>
    </w:p>
    <w:p w:rsidR="00257B81" w:rsidRDefault="00257B81" w:rsidP="00257B81">
      <w:pPr>
        <w:widowControl w:val="0"/>
        <w:jc w:val="left"/>
      </w:pPr>
      <w:r>
        <w:t>Adopted by the Senate on February 23, 2011</w:t>
      </w:r>
    </w:p>
    <w:p w:rsidR="00257B81" w:rsidRDefault="00257B81" w:rsidP="00257B81">
      <w:pPr>
        <w:widowControl w:val="0"/>
        <w:jc w:val="left"/>
      </w:pPr>
    </w:p>
    <w:p w:rsidR="00257B81" w:rsidRDefault="00257B81" w:rsidP="00257B81">
      <w:pPr>
        <w:widowControl w:val="0"/>
        <w:jc w:val="left"/>
      </w:pPr>
      <w:r>
        <w:t xml:space="preserve">Summary: </w:t>
      </w:r>
      <w:r w:rsidR="000E77B8">
        <w:t>Assistant Fire Chief Daniel J. Cimini</w:t>
      </w:r>
    </w:p>
    <w:p w:rsidR="00257B81" w:rsidRDefault="00257B81" w:rsidP="00257B81">
      <w:pPr>
        <w:widowControl w:val="0"/>
        <w:jc w:val="left"/>
      </w:pPr>
    </w:p>
    <w:p w:rsidR="00257B81" w:rsidRDefault="00257B81" w:rsidP="00257B81">
      <w:pPr>
        <w:widowControl w:val="0"/>
        <w:jc w:val="left"/>
      </w:pPr>
    </w:p>
    <w:p w:rsidR="00257B81" w:rsidRDefault="00257B81" w:rsidP="00257B81">
      <w:pPr>
        <w:widowControl w:val="0"/>
        <w:tabs>
          <w:tab w:val="center" w:pos="590"/>
          <w:tab w:val="center" w:pos="1440"/>
          <w:tab w:val="left" w:pos="1872"/>
          <w:tab w:val="left" w:pos="9187"/>
        </w:tabs>
        <w:jc w:val="left"/>
      </w:pPr>
      <w:r w:rsidRPr="00257B81">
        <w:rPr>
          <w:b/>
        </w:rPr>
        <w:t>HISTORY OF LEGISLATIVE ACTIONS</w:t>
      </w:r>
    </w:p>
    <w:p w:rsidR="00257B81" w:rsidRDefault="00257B81" w:rsidP="00257B81">
      <w:pPr>
        <w:widowControl w:val="0"/>
        <w:tabs>
          <w:tab w:val="center" w:pos="590"/>
          <w:tab w:val="center" w:pos="1440"/>
          <w:tab w:val="left" w:pos="1872"/>
          <w:tab w:val="left" w:pos="9187"/>
        </w:tabs>
        <w:jc w:val="left"/>
      </w:pPr>
    </w:p>
    <w:p w:rsidR="00257B81" w:rsidRPr="00257B81" w:rsidRDefault="00257B81" w:rsidP="00257B81">
      <w:pPr>
        <w:widowControl w:val="0"/>
        <w:tabs>
          <w:tab w:val="center" w:pos="590"/>
          <w:tab w:val="center" w:pos="1440"/>
          <w:tab w:val="left" w:pos="1872"/>
          <w:tab w:val="left" w:pos="9187"/>
        </w:tabs>
        <w:jc w:val="left"/>
      </w:pPr>
      <w:r w:rsidRPr="00257B81">
        <w:rPr>
          <w:u w:val="single"/>
        </w:rPr>
        <w:tab/>
        <w:t>Date</w:t>
      </w:r>
      <w:r w:rsidRPr="00257B81">
        <w:rPr>
          <w:u w:val="single"/>
        </w:rPr>
        <w:tab/>
        <w:t>Body</w:t>
      </w:r>
      <w:r w:rsidRPr="00257B81">
        <w:rPr>
          <w:u w:val="single"/>
        </w:rPr>
        <w:tab/>
        <w:t>Action Description with journal page number</w:t>
      </w:r>
      <w:r w:rsidRPr="00257B81">
        <w:rPr>
          <w:u w:val="single"/>
        </w:rPr>
        <w:tab/>
      </w:r>
    </w:p>
    <w:p w:rsidR="003E5984" w:rsidRDefault="003E5984" w:rsidP="003E5984">
      <w:pPr>
        <w:widowControl w:val="0"/>
        <w:tabs>
          <w:tab w:val="right" w:pos="1008"/>
          <w:tab w:val="left" w:pos="1152"/>
          <w:tab w:val="left" w:pos="1872"/>
          <w:tab w:val="left" w:pos="9187"/>
        </w:tabs>
        <w:ind w:left="2088" w:hanging="2088"/>
        <w:jc w:val="left"/>
      </w:pPr>
      <w:r>
        <w:tab/>
        <w:t>2/23/2011</w:t>
      </w:r>
      <w:r>
        <w:tab/>
        <w:t>Senate</w:t>
      </w:r>
      <w:r>
        <w:tab/>
      </w:r>
      <w:r w:rsidRPr="00825F62">
        <w:t>Introduced and adopted (</w:t>
      </w:r>
      <w:hyperlink r:id="rId7" w:history="1">
        <w:r w:rsidRPr="00825F62">
          <w:rPr>
            <w:rStyle w:val="Hyperlink"/>
          </w:rPr>
          <w:t>Senate Journal</w:t>
        </w:r>
        <w:r w:rsidRPr="00825F62">
          <w:rPr>
            <w:rStyle w:val="Hyperlink"/>
          </w:rPr>
          <w:noBreakHyphen/>
          <w:t>page 19</w:t>
        </w:r>
      </w:hyperlink>
      <w:r w:rsidRPr="00825F62">
        <w:t>)</w:t>
      </w:r>
    </w:p>
    <w:p w:rsidR="003E5984" w:rsidRDefault="003E5984" w:rsidP="003E5984">
      <w:pPr>
        <w:widowControl w:val="0"/>
        <w:tabs>
          <w:tab w:val="right" w:pos="1008"/>
          <w:tab w:val="left" w:pos="1152"/>
          <w:tab w:val="left" w:pos="1872"/>
          <w:tab w:val="left" w:pos="9187"/>
        </w:tabs>
        <w:ind w:left="2088" w:hanging="2088"/>
        <w:jc w:val="left"/>
      </w:pPr>
    </w:p>
    <w:p w:rsidR="00257B81" w:rsidRPr="00257B81" w:rsidRDefault="00257B81" w:rsidP="00257B81">
      <w:pPr>
        <w:widowControl w:val="0"/>
        <w:tabs>
          <w:tab w:val="right" w:pos="1008"/>
          <w:tab w:val="left" w:pos="1152"/>
          <w:tab w:val="left" w:pos="1872"/>
          <w:tab w:val="left" w:pos="9187"/>
        </w:tabs>
        <w:ind w:left="2088" w:hanging="2088"/>
        <w:jc w:val="left"/>
      </w:pPr>
    </w:p>
    <w:p w:rsidR="00257B81" w:rsidRDefault="00257B81" w:rsidP="00257B81">
      <w:r w:rsidRPr="00257B81">
        <w:rPr>
          <w:b/>
        </w:rPr>
        <w:t>VERSIONS OF THIS BILL</w:t>
      </w:r>
    </w:p>
    <w:p w:rsidR="00257B81" w:rsidRDefault="00257B81" w:rsidP="00257B81"/>
    <w:p w:rsidR="00257B81" w:rsidRDefault="00FF413E" w:rsidP="00257B81">
      <w:hyperlink r:id="rId8" w:history="1">
        <w:r w:rsidR="00257B81">
          <w:rPr>
            <w:rStyle w:val="Hyperlink"/>
          </w:rPr>
          <w:t>2/23/2011</w:t>
        </w:r>
      </w:hyperlink>
    </w:p>
    <w:p w:rsidR="00257B81" w:rsidRDefault="00257B81" w:rsidP="00257B81"/>
    <w:p w:rsidR="00257B81" w:rsidRDefault="00257B81" w:rsidP="00257B81">
      <w:pPr>
        <w:sectPr w:rsidR="00257B81" w:rsidSect="00257B8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0B8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ASSISTANT FIRE CHIEF DANIEL J. CIMINI, UPON THE OCCASION OF HIS RETIREMENT AFTER FORTY</w:t>
      </w:r>
      <w:r w:rsidR="0035452C">
        <w:noBreakHyphen/>
      </w:r>
      <w:r>
        <w:t>NINE YEARS AS A FIREFIGHTER, AND TO WISH HIM MUCH SUCCESS AND HAPPINESS IN ALL HIS FUTURE ENDEAVORS.</w:t>
      </w: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3B22"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3B22">
        <w:t>the members of the South Carolina Senate are pleased to learn that Assistant Fire Chief Daniel J. Cimini will begin a well</w:t>
      </w:r>
      <w:r w:rsidR="0035452C">
        <w:noBreakHyphen/>
      </w:r>
      <w:r w:rsidR="001259EB">
        <w:t>deserved retirement on March 10,</w:t>
      </w:r>
      <w:r w:rsidR="004C3B22">
        <w:t xml:space="preserve"> 2011, and that he will be honored </w:t>
      </w:r>
      <w:r w:rsidR="001259EB">
        <w:t xml:space="preserve">for his years of service </w:t>
      </w:r>
      <w:r w:rsidR="004C3B22">
        <w:t>at a dinner</w:t>
      </w:r>
      <w:r w:rsidR="001259EB">
        <w:t>,</w:t>
      </w:r>
      <w:r w:rsidR="004C3B22">
        <w:t xml:space="preserve"> surrounded by family and friends</w:t>
      </w:r>
      <w:r w:rsidR="001259EB">
        <w:t>,</w:t>
      </w:r>
      <w:r w:rsidR="004C3B22">
        <w:t xml:space="preserve"> on March 4, 2011; and</w:t>
      </w:r>
    </w:p>
    <w:p w:rsidR="004C3B22" w:rsidRDefault="004C3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22" w:rsidRDefault="004C3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 1962, Daniel Cimini joined the Runnemede Volunteer Fire Department in New Jersey, and from 1964 to 1968, he served his country with distinction in the United States Air Force as a crash firefighter; and</w:t>
      </w:r>
    </w:p>
    <w:p w:rsidR="004C3B22" w:rsidRDefault="004C3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2CA" w:rsidRDefault="004C3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59EB">
        <w:t xml:space="preserve">upon his separation from the Air Force, </w:t>
      </w:r>
      <w:r>
        <w:t xml:space="preserve">Chief Cimini served the fire departments </w:t>
      </w:r>
      <w:r w:rsidR="00DE12CA">
        <w:t xml:space="preserve">of </w:t>
      </w:r>
      <w:r>
        <w:t>Frankfor</w:t>
      </w:r>
      <w:r w:rsidR="00DE12CA">
        <w:t>d Arsenal</w:t>
      </w:r>
      <w:r>
        <w:t xml:space="preserve"> from 1968 to 1973</w:t>
      </w:r>
      <w:r w:rsidR="00DE12CA">
        <w:t xml:space="preserve"> and</w:t>
      </w:r>
      <w:r>
        <w:t xml:space="preserve"> Runnemede from 197</w:t>
      </w:r>
      <w:r w:rsidR="00DE12CA">
        <w:t>0</w:t>
      </w:r>
      <w:r>
        <w:t xml:space="preserve"> to </w:t>
      </w:r>
      <w:r w:rsidR="00DE12CA">
        <w:t>1989 in numerous capacities</w:t>
      </w:r>
      <w:r>
        <w:t>, and</w:t>
      </w:r>
      <w:r w:rsidR="00DE12CA">
        <w:t xml:space="preserve"> he served as the </w:t>
      </w:r>
      <w:r>
        <w:t xml:space="preserve">Camden County, New Jersey, </w:t>
      </w:r>
      <w:r w:rsidR="00DE12CA">
        <w:t xml:space="preserve">chief deputy fire marshal </w:t>
      </w:r>
      <w:r>
        <w:t xml:space="preserve">from </w:t>
      </w:r>
      <w:r w:rsidR="00DE12CA">
        <w:t>1973 to 1989; and</w:t>
      </w:r>
    </w:p>
    <w:p w:rsidR="00DE12CA" w:rsidRDefault="00DE1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2CA" w:rsidRDefault="00DE1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1990 to 1999, he served as the lieutenant</w:t>
      </w:r>
      <w:r w:rsidR="0035452C">
        <w:noBreakHyphen/>
      </w:r>
      <w:r>
        <w:t xml:space="preserve">assistant chief in the Blue Ridge Fire Department in Virginia before </w:t>
      </w:r>
      <w:r w:rsidR="001259EB">
        <w:t>join</w:t>
      </w:r>
      <w:r>
        <w:t>ing</w:t>
      </w:r>
      <w:r w:rsidR="001259EB">
        <w:t xml:space="preserve"> the </w:t>
      </w:r>
      <w:r>
        <w:t>Myrtle Beach</w:t>
      </w:r>
      <w:r w:rsidR="001259EB">
        <w:t xml:space="preserve"> Fire Department in</w:t>
      </w:r>
      <w:r>
        <w:t xml:space="preserve"> 1999; and</w:t>
      </w:r>
    </w:p>
    <w:p w:rsidR="00DE12CA" w:rsidRDefault="00DE1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2CA" w:rsidRDefault="00DE1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as the lieutenant of public education and the public information officer, the captain of support services, and  the assistant chief f</w:t>
      </w:r>
      <w:r w:rsidR="001259EB">
        <w:t>or</w:t>
      </w:r>
      <w:r>
        <w:t xml:space="preserve"> the Myrtle Beach Fire Department; and</w:t>
      </w:r>
    </w:p>
    <w:p w:rsidR="0082736C" w:rsidRDefault="0082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36C" w:rsidRDefault="0082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3CFF">
        <w:t>during his years with</w:t>
      </w:r>
      <w:r w:rsidR="001259EB">
        <w:t xml:space="preserve"> the</w:t>
      </w:r>
      <w:r w:rsidR="001B3CFF">
        <w:t xml:space="preserve"> </w:t>
      </w:r>
      <w:r>
        <w:t xml:space="preserve">Myrtle </w:t>
      </w:r>
      <w:r w:rsidR="001B3CFF">
        <w:t>B</w:t>
      </w:r>
      <w:r>
        <w:t>each</w:t>
      </w:r>
      <w:r w:rsidR="001B3CFF">
        <w:t xml:space="preserve"> Fire Department, he planned and prepared for the inspection that resulted in a class</w:t>
      </w:r>
      <w:r w:rsidR="0035452C">
        <w:noBreakHyphen/>
        <w:t>one department’s rating</w:t>
      </w:r>
      <w:r w:rsidR="001B3CFF">
        <w:t xml:space="preserve"> that ranked it forty</w:t>
      </w:r>
      <w:r w:rsidR="0035452C">
        <w:noBreakHyphen/>
      </w:r>
      <w:r w:rsidR="001B3CFF">
        <w:t>second in the nation; he created a department v</w:t>
      </w:r>
      <w:r w:rsidR="00911F84">
        <w:t>e</w:t>
      </w:r>
      <w:r w:rsidR="001B3CFF">
        <w:t>hicle</w:t>
      </w:r>
      <w:r w:rsidR="0035452C">
        <w:noBreakHyphen/>
      </w:r>
      <w:r w:rsidR="001B3CFF">
        <w:t>maintenance program that saved the city thousands of dollars each year; he developed a lease program that insured the most up</w:t>
      </w:r>
      <w:r w:rsidR="0035452C">
        <w:noBreakHyphen/>
      </w:r>
      <w:r w:rsidR="001B3CFF">
        <w:t>to</w:t>
      </w:r>
      <w:r w:rsidR="0035452C">
        <w:noBreakHyphen/>
      </w:r>
      <w:r w:rsidR="001B3CFF">
        <w:t xml:space="preserve">date apparatus for the department; and he created a corporate volunteer </w:t>
      </w:r>
      <w:r w:rsidR="00911F84">
        <w:t>advisory board to promote fire</w:t>
      </w:r>
      <w:r w:rsidR="0035452C">
        <w:noBreakHyphen/>
      </w:r>
      <w:r w:rsidR="00911F84">
        <w:t>safety education</w:t>
      </w:r>
      <w:r w:rsidR="001B3CFF">
        <w:t>; and</w:t>
      </w:r>
    </w:p>
    <w:p w:rsidR="0082736C" w:rsidRDefault="0082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36C" w:rsidRDefault="0082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Cimini served as the vice president of the Horry Georgetown Fire Chiefs Association from 2004 to 2005, as the</w:t>
      </w:r>
      <w:r w:rsidR="00911F84">
        <w:t xml:space="preserve"> association</w:t>
      </w:r>
      <w:r w:rsidR="0035452C" w:rsidRPr="0035452C">
        <w:t>’</w:t>
      </w:r>
      <w:r w:rsidR="00911F84">
        <w:t>s</w:t>
      </w:r>
      <w:r>
        <w:t xml:space="preserve"> pr</w:t>
      </w:r>
      <w:r w:rsidR="00911F84">
        <w:t>esident from 2006</w:t>
      </w:r>
      <w:r w:rsidR="0035452C">
        <w:t xml:space="preserve"> to </w:t>
      </w:r>
      <w:r w:rsidR="00911F84">
        <w:t>2007, and as its</w:t>
      </w:r>
      <w:r>
        <w:t xml:space="preserve"> secretary</w:t>
      </w:r>
      <w:r w:rsidR="0035452C">
        <w:noBreakHyphen/>
      </w:r>
      <w:r>
        <w:t>treasurer from 2009 to 2011; and</w:t>
      </w:r>
    </w:p>
    <w:p w:rsidR="00DE12CA" w:rsidRDefault="00DE1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36C" w:rsidRDefault="0082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his years of experience, he served on the board of directors for the Fire and Life Safety Educators Association</w:t>
      </w:r>
      <w:r w:rsidR="00911F84">
        <w:t>,</w:t>
      </w:r>
      <w:r>
        <w:t xml:space="preserve"> and for five years he filled various chairs for the Stat</w:t>
      </w:r>
      <w:r w:rsidR="00911F84">
        <w:t>e Fire Chiefs Association and served a</w:t>
      </w:r>
      <w:r>
        <w:t>s its p</w:t>
      </w:r>
      <w:r w:rsidR="001B3CFF">
        <w:t>resident from 2008 to 2009; and</w:t>
      </w:r>
    </w:p>
    <w:p w:rsidR="001B3CFF" w:rsidRDefault="001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81" w:rsidRDefault="001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911F84">
        <w:t>S</w:t>
      </w:r>
      <w:r>
        <w:t xml:space="preserve">enate are grateful for the service and experience that Daniel J. Cimini has </w:t>
      </w:r>
      <w:r w:rsidR="00911F84">
        <w:t>provided</w:t>
      </w:r>
      <w:r>
        <w:t xml:space="preserve"> to keep </w:t>
      </w:r>
      <w:r w:rsidR="00911F84">
        <w:t xml:space="preserve">the citizens of South Carolina </w:t>
      </w:r>
      <w:r>
        <w:t>safe</w:t>
      </w:r>
      <w:r w:rsidR="00911F84">
        <w:t>,</w:t>
      </w:r>
      <w:r>
        <w:t xml:space="preserve"> and </w:t>
      </w:r>
      <w:r w:rsidR="00911F84">
        <w:t xml:space="preserve">they </w:t>
      </w:r>
      <w:r>
        <w:t>wish for him</w:t>
      </w:r>
      <w:r w:rsidR="00911F84">
        <w:t xml:space="preserve"> in his</w:t>
      </w:r>
      <w:r>
        <w:t xml:space="preserve"> much</w:t>
      </w:r>
      <w:r w:rsidR="0035452C">
        <w:noBreakHyphen/>
      </w:r>
      <w:r>
        <w:t>deserved retirement</w:t>
      </w:r>
      <w:r w:rsidR="00237F01">
        <w:t>,</w:t>
      </w:r>
      <w:r>
        <w:t xml:space="preserve"> years of enjoyment with his lovely wife, Pat, and their two fine daughters</w:t>
      </w:r>
      <w:r w:rsidR="00E30B81">
        <w:t>.  Now, therefore,</w:t>
      </w: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C728F">
        <w:t xml:space="preserve">the members of the South Carolina Senate, by this resolution, recognize and honor </w:t>
      </w:r>
      <w:r w:rsidR="004C3B22">
        <w:t xml:space="preserve">Assistant Fire Chief </w:t>
      </w:r>
      <w:r w:rsidR="002C728F">
        <w:t xml:space="preserve">Daniel J. Cimini, upon the occasion of his retirement after </w:t>
      </w:r>
      <w:r w:rsidR="004C3B22">
        <w:t>forty</w:t>
      </w:r>
      <w:r w:rsidR="0035452C">
        <w:noBreakHyphen/>
      </w:r>
      <w:r w:rsidR="004C3B22">
        <w:t>nine years as a firefighter, and wish him much success and happiness in all his future endeavors</w:t>
      </w:r>
      <w:r>
        <w:t>.</w:t>
      </w: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C728F">
        <w:t>present</w:t>
      </w:r>
      <w:r>
        <w:t xml:space="preserve">ed to </w:t>
      </w:r>
      <w:r w:rsidR="002C728F">
        <w:t>Daniel J. Cimini.</w:t>
      </w:r>
    </w:p>
    <w:p w:rsidR="003B0979" w:rsidRDefault="003545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979" w:rsidRDefault="003B0979" w:rsidP="00257B81">
      <w:pPr>
        <w:suppressAutoHyphens/>
      </w:pPr>
    </w:p>
    <w:sectPr w:rsidR="003B0979" w:rsidSect="00257B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9EB" w:rsidRDefault="001259EB" w:rsidP="009F0C77">
      <w:r>
        <w:separator/>
      </w:r>
    </w:p>
  </w:endnote>
  <w:endnote w:type="continuationSeparator" w:id="0">
    <w:p w:rsidR="001259EB" w:rsidRDefault="001259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54531D-9128-4392-8D8B-343EB04178DE}"/>
    <w:embedBold r:id="rId2" w:fontKey="{31407A46-A85A-4EF0-A27E-18D6CDB90014}"/>
  </w:font>
  <w:font w:name="Calibri">
    <w:panose1 w:val="020F0502020204030204"/>
    <w:charset w:val="00"/>
    <w:family w:val="swiss"/>
    <w:pitch w:val="variable"/>
    <w:sig w:usb0="E10002FF" w:usb1="4000ACFF" w:usb2="00000009" w:usb3="00000000" w:csb0="0000019F" w:csb1="00000000"/>
    <w:embedRegular r:id="rId3" w:fontKey="{59F255B7-73D3-49B6-92DF-CC8B76F9D17E}"/>
  </w:font>
  <w:font w:name="Tahoma">
    <w:panose1 w:val="020B0604030504040204"/>
    <w:charset w:val="00"/>
    <w:family w:val="swiss"/>
    <w:pitch w:val="variable"/>
    <w:sig w:usb0="21002A87" w:usb1="80000000" w:usb2="00000008" w:usb3="00000000" w:csb0="000101FF" w:csb1="00000000"/>
    <w:embedRegular r:id="rId4" w:fontKey="{189F48AF-68DE-418C-9A11-19882FBDA089}"/>
  </w:font>
  <w:font w:name="Cambria">
    <w:panose1 w:val="02040503050406030204"/>
    <w:charset w:val="00"/>
    <w:family w:val="roman"/>
    <w:pitch w:val="variable"/>
    <w:sig w:usb0="E00002FF" w:usb1="400004FF" w:usb2="00000000" w:usb3="00000000" w:csb0="0000019F" w:csb1="00000000"/>
    <w:embedRegular r:id="rId5" w:fontKey="{C6935A3F-F80C-4B18-875A-4998CB5D67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B81" w:rsidRPr="003B0979" w:rsidRDefault="00257B81" w:rsidP="003B0979">
    <w:pPr>
      <w:pStyle w:val="Footer"/>
      <w:tabs>
        <w:tab w:val="clear" w:pos="4680"/>
        <w:tab w:val="clear" w:pos="9360"/>
        <w:tab w:val="center" w:pos="2995"/>
      </w:tabs>
      <w:spacing w:before="120"/>
    </w:pPr>
    <w:r>
      <w:t>[601]</w:t>
    </w:r>
    <w:r>
      <w:tab/>
    </w:r>
    <w:r w:rsidR="00FF413E">
      <w:fldChar w:fldCharType="begin"/>
    </w:r>
    <w:r w:rsidR="00FF413E">
      <w:instrText xml:space="preserve"> PAGE  \* MERGEFORMAT </w:instrText>
    </w:r>
    <w:r w:rsidR="00FF413E">
      <w:fldChar w:fldCharType="separate"/>
    </w:r>
    <w:r w:rsidR="00FF413E">
      <w:rPr>
        <w:noProof/>
      </w:rPr>
      <w:t>1</w:t>
    </w:r>
    <w:r w:rsidR="00FF41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9EB" w:rsidRDefault="001259EB" w:rsidP="009F0C77">
      <w:r>
        <w:separator/>
      </w:r>
    </w:p>
  </w:footnote>
  <w:footnote w:type="continuationSeparator" w:id="0">
    <w:p w:rsidR="001259EB" w:rsidRDefault="001259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71AB11"/>
    <w:docVar w:name="CoverBillType" w:val="r"/>
    <w:docVar w:name="docpath" w:val="L:\Council\bills\GM\24671AB11.DOCX"/>
    <w:docVar w:name="dvBillNumber" w:val="601"/>
    <w:docVar w:name="dvBillNumberPrefix" w:val="S. "/>
    <w:docVar w:name="dvOriginalBody" w:val="Senate"/>
    <w:docVar w:name="dvSteno" w:val="GM"/>
    <w:docVar w:name="NameofBody" w:val="s"/>
    <w:docVar w:name="vgroup2" w:val="Council"/>
  </w:docVars>
  <w:rsids>
    <w:rsidRoot w:val="00D23AA0"/>
    <w:rsid w:val="00016E0E"/>
    <w:rsid w:val="00026C9A"/>
    <w:rsid w:val="00032DB6"/>
    <w:rsid w:val="00046BCD"/>
    <w:rsid w:val="00055386"/>
    <w:rsid w:val="000965A1"/>
    <w:rsid w:val="000B015E"/>
    <w:rsid w:val="000B760F"/>
    <w:rsid w:val="000E1785"/>
    <w:rsid w:val="000E77B8"/>
    <w:rsid w:val="001023A4"/>
    <w:rsid w:val="0010776B"/>
    <w:rsid w:val="001259EB"/>
    <w:rsid w:val="00133E66"/>
    <w:rsid w:val="00134ACF"/>
    <w:rsid w:val="00144E15"/>
    <w:rsid w:val="00170739"/>
    <w:rsid w:val="001A4A62"/>
    <w:rsid w:val="001A681E"/>
    <w:rsid w:val="001B3CFF"/>
    <w:rsid w:val="001D08F2"/>
    <w:rsid w:val="002037CA"/>
    <w:rsid w:val="002047A2"/>
    <w:rsid w:val="002321B6"/>
    <w:rsid w:val="0023696B"/>
    <w:rsid w:val="00237F01"/>
    <w:rsid w:val="00250967"/>
    <w:rsid w:val="00257B81"/>
    <w:rsid w:val="002759C5"/>
    <w:rsid w:val="00277DEE"/>
    <w:rsid w:val="00280D88"/>
    <w:rsid w:val="00294ABE"/>
    <w:rsid w:val="002A3EB4"/>
    <w:rsid w:val="002C728F"/>
    <w:rsid w:val="00325348"/>
    <w:rsid w:val="0035452C"/>
    <w:rsid w:val="00393688"/>
    <w:rsid w:val="003B0979"/>
    <w:rsid w:val="003D411E"/>
    <w:rsid w:val="003E3C1E"/>
    <w:rsid w:val="003E5984"/>
    <w:rsid w:val="003E6148"/>
    <w:rsid w:val="00400EAA"/>
    <w:rsid w:val="0041760A"/>
    <w:rsid w:val="004809EE"/>
    <w:rsid w:val="004C3B22"/>
    <w:rsid w:val="00511EE9"/>
    <w:rsid w:val="00521E00"/>
    <w:rsid w:val="00543713"/>
    <w:rsid w:val="00577C6C"/>
    <w:rsid w:val="0058501B"/>
    <w:rsid w:val="006215AA"/>
    <w:rsid w:val="00633B15"/>
    <w:rsid w:val="006340D9"/>
    <w:rsid w:val="00643B8E"/>
    <w:rsid w:val="00665EBC"/>
    <w:rsid w:val="0069470D"/>
    <w:rsid w:val="006A476C"/>
    <w:rsid w:val="006C6A93"/>
    <w:rsid w:val="006E02F9"/>
    <w:rsid w:val="00737EA6"/>
    <w:rsid w:val="00753C04"/>
    <w:rsid w:val="00756946"/>
    <w:rsid w:val="00757F80"/>
    <w:rsid w:val="00771EEC"/>
    <w:rsid w:val="00786819"/>
    <w:rsid w:val="007A325A"/>
    <w:rsid w:val="007F1523"/>
    <w:rsid w:val="007F509E"/>
    <w:rsid w:val="007F5799"/>
    <w:rsid w:val="007F6947"/>
    <w:rsid w:val="0082736C"/>
    <w:rsid w:val="00843EF4"/>
    <w:rsid w:val="00870F5A"/>
    <w:rsid w:val="00872729"/>
    <w:rsid w:val="008A4BB3"/>
    <w:rsid w:val="008D295B"/>
    <w:rsid w:val="008F4429"/>
    <w:rsid w:val="00911F84"/>
    <w:rsid w:val="009352BB"/>
    <w:rsid w:val="00990668"/>
    <w:rsid w:val="009F0C77"/>
    <w:rsid w:val="009F4DD1"/>
    <w:rsid w:val="00A64E80"/>
    <w:rsid w:val="00A741D9"/>
    <w:rsid w:val="00A9741D"/>
    <w:rsid w:val="00AD4B17"/>
    <w:rsid w:val="00B26FA6"/>
    <w:rsid w:val="00B741CB"/>
    <w:rsid w:val="00B934F3"/>
    <w:rsid w:val="00BB6347"/>
    <w:rsid w:val="00BD2134"/>
    <w:rsid w:val="00BF74E3"/>
    <w:rsid w:val="00C038D8"/>
    <w:rsid w:val="00C045DD"/>
    <w:rsid w:val="00C06E3D"/>
    <w:rsid w:val="00C3136F"/>
    <w:rsid w:val="00C3483A"/>
    <w:rsid w:val="00C359EC"/>
    <w:rsid w:val="00C74E9D"/>
    <w:rsid w:val="00C82FD3"/>
    <w:rsid w:val="00C974EB"/>
    <w:rsid w:val="00CC6B7B"/>
    <w:rsid w:val="00CD3619"/>
    <w:rsid w:val="00CF4447"/>
    <w:rsid w:val="00D23AA0"/>
    <w:rsid w:val="00D405E7"/>
    <w:rsid w:val="00D41D56"/>
    <w:rsid w:val="00D6260D"/>
    <w:rsid w:val="00D6662B"/>
    <w:rsid w:val="00D95E2F"/>
    <w:rsid w:val="00D970A9"/>
    <w:rsid w:val="00DB3AC0"/>
    <w:rsid w:val="00DE12CA"/>
    <w:rsid w:val="00DE68F0"/>
    <w:rsid w:val="00DF3845"/>
    <w:rsid w:val="00DF7E17"/>
    <w:rsid w:val="00E30B81"/>
    <w:rsid w:val="00EA0387"/>
    <w:rsid w:val="00EB00A2"/>
    <w:rsid w:val="00EB1BF3"/>
    <w:rsid w:val="00EF3EEE"/>
    <w:rsid w:val="00F149A7"/>
    <w:rsid w:val="00F50BAF"/>
    <w:rsid w:val="00F52C10"/>
    <w:rsid w:val="00F81FFD"/>
    <w:rsid w:val="00F85228"/>
    <w:rsid w:val="00FB6773"/>
    <w:rsid w:val="00FF4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497D42-900E-4F5F-B21C-D03502CAA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59EB"/>
    <w:rPr>
      <w:rFonts w:ascii="Tahoma" w:hAnsi="Tahoma" w:cs="Tahoma"/>
      <w:sz w:val="16"/>
      <w:szCs w:val="16"/>
    </w:rPr>
  </w:style>
  <w:style w:type="character" w:customStyle="1" w:styleId="BalloonTextChar">
    <w:name w:val="Balloon Text Char"/>
    <w:basedOn w:val="DefaultParagraphFont"/>
    <w:link w:val="BalloonText"/>
    <w:uiPriority w:val="99"/>
    <w:semiHidden/>
    <w:rsid w:val="001259EB"/>
    <w:rPr>
      <w:rFonts w:ascii="Tahoma" w:eastAsia="Times New Roman" w:hAnsi="Tahoma" w:cs="Tahoma"/>
      <w:sz w:val="16"/>
      <w:szCs w:val="16"/>
    </w:rPr>
  </w:style>
  <w:style w:type="character" w:styleId="Hyperlink">
    <w:name w:val="Hyperlink"/>
    <w:basedOn w:val="DefaultParagraphFont"/>
    <w:uiPriority w:val="99"/>
    <w:unhideWhenUsed/>
    <w:rsid w:val="00257B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01_20110223.docx" TargetMode="External"/><Relationship Id="rId3" Type="http://schemas.openxmlformats.org/officeDocument/2006/relationships/settings" Target="settings.xml"/><Relationship Id="rId7" Type="http://schemas.openxmlformats.org/officeDocument/2006/relationships/hyperlink" Target="file:///h:\sj%20archive\2011\02-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31001-586E-4144-9B80-88E9AB01C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578</Words>
  <Characters>3011</Characters>
  <Application>Microsoft Office Word</Application>
  <DocSecurity>4</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601: Assistant Fire Chief Daniel J. Cimini - South Carolina Legislature Online</dc:title>
  <dc:subject/>
  <dc:creator>gailmoore</dc:creator>
  <cp:keywords/>
  <dc:description/>
  <cp:lastModifiedBy>N Cumfer</cp:lastModifiedBy>
  <cp:revision>2</cp:revision>
  <cp:lastPrinted>2011-02-17T21:14:00Z</cp:lastPrinted>
  <dcterms:created xsi:type="dcterms:W3CDTF">2014-11-21T20:48:00Z</dcterms:created>
  <dcterms:modified xsi:type="dcterms:W3CDTF">2014-11-21T20:48:00Z</dcterms:modified>
</cp:coreProperties>
</file>