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C63" w:rsidRDefault="00311C63" w:rsidP="00311C63">
      <w:pPr>
        <w:widowControl w:val="0"/>
        <w:jc w:val="center"/>
      </w:pPr>
      <w:bookmarkStart w:id="0" w:name="_GoBack"/>
      <w:bookmarkEnd w:id="0"/>
      <w:r w:rsidRPr="00311C63">
        <w:rPr>
          <w:b/>
        </w:rPr>
        <w:t>South Carolina General Assembly</w:t>
      </w:r>
    </w:p>
    <w:p w:rsidR="00311C63" w:rsidRDefault="00311C63" w:rsidP="00311C63">
      <w:pPr>
        <w:widowControl w:val="0"/>
        <w:jc w:val="center"/>
      </w:pPr>
      <w:r>
        <w:t>119th Session, 2011-2012</w:t>
      </w:r>
    </w:p>
    <w:p w:rsidR="00311C63" w:rsidRDefault="00311C63" w:rsidP="00311C63">
      <w:pPr>
        <w:widowControl w:val="0"/>
        <w:jc w:val="left"/>
      </w:pPr>
    </w:p>
    <w:p w:rsidR="00311C63" w:rsidRDefault="00311C63" w:rsidP="00311C63">
      <w:pPr>
        <w:widowControl w:val="0"/>
        <w:jc w:val="left"/>
        <w:rPr>
          <w:b/>
        </w:rPr>
      </w:pPr>
      <w:r w:rsidRPr="00311C63">
        <w:rPr>
          <w:b/>
        </w:rPr>
        <w:t>S.</w:t>
      </w:r>
      <w:r>
        <w:rPr>
          <w:b/>
        </w:rPr>
        <w:t xml:space="preserve"> </w:t>
      </w:r>
      <w:r w:rsidRPr="00311C63">
        <w:rPr>
          <w:b/>
        </w:rPr>
        <w:t>697</w:t>
      </w:r>
    </w:p>
    <w:p w:rsidR="00311C63" w:rsidRDefault="00311C63" w:rsidP="00311C63">
      <w:pPr>
        <w:widowControl w:val="0"/>
        <w:jc w:val="left"/>
        <w:rPr>
          <w:b/>
        </w:rPr>
      </w:pPr>
    </w:p>
    <w:p w:rsidR="00311C63" w:rsidRDefault="00311C63" w:rsidP="00311C63">
      <w:pPr>
        <w:widowControl w:val="0"/>
        <w:jc w:val="left"/>
      </w:pPr>
      <w:r w:rsidRPr="00311C63">
        <w:rPr>
          <w:b/>
        </w:rPr>
        <w:t>STATUS INFORMATION</w:t>
      </w:r>
    </w:p>
    <w:p w:rsidR="00311C63" w:rsidRDefault="00311C63" w:rsidP="00311C63">
      <w:pPr>
        <w:widowControl w:val="0"/>
        <w:jc w:val="left"/>
      </w:pPr>
    </w:p>
    <w:p w:rsidR="00311C63" w:rsidRDefault="00311C63" w:rsidP="00311C63">
      <w:pPr>
        <w:widowControl w:val="0"/>
        <w:jc w:val="left"/>
      </w:pPr>
      <w:r>
        <w:t>Concurrent Resolution</w:t>
      </w:r>
    </w:p>
    <w:p w:rsidR="00311C63" w:rsidRDefault="00311C63" w:rsidP="00311C63">
      <w:pPr>
        <w:widowControl w:val="0"/>
        <w:jc w:val="left"/>
      </w:pPr>
      <w:r>
        <w:t>Sponsors: Senator Lourie</w:t>
      </w:r>
    </w:p>
    <w:p w:rsidR="00311C63" w:rsidRDefault="00311C63" w:rsidP="00311C63">
      <w:pPr>
        <w:widowControl w:val="0"/>
        <w:jc w:val="left"/>
      </w:pPr>
      <w:r>
        <w:t>Document Path: l:\council\bills\rm\1116htc11.docx</w:t>
      </w:r>
    </w:p>
    <w:p w:rsidR="00311C63" w:rsidRDefault="00311C63" w:rsidP="00311C63">
      <w:pPr>
        <w:widowControl w:val="0"/>
        <w:jc w:val="left"/>
      </w:pPr>
    </w:p>
    <w:p w:rsidR="00061762" w:rsidRDefault="00061762" w:rsidP="00311C63">
      <w:pPr>
        <w:widowControl w:val="0"/>
        <w:jc w:val="left"/>
      </w:pPr>
      <w:r>
        <w:t>Introduced in the Senate on March 15, 2011</w:t>
      </w:r>
    </w:p>
    <w:p w:rsidR="00061762" w:rsidRDefault="00061762" w:rsidP="00311C63">
      <w:pPr>
        <w:widowControl w:val="0"/>
        <w:jc w:val="left"/>
      </w:pPr>
      <w:r>
        <w:t>Introduced in the House on March 16, 2011</w:t>
      </w:r>
    </w:p>
    <w:p w:rsidR="00061762" w:rsidRDefault="00061762" w:rsidP="00311C63">
      <w:pPr>
        <w:widowControl w:val="0"/>
        <w:jc w:val="left"/>
      </w:pPr>
      <w:r>
        <w:t>Adopted by the General Assembly on March 16, 2011</w:t>
      </w:r>
    </w:p>
    <w:p w:rsidR="00061762" w:rsidRDefault="00061762" w:rsidP="00311C63">
      <w:pPr>
        <w:widowControl w:val="0"/>
        <w:jc w:val="left"/>
      </w:pPr>
    </w:p>
    <w:p w:rsidR="00311C63" w:rsidRDefault="00311C63" w:rsidP="00311C63">
      <w:pPr>
        <w:widowControl w:val="0"/>
        <w:jc w:val="left"/>
      </w:pPr>
      <w:r>
        <w:t xml:space="preserve">Summary: </w:t>
      </w:r>
      <w:r w:rsidR="00401405">
        <w:t>Spring Valley High School Girls Basketball Team</w:t>
      </w:r>
    </w:p>
    <w:p w:rsidR="00311C63" w:rsidRDefault="00311C63" w:rsidP="00311C63">
      <w:pPr>
        <w:widowControl w:val="0"/>
        <w:jc w:val="left"/>
      </w:pPr>
    </w:p>
    <w:p w:rsidR="00311C63" w:rsidRDefault="00311C63" w:rsidP="00311C63">
      <w:pPr>
        <w:widowControl w:val="0"/>
        <w:jc w:val="left"/>
      </w:pPr>
    </w:p>
    <w:p w:rsidR="00311C63" w:rsidRDefault="00311C63" w:rsidP="00311C63">
      <w:pPr>
        <w:widowControl w:val="0"/>
        <w:tabs>
          <w:tab w:val="center" w:pos="590"/>
          <w:tab w:val="center" w:pos="1440"/>
          <w:tab w:val="left" w:pos="1872"/>
          <w:tab w:val="left" w:pos="9187"/>
        </w:tabs>
        <w:jc w:val="left"/>
      </w:pPr>
      <w:r w:rsidRPr="00311C63">
        <w:rPr>
          <w:b/>
        </w:rPr>
        <w:t>HISTORY OF LEGISLATIVE ACTIONS</w:t>
      </w:r>
    </w:p>
    <w:p w:rsidR="00311C63" w:rsidRDefault="00311C63" w:rsidP="00311C63">
      <w:pPr>
        <w:widowControl w:val="0"/>
        <w:tabs>
          <w:tab w:val="center" w:pos="590"/>
          <w:tab w:val="center" w:pos="1440"/>
          <w:tab w:val="left" w:pos="1872"/>
          <w:tab w:val="left" w:pos="9187"/>
        </w:tabs>
        <w:jc w:val="left"/>
      </w:pPr>
    </w:p>
    <w:p w:rsidR="00311C63" w:rsidRPr="00311C63" w:rsidRDefault="00311C63" w:rsidP="00311C63">
      <w:pPr>
        <w:widowControl w:val="0"/>
        <w:tabs>
          <w:tab w:val="center" w:pos="590"/>
          <w:tab w:val="center" w:pos="1440"/>
          <w:tab w:val="left" w:pos="1872"/>
          <w:tab w:val="left" w:pos="9187"/>
        </w:tabs>
        <w:jc w:val="left"/>
      </w:pPr>
      <w:r w:rsidRPr="00311C63">
        <w:rPr>
          <w:u w:val="single"/>
        </w:rPr>
        <w:tab/>
        <w:t>Date</w:t>
      </w:r>
      <w:r w:rsidRPr="00311C63">
        <w:rPr>
          <w:u w:val="single"/>
        </w:rPr>
        <w:tab/>
        <w:t>Body</w:t>
      </w:r>
      <w:r w:rsidRPr="00311C63">
        <w:rPr>
          <w:u w:val="single"/>
        </w:rPr>
        <w:tab/>
        <w:t>Action Description with journal page number</w:t>
      </w:r>
      <w:r w:rsidRPr="00311C63">
        <w:rPr>
          <w:u w:val="single"/>
        </w:rPr>
        <w:tab/>
      </w:r>
    </w:p>
    <w:p w:rsidR="0076708C" w:rsidRDefault="0076708C" w:rsidP="0076708C">
      <w:pPr>
        <w:widowControl w:val="0"/>
        <w:tabs>
          <w:tab w:val="right" w:pos="1008"/>
          <w:tab w:val="left" w:pos="1152"/>
          <w:tab w:val="left" w:pos="1872"/>
          <w:tab w:val="left" w:pos="9187"/>
        </w:tabs>
        <w:ind w:left="2088" w:hanging="2088"/>
        <w:jc w:val="left"/>
      </w:pPr>
      <w:r>
        <w:tab/>
        <w:t>3/15/2011</w:t>
      </w:r>
      <w:r>
        <w:tab/>
        <w:t>Senate</w:t>
      </w:r>
      <w:r>
        <w:tab/>
      </w:r>
      <w:r w:rsidRPr="005D7AC8">
        <w:t xml:space="preserve">Introduced, adopted, </w:t>
      </w:r>
      <w:r>
        <w:t xml:space="preserve">sent to House </w:t>
      </w:r>
      <w:r w:rsidRPr="005D7AC8">
        <w:t>(</w:t>
      </w:r>
      <w:hyperlink r:id="rId7" w:history="1">
        <w:r w:rsidRPr="005D7AC8">
          <w:rPr>
            <w:rStyle w:val="Hyperlink"/>
          </w:rPr>
          <w:t>Senate Journal</w:t>
        </w:r>
        <w:r w:rsidRPr="005D7AC8">
          <w:rPr>
            <w:rStyle w:val="Hyperlink"/>
          </w:rPr>
          <w:noBreakHyphen/>
          <w:t>page 5</w:t>
        </w:r>
      </w:hyperlink>
      <w:r w:rsidRPr="005D7AC8">
        <w:t>)</w:t>
      </w:r>
    </w:p>
    <w:p w:rsidR="0076708C" w:rsidRDefault="0076708C" w:rsidP="0076708C">
      <w:pPr>
        <w:widowControl w:val="0"/>
        <w:tabs>
          <w:tab w:val="right" w:pos="1008"/>
          <w:tab w:val="left" w:pos="1152"/>
          <w:tab w:val="left" w:pos="1872"/>
          <w:tab w:val="left" w:pos="9187"/>
        </w:tabs>
        <w:ind w:left="2088" w:hanging="2088"/>
        <w:jc w:val="left"/>
      </w:pPr>
      <w:r>
        <w:tab/>
        <w:t>3/16/2011</w:t>
      </w:r>
      <w:r>
        <w:tab/>
        <w:t>House</w:t>
      </w:r>
      <w:r>
        <w:tab/>
      </w:r>
      <w:r w:rsidRPr="005D7AC8">
        <w:t>Introduced, ado</w:t>
      </w:r>
      <w:r>
        <w:t xml:space="preserve">pted, returned with concurrence </w:t>
      </w:r>
      <w:r w:rsidRPr="005D7AC8">
        <w:t>(</w:t>
      </w:r>
      <w:hyperlink r:id="rId8" w:history="1">
        <w:r w:rsidRPr="005D7AC8">
          <w:rPr>
            <w:rStyle w:val="Hyperlink"/>
          </w:rPr>
          <w:t>House Journal</w:t>
        </w:r>
        <w:r w:rsidRPr="005D7AC8">
          <w:rPr>
            <w:rStyle w:val="Hyperlink"/>
          </w:rPr>
          <w:noBreakHyphen/>
          <w:t>page 9</w:t>
        </w:r>
      </w:hyperlink>
      <w:r w:rsidRPr="005D7AC8">
        <w:t>)</w:t>
      </w:r>
    </w:p>
    <w:p w:rsidR="0076708C" w:rsidRDefault="0076708C" w:rsidP="0076708C">
      <w:pPr>
        <w:widowControl w:val="0"/>
        <w:tabs>
          <w:tab w:val="right" w:pos="1008"/>
          <w:tab w:val="left" w:pos="1152"/>
          <w:tab w:val="left" w:pos="1872"/>
          <w:tab w:val="left" w:pos="9187"/>
        </w:tabs>
        <w:ind w:left="2088" w:hanging="2088"/>
        <w:jc w:val="left"/>
      </w:pPr>
    </w:p>
    <w:p w:rsidR="00311C63" w:rsidRPr="00311C63" w:rsidRDefault="00311C63" w:rsidP="00311C63">
      <w:pPr>
        <w:widowControl w:val="0"/>
        <w:tabs>
          <w:tab w:val="right" w:pos="1008"/>
          <w:tab w:val="left" w:pos="1152"/>
          <w:tab w:val="left" w:pos="1872"/>
          <w:tab w:val="left" w:pos="9187"/>
        </w:tabs>
        <w:ind w:left="2088" w:hanging="2088"/>
        <w:jc w:val="left"/>
      </w:pPr>
    </w:p>
    <w:p w:rsidR="00311C63" w:rsidRDefault="00311C63" w:rsidP="00311C63">
      <w:r w:rsidRPr="00311C63">
        <w:rPr>
          <w:b/>
        </w:rPr>
        <w:t>VERSIONS OF THIS BILL</w:t>
      </w:r>
    </w:p>
    <w:p w:rsidR="00311C63" w:rsidRDefault="00311C63" w:rsidP="00311C63"/>
    <w:p w:rsidR="00311C63" w:rsidRDefault="00AC4DCE" w:rsidP="00311C63">
      <w:hyperlink r:id="rId9" w:history="1">
        <w:r w:rsidR="00311C63">
          <w:rPr>
            <w:rStyle w:val="Hyperlink"/>
          </w:rPr>
          <w:t>3/15/2011</w:t>
        </w:r>
      </w:hyperlink>
    </w:p>
    <w:p w:rsidR="00311C63" w:rsidRDefault="00311C63" w:rsidP="00311C63"/>
    <w:p w:rsidR="00311C63" w:rsidRDefault="00311C63" w:rsidP="00311C63">
      <w:pPr>
        <w:sectPr w:rsidR="00311C63" w:rsidSect="00311C6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5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3EA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393" w:rsidRPr="0076615F" w:rsidRDefault="00244393" w:rsidP="00244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Pr="0076615F">
        <w:rPr>
          <w:rFonts w:eastAsiaTheme="minorHAnsi"/>
          <w:color w:val="000000" w:themeColor="text1"/>
          <w:szCs w:val="22"/>
          <w:u w:color="000000" w:themeColor="text1"/>
        </w:rPr>
        <w:t xml:space="preserve">RECOGNIZE AND COMMEND THE </w:t>
      </w:r>
      <w:r w:rsidR="00056D7C">
        <w:rPr>
          <w:rFonts w:eastAsiaTheme="minorHAnsi"/>
          <w:color w:val="000000" w:themeColor="text1"/>
          <w:szCs w:val="22"/>
          <w:u w:color="000000" w:themeColor="text1"/>
        </w:rPr>
        <w:t xml:space="preserve">SPRING VALLEY </w:t>
      </w:r>
      <w:r>
        <w:rPr>
          <w:rFonts w:eastAsiaTheme="minorHAnsi"/>
          <w:color w:val="000000" w:themeColor="text1"/>
          <w:szCs w:val="22"/>
          <w:u w:color="000000" w:themeColor="text1"/>
        </w:rPr>
        <w:t>HI</w:t>
      </w:r>
      <w:r w:rsidRPr="0076615F">
        <w:rPr>
          <w:rFonts w:eastAsiaTheme="minorHAnsi"/>
          <w:color w:val="000000" w:themeColor="text1"/>
          <w:szCs w:val="22"/>
          <w:u w:color="000000" w:themeColor="text1"/>
        </w:rPr>
        <w:t xml:space="preserve">GH SCHOOL </w:t>
      </w:r>
      <w:r>
        <w:rPr>
          <w:rFonts w:eastAsiaTheme="minorHAnsi"/>
          <w:color w:val="000000" w:themeColor="text1"/>
          <w:szCs w:val="22"/>
          <w:u w:color="000000" w:themeColor="text1"/>
        </w:rPr>
        <w:t>GIRLS</w:t>
      </w:r>
      <w:r w:rsidRPr="0076615F">
        <w:rPr>
          <w:rFonts w:eastAsiaTheme="minorHAnsi"/>
          <w:color w:val="000000" w:themeColor="text1"/>
          <w:szCs w:val="22"/>
          <w:u w:color="000000" w:themeColor="text1"/>
        </w:rPr>
        <w:t xml:space="preserve"> BASKETBALL TEAM FOR CAPTURING THE 20</w:t>
      </w:r>
      <w:r>
        <w:rPr>
          <w:rFonts w:eastAsiaTheme="minorHAnsi"/>
          <w:color w:val="000000" w:themeColor="text1"/>
          <w:szCs w:val="22"/>
          <w:u w:color="000000" w:themeColor="text1"/>
        </w:rPr>
        <w:t>1</w:t>
      </w:r>
      <w:r w:rsidR="00056D7C">
        <w:rPr>
          <w:rFonts w:eastAsiaTheme="minorHAnsi"/>
          <w:color w:val="000000" w:themeColor="text1"/>
          <w:szCs w:val="22"/>
          <w:u w:color="000000" w:themeColor="text1"/>
        </w:rPr>
        <w:t>1</w:t>
      </w:r>
      <w:r w:rsidRPr="0076615F">
        <w:rPr>
          <w:rFonts w:eastAsiaTheme="minorHAnsi"/>
          <w:color w:val="000000" w:themeColor="text1"/>
          <w:szCs w:val="22"/>
          <w:u w:color="000000" w:themeColor="text1"/>
        </w:rPr>
        <w:t xml:space="preserve"> CLASS A</w:t>
      </w:r>
      <w:r>
        <w:rPr>
          <w:rFonts w:eastAsiaTheme="minorHAnsi"/>
          <w:color w:val="000000" w:themeColor="text1"/>
          <w:szCs w:val="22"/>
          <w:u w:color="000000" w:themeColor="text1"/>
        </w:rPr>
        <w:t>AA</w:t>
      </w:r>
      <w:r w:rsidRPr="0076615F">
        <w:rPr>
          <w:rFonts w:eastAsiaTheme="minorHAnsi"/>
          <w:color w:val="000000" w:themeColor="text1"/>
          <w:szCs w:val="22"/>
          <w:u w:color="000000" w:themeColor="text1"/>
        </w:rPr>
        <w:t>A STATE CHAMPIONSHIP TITLE, AND TO HONOR THE TEAM</w:t>
      </w:r>
      <w:r w:rsidR="00F73226" w:rsidRPr="00F73226">
        <w:rPr>
          <w:rFonts w:eastAsiaTheme="minorHAnsi"/>
          <w:color w:val="000000" w:themeColor="text1"/>
          <w:szCs w:val="22"/>
          <w:u w:color="000000" w:themeColor="text1"/>
        </w:rPr>
        <w:t>’</w:t>
      </w:r>
      <w:r w:rsidRPr="0076615F">
        <w:rPr>
          <w:rFonts w:eastAsiaTheme="minorHAnsi"/>
          <w:color w:val="000000" w:themeColor="text1"/>
          <w:szCs w:val="22"/>
          <w:u w:color="000000" w:themeColor="text1"/>
        </w:rPr>
        <w:t>S EXCEPTIONAL PLAYERS, COACH, AND STAFF.</w:t>
      </w:r>
    </w:p>
    <w:p w:rsidR="00343EA2" w:rsidRDefault="00343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0EF7" w:rsidRPr="00E86C4F" w:rsidRDefault="00343EA2" w:rsidP="00870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870EF7">
        <w:t xml:space="preserve">fully </w:t>
      </w:r>
      <w:r w:rsidR="00F354C7">
        <w:t>prepared</w:t>
      </w:r>
      <w:r w:rsidR="00870EF7">
        <w:t xml:space="preserve"> </w:t>
      </w:r>
      <w:r w:rsidR="00F354C7">
        <w:t>to take back in spades what they had given up the previous year</w:t>
      </w:r>
      <w:r w:rsidR="00870EF7">
        <w:t xml:space="preserve">, the </w:t>
      </w:r>
      <w:r w:rsidR="00F354C7">
        <w:t>Spring Valley</w:t>
      </w:r>
      <w:r w:rsidR="00870EF7">
        <w:t xml:space="preserve"> High School girls basketball team crowned a splendid season by capturing the 201</w:t>
      </w:r>
      <w:r w:rsidR="00F354C7">
        <w:t>1</w:t>
      </w:r>
      <w:r w:rsidR="00870EF7">
        <w:t xml:space="preserve"> Class AAAA State Championship title, defeating </w:t>
      </w:r>
      <w:r w:rsidR="008038BA">
        <w:t>defending champion Goose Creek</w:t>
      </w:r>
      <w:r w:rsidR="00870EF7">
        <w:t xml:space="preserve"> </w:t>
      </w:r>
      <w:r w:rsidR="008038BA">
        <w:t>41</w:t>
      </w:r>
      <w:r w:rsidR="00F73226">
        <w:noBreakHyphen/>
      </w:r>
      <w:r w:rsidR="008038BA">
        <w:t>35</w:t>
      </w:r>
      <w:r w:rsidR="00870EF7">
        <w:t xml:space="preserve"> at the Colonial Life Arena in Columbia on Friday, March </w:t>
      </w:r>
      <w:r w:rsidR="008038BA">
        <w:t>4</w:t>
      </w:r>
      <w:r w:rsidR="00870EF7">
        <w:t>, 201</w:t>
      </w:r>
      <w:r w:rsidR="008038BA">
        <w:t>1</w:t>
      </w:r>
      <w:r w:rsidR="00870EF7">
        <w:t>; and</w:t>
      </w:r>
    </w:p>
    <w:p w:rsidR="00870EF7" w:rsidRPr="00E86C4F" w:rsidRDefault="00870EF7" w:rsidP="00870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038BA" w:rsidRDefault="00870EF7" w:rsidP="00870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jubilant </w:t>
      </w:r>
      <w:r w:rsidR="00952CB0">
        <w:t>Spring Valley</w:t>
      </w:r>
      <w:r>
        <w:t xml:space="preserve"> fans cheered their excitement as the Lady </w:t>
      </w:r>
      <w:r w:rsidR="008038BA">
        <w:t>Vikings, with equal doses of heart and hustle, avenged last season</w:t>
      </w:r>
      <w:r w:rsidR="00F73226" w:rsidRPr="00F73226">
        <w:t>’</w:t>
      </w:r>
      <w:r w:rsidR="008038BA">
        <w:t>s one</w:t>
      </w:r>
      <w:r w:rsidR="00F73226">
        <w:noBreakHyphen/>
      </w:r>
      <w:r w:rsidR="008038BA">
        <w:t>point, last</w:t>
      </w:r>
      <w:r w:rsidR="00F73226">
        <w:noBreakHyphen/>
      </w:r>
      <w:r w:rsidR="008038BA">
        <w:t>second loss to</w:t>
      </w:r>
      <w:r>
        <w:t xml:space="preserve"> </w:t>
      </w:r>
      <w:r w:rsidR="008038BA">
        <w:t>the Lady Gators in th</w:t>
      </w:r>
      <w:r w:rsidR="00E576E0">
        <w:t>at</w:t>
      </w:r>
      <w:r w:rsidR="008038BA">
        <w:t xml:space="preserve"> title game; and</w:t>
      </w:r>
    </w:p>
    <w:p w:rsidR="008038BA" w:rsidRDefault="008038BA" w:rsidP="00870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0EF7" w:rsidRDefault="008038BA" w:rsidP="00870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making </w:t>
      </w:r>
      <w:r w:rsidR="00B0083E">
        <w:t>this year</w:t>
      </w:r>
      <w:r w:rsidR="00F73226" w:rsidRPr="00F73226">
        <w:t>’</w:t>
      </w:r>
      <w:r w:rsidR="00B0083E">
        <w:t>s</w:t>
      </w:r>
      <w:r>
        <w:t xml:space="preserve"> sweet win even sweeter, Spring Valley completed a</w:t>
      </w:r>
      <w:r w:rsidR="00B0083E">
        <w:t xml:space="preserve"> 2</w:t>
      </w:r>
      <w:r w:rsidR="004B4D63">
        <w:t>9</w:t>
      </w:r>
      <w:r w:rsidR="00F73226">
        <w:noBreakHyphen/>
      </w:r>
      <w:r w:rsidR="00B0083E">
        <w:t xml:space="preserve">0 </w:t>
      </w:r>
      <w:r>
        <w:t xml:space="preserve">undefeated season to earn its second </w:t>
      </w:r>
      <w:r w:rsidR="009A4134">
        <w:t xml:space="preserve">state </w:t>
      </w:r>
      <w:r>
        <w:t>title in three seasons; and</w:t>
      </w:r>
    </w:p>
    <w:p w:rsidR="009A4134" w:rsidRDefault="009A4134" w:rsidP="00870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4134" w:rsidRDefault="009A4134" w:rsidP="00870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0083E">
        <w:t xml:space="preserve">Coach Anne Long, who had honed her team into a championship machine, saw the fruits of her labor in a performance by the Lady Vikings that </w:t>
      </w:r>
      <w:r w:rsidR="009F18FD">
        <w:t xml:space="preserve">earned them </w:t>
      </w:r>
      <w:r w:rsidR="009F18FD">
        <w:lastRenderedPageBreak/>
        <w:t>number</w:t>
      </w:r>
      <w:r w:rsidR="00F73226">
        <w:noBreakHyphen/>
      </w:r>
      <w:r w:rsidR="009F18FD">
        <w:t>four ranking in MaxPreps</w:t>
      </w:r>
      <w:r w:rsidR="00F73226" w:rsidRPr="00F73226">
        <w:t>’</w:t>
      </w:r>
      <w:r w:rsidR="009F18FD">
        <w:t xml:space="preserve"> Xcellent 25 Writers</w:t>
      </w:r>
      <w:r w:rsidR="00F73226" w:rsidRPr="00F73226">
        <w:t>’</w:t>
      </w:r>
      <w:r w:rsidR="009F18FD">
        <w:t xml:space="preserve"> Poll and the number</w:t>
      </w:r>
      <w:r w:rsidR="00F73226">
        <w:noBreakHyphen/>
      </w:r>
      <w:r w:rsidR="009F18FD">
        <w:t>twelve spot in MaxPreps</w:t>
      </w:r>
      <w:r w:rsidR="00F73226" w:rsidRPr="00F73226">
        <w:t>’</w:t>
      </w:r>
      <w:r w:rsidR="009F18FD">
        <w:t xml:space="preserve"> national rankings; and</w:t>
      </w:r>
    </w:p>
    <w:p w:rsidR="00870EF7" w:rsidRDefault="00870EF7" w:rsidP="00870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0EF7" w:rsidRDefault="00870EF7" w:rsidP="00870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AB45FD">
        <w:t>General Assembly</w:t>
      </w:r>
      <w:r>
        <w:t xml:space="preserve"> takes great pleasure in recognizing the young women of the </w:t>
      </w:r>
      <w:r w:rsidR="009F18FD">
        <w:t>Spring Valley</w:t>
      </w:r>
      <w:r>
        <w:t xml:space="preserve"> High School girls basketball team for leading with excellence both in the classroom and on the hardwood and expects to hear of continued great achievements in the years ahead. Now, therefore,</w:t>
      </w:r>
    </w:p>
    <w:p w:rsidR="00870EF7" w:rsidRDefault="00870EF7" w:rsidP="00870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70EF7" w:rsidRDefault="00870EF7" w:rsidP="00870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70EF7" w:rsidRDefault="00870EF7" w:rsidP="00870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70EF7" w:rsidRPr="00E86C4F" w:rsidRDefault="00870EF7" w:rsidP="00870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86C4F">
        <w:rPr>
          <w:rFonts w:eastAsiaTheme="minorHAnsi"/>
          <w:color w:val="000000" w:themeColor="text1"/>
          <w:szCs w:val="22"/>
          <w:u w:color="000000" w:themeColor="text1"/>
        </w:rPr>
        <w:t xml:space="preserve">That the members of the </w:t>
      </w:r>
      <w:r>
        <w:rPr>
          <w:rFonts w:eastAsiaTheme="minorHAnsi"/>
          <w:color w:val="000000" w:themeColor="text1"/>
          <w:szCs w:val="22"/>
          <w:u w:color="000000" w:themeColor="text1"/>
        </w:rPr>
        <w:t>South Carolina General Assembly, by this resolution,</w:t>
      </w:r>
      <w:r w:rsidRPr="00E86C4F">
        <w:rPr>
          <w:rFonts w:eastAsiaTheme="minorHAnsi"/>
          <w:color w:val="000000" w:themeColor="text1"/>
          <w:szCs w:val="22"/>
          <w:u w:color="000000" w:themeColor="text1"/>
        </w:rPr>
        <w:t xml:space="preserve"> recognize and commend the </w:t>
      </w:r>
      <w:r w:rsidR="006F5C20">
        <w:rPr>
          <w:rFonts w:eastAsiaTheme="minorHAnsi"/>
          <w:color w:val="000000" w:themeColor="text1"/>
          <w:szCs w:val="22"/>
          <w:u w:color="000000" w:themeColor="text1"/>
        </w:rPr>
        <w:t>Spring Valley</w:t>
      </w:r>
      <w:r>
        <w:rPr>
          <w:rFonts w:eastAsiaTheme="minorHAnsi"/>
          <w:color w:val="000000" w:themeColor="text1"/>
          <w:szCs w:val="22"/>
          <w:u w:color="000000" w:themeColor="text1"/>
        </w:rPr>
        <w:t xml:space="preserve"> </w:t>
      </w:r>
      <w:r w:rsidRPr="00E86C4F">
        <w:rPr>
          <w:rFonts w:eastAsiaTheme="minorHAnsi"/>
          <w:color w:val="000000" w:themeColor="text1"/>
          <w:szCs w:val="22"/>
          <w:u w:color="000000" w:themeColor="text1"/>
        </w:rPr>
        <w:t xml:space="preserve">High School </w:t>
      </w:r>
      <w:r>
        <w:rPr>
          <w:rFonts w:eastAsiaTheme="minorHAnsi"/>
          <w:color w:val="000000" w:themeColor="text1"/>
          <w:szCs w:val="22"/>
          <w:u w:color="000000" w:themeColor="text1"/>
        </w:rPr>
        <w:t>girls</w:t>
      </w:r>
      <w:r w:rsidRPr="00E86C4F">
        <w:rPr>
          <w:rFonts w:eastAsiaTheme="minorHAnsi"/>
          <w:color w:val="000000" w:themeColor="text1"/>
          <w:szCs w:val="22"/>
          <w:u w:color="000000" w:themeColor="text1"/>
        </w:rPr>
        <w:t xml:space="preserve"> basketball team for </w:t>
      </w:r>
      <w:r>
        <w:rPr>
          <w:rFonts w:eastAsiaTheme="minorHAnsi"/>
          <w:color w:val="000000" w:themeColor="text1"/>
          <w:szCs w:val="22"/>
          <w:u w:color="000000" w:themeColor="text1"/>
        </w:rPr>
        <w:t>capturing th</w:t>
      </w:r>
      <w:r w:rsidRPr="00E86C4F">
        <w:rPr>
          <w:rFonts w:eastAsiaTheme="minorHAnsi"/>
          <w:color w:val="000000" w:themeColor="text1"/>
          <w:szCs w:val="22"/>
          <w:u w:color="000000" w:themeColor="text1"/>
        </w:rPr>
        <w:t>e 20</w:t>
      </w:r>
      <w:r>
        <w:rPr>
          <w:rFonts w:eastAsiaTheme="minorHAnsi"/>
          <w:color w:val="000000" w:themeColor="text1"/>
          <w:szCs w:val="22"/>
          <w:u w:color="000000" w:themeColor="text1"/>
        </w:rPr>
        <w:t>1</w:t>
      </w:r>
      <w:r w:rsidR="006F5C20">
        <w:rPr>
          <w:rFonts w:eastAsiaTheme="minorHAnsi"/>
          <w:color w:val="000000" w:themeColor="text1"/>
          <w:szCs w:val="22"/>
          <w:u w:color="000000" w:themeColor="text1"/>
        </w:rPr>
        <w:t>1</w:t>
      </w:r>
      <w:r w:rsidRPr="00E86C4F">
        <w:rPr>
          <w:rFonts w:eastAsiaTheme="minorHAnsi"/>
          <w:color w:val="000000" w:themeColor="text1"/>
          <w:szCs w:val="22"/>
          <w:u w:color="000000" w:themeColor="text1"/>
        </w:rPr>
        <w:t xml:space="preserve"> Class A</w:t>
      </w:r>
      <w:r>
        <w:rPr>
          <w:rFonts w:eastAsiaTheme="minorHAnsi"/>
          <w:color w:val="000000" w:themeColor="text1"/>
          <w:szCs w:val="22"/>
          <w:u w:color="000000" w:themeColor="text1"/>
        </w:rPr>
        <w:t>AA</w:t>
      </w:r>
      <w:r w:rsidRPr="00E86C4F">
        <w:rPr>
          <w:rFonts w:eastAsiaTheme="minorHAnsi"/>
          <w:color w:val="000000" w:themeColor="text1"/>
          <w:szCs w:val="22"/>
          <w:u w:color="000000" w:themeColor="text1"/>
        </w:rPr>
        <w:t>A State Championship title, and honor the team</w:t>
      </w:r>
      <w:r w:rsidR="00F73226" w:rsidRPr="00F73226">
        <w:rPr>
          <w:rFonts w:eastAsiaTheme="minorHAnsi"/>
          <w:color w:val="000000" w:themeColor="text1"/>
          <w:szCs w:val="22"/>
          <w:u w:color="000000" w:themeColor="text1"/>
        </w:rPr>
        <w:t>’</w:t>
      </w:r>
      <w:r w:rsidRPr="00E86C4F">
        <w:rPr>
          <w:rFonts w:eastAsiaTheme="minorHAnsi"/>
          <w:color w:val="000000" w:themeColor="text1"/>
          <w:szCs w:val="22"/>
          <w:u w:color="000000" w:themeColor="text1"/>
        </w:rPr>
        <w:t>s exceptional players, coach</w:t>
      </w:r>
      <w:r>
        <w:rPr>
          <w:rFonts w:eastAsiaTheme="minorHAnsi"/>
          <w:color w:val="000000" w:themeColor="text1"/>
          <w:szCs w:val="22"/>
          <w:u w:color="000000" w:themeColor="text1"/>
        </w:rPr>
        <w:t>,</w:t>
      </w:r>
      <w:r w:rsidRPr="00E86C4F">
        <w:rPr>
          <w:rFonts w:eastAsiaTheme="minorHAnsi"/>
          <w:color w:val="000000" w:themeColor="text1"/>
          <w:szCs w:val="22"/>
          <w:u w:color="000000" w:themeColor="text1"/>
        </w:rPr>
        <w:t xml:space="preserve"> and staff.</w:t>
      </w:r>
    </w:p>
    <w:p w:rsidR="00870EF7" w:rsidRPr="00E86C4F" w:rsidRDefault="00870EF7" w:rsidP="00870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70EF7" w:rsidRPr="00E86C4F" w:rsidRDefault="00870EF7" w:rsidP="00870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86C4F">
        <w:rPr>
          <w:rFonts w:eastAsiaTheme="minorHAnsi"/>
          <w:color w:val="000000" w:themeColor="text1"/>
          <w:szCs w:val="22"/>
          <w:u w:color="000000" w:themeColor="text1"/>
        </w:rPr>
        <w:t>Be it further resolved that a copy of this</w:t>
      </w:r>
      <w:r>
        <w:rPr>
          <w:rFonts w:eastAsiaTheme="minorHAnsi"/>
          <w:color w:val="000000" w:themeColor="text1"/>
          <w:szCs w:val="22"/>
          <w:u w:color="000000" w:themeColor="text1"/>
        </w:rPr>
        <w:t xml:space="preserve"> resolution be pr</w:t>
      </w:r>
      <w:r w:rsidR="00F006F2">
        <w:rPr>
          <w:rFonts w:eastAsiaTheme="minorHAnsi"/>
          <w:color w:val="000000" w:themeColor="text1"/>
          <w:szCs w:val="22"/>
          <w:u w:color="000000" w:themeColor="text1"/>
        </w:rPr>
        <w:t xml:space="preserve">ovided </w:t>
      </w:r>
      <w:r>
        <w:rPr>
          <w:rFonts w:eastAsiaTheme="minorHAnsi"/>
          <w:color w:val="000000" w:themeColor="text1"/>
          <w:szCs w:val="22"/>
          <w:u w:color="000000" w:themeColor="text1"/>
        </w:rPr>
        <w:t>to P</w:t>
      </w:r>
      <w:r w:rsidRPr="00E86C4F">
        <w:rPr>
          <w:rFonts w:eastAsiaTheme="minorHAnsi"/>
          <w:color w:val="000000" w:themeColor="text1"/>
          <w:szCs w:val="22"/>
          <w:u w:color="000000" w:themeColor="text1"/>
        </w:rPr>
        <w:t xml:space="preserve">rincipal </w:t>
      </w:r>
      <w:r w:rsidR="00F573C4">
        <w:rPr>
          <w:rFonts w:eastAsiaTheme="minorHAnsi"/>
          <w:color w:val="000000" w:themeColor="text1"/>
          <w:szCs w:val="22"/>
          <w:u w:color="000000" w:themeColor="text1"/>
        </w:rPr>
        <w:t xml:space="preserve">Dr. </w:t>
      </w:r>
      <w:r w:rsidR="006F5C20">
        <w:rPr>
          <w:rFonts w:eastAsiaTheme="minorHAnsi"/>
          <w:color w:val="000000" w:themeColor="text1"/>
          <w:szCs w:val="22"/>
          <w:u w:color="000000" w:themeColor="text1"/>
        </w:rPr>
        <w:t>Greg Owings</w:t>
      </w:r>
      <w:r>
        <w:rPr>
          <w:rFonts w:eastAsiaTheme="minorHAnsi"/>
          <w:color w:val="000000" w:themeColor="text1"/>
          <w:szCs w:val="22"/>
          <w:u w:color="000000" w:themeColor="text1"/>
        </w:rPr>
        <w:t xml:space="preserve"> and Coach </w:t>
      </w:r>
      <w:r w:rsidR="006F5C20">
        <w:t>Anne Long</w:t>
      </w:r>
      <w:r w:rsidR="006F5C20">
        <w:rPr>
          <w:rFonts w:eastAsiaTheme="minorHAnsi"/>
          <w:color w:val="000000" w:themeColor="text1"/>
          <w:szCs w:val="22"/>
          <w:u w:color="000000" w:themeColor="text1"/>
        </w:rPr>
        <w:t xml:space="preserve"> of Spring Valley</w:t>
      </w:r>
      <w:r>
        <w:rPr>
          <w:rFonts w:eastAsiaTheme="minorHAnsi"/>
          <w:color w:val="000000" w:themeColor="text1"/>
          <w:szCs w:val="22"/>
          <w:u w:color="000000" w:themeColor="text1"/>
        </w:rPr>
        <w:t xml:space="preserve"> H</w:t>
      </w:r>
      <w:r w:rsidRPr="00E86C4F">
        <w:rPr>
          <w:rFonts w:eastAsiaTheme="minorHAnsi"/>
          <w:color w:val="000000" w:themeColor="text1"/>
          <w:szCs w:val="22"/>
          <w:u w:color="000000" w:themeColor="text1"/>
        </w:rPr>
        <w:t>igh School.</w:t>
      </w:r>
    </w:p>
    <w:p w:rsidR="00CD5C1F" w:rsidRDefault="00F7322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5C1F" w:rsidRDefault="00CD5C1F" w:rsidP="00311C63">
      <w:pPr>
        <w:suppressAutoHyphens/>
      </w:pPr>
    </w:p>
    <w:sectPr w:rsidR="00CD5C1F" w:rsidSect="00311C6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C20" w:rsidRDefault="006F5C20" w:rsidP="009F0C77">
      <w:r>
        <w:separator/>
      </w:r>
    </w:p>
  </w:endnote>
  <w:endnote w:type="continuationSeparator" w:id="0">
    <w:p w:rsidR="006F5C20" w:rsidRDefault="006F5C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E2AC4F-A920-4470-BD15-BD25B4E43EC9}"/>
    <w:embedBold r:id="rId2" w:fontKey="{F8843EC4-474D-4497-AE07-E8C826FDBB6F}"/>
  </w:font>
  <w:font w:name="Calibri">
    <w:panose1 w:val="020F0502020204030204"/>
    <w:charset w:val="00"/>
    <w:family w:val="swiss"/>
    <w:pitch w:val="variable"/>
    <w:sig w:usb0="E10002FF" w:usb1="4000ACFF" w:usb2="00000009" w:usb3="00000000" w:csb0="0000019F" w:csb1="00000000"/>
    <w:embedRegular r:id="rId3" w:fontKey="{6FA98644-FDB8-46E9-A254-480A535C1DD1}"/>
  </w:font>
  <w:font w:name="Tahoma">
    <w:panose1 w:val="020B0604030504040204"/>
    <w:charset w:val="00"/>
    <w:family w:val="swiss"/>
    <w:pitch w:val="variable"/>
    <w:sig w:usb0="21002A87" w:usb1="80000000" w:usb2="00000008" w:usb3="00000000" w:csb0="000101FF" w:csb1="00000000"/>
    <w:embedRegular r:id="rId4" w:fontKey="{EC3393AD-FE88-4A4D-B2E4-B6F2E4D4CB9F}"/>
  </w:font>
  <w:font w:name="Cambria">
    <w:panose1 w:val="02040503050406030204"/>
    <w:charset w:val="00"/>
    <w:family w:val="roman"/>
    <w:pitch w:val="variable"/>
    <w:sig w:usb0="E00002FF" w:usb1="400004FF" w:usb2="00000000" w:usb3="00000000" w:csb0="0000019F" w:csb1="00000000"/>
    <w:embedRegular r:id="rId5" w:fontKey="{E7AC0432-9950-46BE-9321-00E5E093C1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C63" w:rsidRPr="00CD5C1F" w:rsidRDefault="00311C63" w:rsidP="00CD5C1F">
    <w:pPr>
      <w:pStyle w:val="Footer"/>
      <w:tabs>
        <w:tab w:val="clear" w:pos="4680"/>
        <w:tab w:val="clear" w:pos="9360"/>
        <w:tab w:val="center" w:pos="2995"/>
      </w:tabs>
      <w:spacing w:before="120"/>
    </w:pPr>
    <w:r>
      <w:t>[697]</w:t>
    </w:r>
    <w:r>
      <w:tab/>
    </w:r>
    <w:r w:rsidR="00AC4DCE">
      <w:fldChar w:fldCharType="begin"/>
    </w:r>
    <w:r w:rsidR="00AC4DCE">
      <w:instrText xml:space="preserve"> PAGE  \* MERGEFORMAT </w:instrText>
    </w:r>
    <w:r w:rsidR="00AC4DCE">
      <w:fldChar w:fldCharType="separate"/>
    </w:r>
    <w:r w:rsidR="00AC4DCE">
      <w:rPr>
        <w:noProof/>
      </w:rPr>
      <w:t>1</w:t>
    </w:r>
    <w:r w:rsidR="00AC4DC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C20" w:rsidRDefault="006F5C20" w:rsidP="009F0C77">
      <w:r>
        <w:separator/>
      </w:r>
    </w:p>
  </w:footnote>
  <w:footnote w:type="continuationSeparator" w:id="0">
    <w:p w:rsidR="006F5C20" w:rsidRDefault="006F5C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6HTC11"/>
    <w:docVar w:name="CoverBillType" w:val="c"/>
    <w:docVar w:name="docpath" w:val="L:\Council\bills\RM\1116HTC11.DOCX"/>
    <w:docVar w:name="dvBillNumber" w:val="697"/>
    <w:docVar w:name="dvBillNumberPrefix" w:val="S. "/>
    <w:docVar w:name="dvOriginalBody" w:val="Senate"/>
    <w:docVar w:name="dvSteno" w:val="RM"/>
    <w:docVar w:name="NameofBody" w:val="s"/>
    <w:docVar w:name="vgroup2" w:val="Council"/>
  </w:docVars>
  <w:rsids>
    <w:rsidRoot w:val="00411101"/>
    <w:rsid w:val="00026C9A"/>
    <w:rsid w:val="00056D7C"/>
    <w:rsid w:val="00061762"/>
    <w:rsid w:val="000965A1"/>
    <w:rsid w:val="000C0967"/>
    <w:rsid w:val="000C54EE"/>
    <w:rsid w:val="000E1785"/>
    <w:rsid w:val="001023A4"/>
    <w:rsid w:val="0010776B"/>
    <w:rsid w:val="00121305"/>
    <w:rsid w:val="00133E66"/>
    <w:rsid w:val="00134ACF"/>
    <w:rsid w:val="00144E15"/>
    <w:rsid w:val="0015245A"/>
    <w:rsid w:val="001A4A62"/>
    <w:rsid w:val="001A681E"/>
    <w:rsid w:val="001D08F2"/>
    <w:rsid w:val="001F14EF"/>
    <w:rsid w:val="002037CA"/>
    <w:rsid w:val="002047A2"/>
    <w:rsid w:val="002321B6"/>
    <w:rsid w:val="0023696B"/>
    <w:rsid w:val="00244393"/>
    <w:rsid w:val="00250967"/>
    <w:rsid w:val="002759C5"/>
    <w:rsid w:val="00277DEE"/>
    <w:rsid w:val="00280D88"/>
    <w:rsid w:val="00294ABE"/>
    <w:rsid w:val="002A3EB4"/>
    <w:rsid w:val="00311C63"/>
    <w:rsid w:val="003158CA"/>
    <w:rsid w:val="00325348"/>
    <w:rsid w:val="00343EA2"/>
    <w:rsid w:val="00393688"/>
    <w:rsid w:val="003D411E"/>
    <w:rsid w:val="003E3C1E"/>
    <w:rsid w:val="003E6148"/>
    <w:rsid w:val="00400EAA"/>
    <w:rsid w:val="00401405"/>
    <w:rsid w:val="00411101"/>
    <w:rsid w:val="0041760A"/>
    <w:rsid w:val="00433810"/>
    <w:rsid w:val="004809EE"/>
    <w:rsid w:val="004B4D63"/>
    <w:rsid w:val="004D1004"/>
    <w:rsid w:val="00511EE9"/>
    <w:rsid w:val="00521E00"/>
    <w:rsid w:val="00577C6C"/>
    <w:rsid w:val="0058501B"/>
    <w:rsid w:val="00587D74"/>
    <w:rsid w:val="005D48B8"/>
    <w:rsid w:val="006215AA"/>
    <w:rsid w:val="006340D9"/>
    <w:rsid w:val="00643B8E"/>
    <w:rsid w:val="0065323D"/>
    <w:rsid w:val="00665EBC"/>
    <w:rsid w:val="0069470D"/>
    <w:rsid w:val="006A476C"/>
    <w:rsid w:val="006C6A93"/>
    <w:rsid w:val="006E02F9"/>
    <w:rsid w:val="006F5C20"/>
    <w:rsid w:val="00710546"/>
    <w:rsid w:val="00753C04"/>
    <w:rsid w:val="00756946"/>
    <w:rsid w:val="00757F80"/>
    <w:rsid w:val="0076708C"/>
    <w:rsid w:val="00771EEC"/>
    <w:rsid w:val="00786819"/>
    <w:rsid w:val="007A325A"/>
    <w:rsid w:val="007F1523"/>
    <w:rsid w:val="007F509E"/>
    <w:rsid w:val="007F5799"/>
    <w:rsid w:val="007F6947"/>
    <w:rsid w:val="008038BA"/>
    <w:rsid w:val="00814C1D"/>
    <w:rsid w:val="00870DA2"/>
    <w:rsid w:val="00870EF7"/>
    <w:rsid w:val="00872729"/>
    <w:rsid w:val="008F4429"/>
    <w:rsid w:val="009352BB"/>
    <w:rsid w:val="009515B9"/>
    <w:rsid w:val="00952CB0"/>
    <w:rsid w:val="00990668"/>
    <w:rsid w:val="009945B4"/>
    <w:rsid w:val="009A4134"/>
    <w:rsid w:val="009E0FA4"/>
    <w:rsid w:val="009F0C77"/>
    <w:rsid w:val="009F18FD"/>
    <w:rsid w:val="009F4DD1"/>
    <w:rsid w:val="00A44B82"/>
    <w:rsid w:val="00A64E80"/>
    <w:rsid w:val="00A7205A"/>
    <w:rsid w:val="00A741D9"/>
    <w:rsid w:val="00A9741D"/>
    <w:rsid w:val="00AB45FD"/>
    <w:rsid w:val="00AC44FD"/>
    <w:rsid w:val="00AC4DCE"/>
    <w:rsid w:val="00AD4B17"/>
    <w:rsid w:val="00AF6BEE"/>
    <w:rsid w:val="00B0083E"/>
    <w:rsid w:val="00B26FA6"/>
    <w:rsid w:val="00B741CB"/>
    <w:rsid w:val="00B934F3"/>
    <w:rsid w:val="00BB6347"/>
    <w:rsid w:val="00BD2134"/>
    <w:rsid w:val="00BE1CE3"/>
    <w:rsid w:val="00BE7BC1"/>
    <w:rsid w:val="00C038D8"/>
    <w:rsid w:val="00C045DD"/>
    <w:rsid w:val="00C3136F"/>
    <w:rsid w:val="00C3483A"/>
    <w:rsid w:val="00C731EB"/>
    <w:rsid w:val="00C74E9D"/>
    <w:rsid w:val="00C76F6C"/>
    <w:rsid w:val="00C82FD3"/>
    <w:rsid w:val="00CC6B7B"/>
    <w:rsid w:val="00CD3619"/>
    <w:rsid w:val="00CD5C1F"/>
    <w:rsid w:val="00CF4447"/>
    <w:rsid w:val="00D405E7"/>
    <w:rsid w:val="00D41D56"/>
    <w:rsid w:val="00D6260D"/>
    <w:rsid w:val="00D6662B"/>
    <w:rsid w:val="00D95E2F"/>
    <w:rsid w:val="00D970A9"/>
    <w:rsid w:val="00DB3AC0"/>
    <w:rsid w:val="00DE68F0"/>
    <w:rsid w:val="00DF3845"/>
    <w:rsid w:val="00DF7E17"/>
    <w:rsid w:val="00E12CA9"/>
    <w:rsid w:val="00E327D3"/>
    <w:rsid w:val="00E576E0"/>
    <w:rsid w:val="00EB00A2"/>
    <w:rsid w:val="00EB1BF3"/>
    <w:rsid w:val="00EF3EEE"/>
    <w:rsid w:val="00F006F2"/>
    <w:rsid w:val="00F149A7"/>
    <w:rsid w:val="00F34CB0"/>
    <w:rsid w:val="00F354C7"/>
    <w:rsid w:val="00F50BAF"/>
    <w:rsid w:val="00F52C10"/>
    <w:rsid w:val="00F573C4"/>
    <w:rsid w:val="00F73226"/>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09E62EB-7011-4D05-8BFC-38E69D14A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44B82"/>
    <w:rPr>
      <w:rFonts w:ascii="Tahoma" w:hAnsi="Tahoma" w:cs="Tahoma"/>
      <w:sz w:val="16"/>
      <w:szCs w:val="16"/>
    </w:rPr>
  </w:style>
  <w:style w:type="character" w:customStyle="1" w:styleId="BalloonTextChar">
    <w:name w:val="Balloon Text Char"/>
    <w:basedOn w:val="DefaultParagraphFont"/>
    <w:link w:val="BalloonText"/>
    <w:uiPriority w:val="99"/>
    <w:semiHidden/>
    <w:rsid w:val="00A44B82"/>
    <w:rPr>
      <w:rFonts w:ascii="Tahoma" w:eastAsia="Times New Roman" w:hAnsi="Tahoma" w:cs="Tahoma"/>
      <w:sz w:val="16"/>
      <w:szCs w:val="16"/>
    </w:rPr>
  </w:style>
  <w:style w:type="character" w:styleId="Hyperlink">
    <w:name w:val="Hyperlink"/>
    <w:basedOn w:val="DefaultParagraphFont"/>
    <w:uiPriority w:val="99"/>
    <w:unhideWhenUsed/>
    <w:rsid w:val="00311C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16-11.docx" TargetMode="External"/><Relationship Id="rId3" Type="http://schemas.openxmlformats.org/officeDocument/2006/relationships/settings" Target="settings.xml"/><Relationship Id="rId7" Type="http://schemas.openxmlformats.org/officeDocument/2006/relationships/hyperlink" Target="file:///h:\sj%20archive\2011\03-1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97_20110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A28DE-6001-4125-A591-9D9CA0F1E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411</Words>
  <Characters>2250</Characters>
  <Application>Microsoft Office Word</Application>
  <DocSecurity>4</DocSecurity>
  <Lines>87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697: Spring Valley High School Girls Basketball Team - South Carolina Legislature Online</dc:title>
  <dc:subject/>
  <dc:creator>rosannemcdowell</dc:creator>
  <cp:keywords/>
  <dc:description/>
  <cp:lastModifiedBy>N Cumfer</cp:lastModifiedBy>
  <cp:revision>2</cp:revision>
  <cp:lastPrinted>2011-03-09T21:31:00Z</cp:lastPrinted>
  <dcterms:created xsi:type="dcterms:W3CDTF">2014-11-21T20:51:00Z</dcterms:created>
  <dcterms:modified xsi:type="dcterms:W3CDTF">2014-11-21T20:51:00Z</dcterms:modified>
</cp:coreProperties>
</file>