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BF5" w:rsidRDefault="009E1BF5" w:rsidP="009E1BF5">
      <w:pPr>
        <w:widowControl w:val="0"/>
        <w:jc w:val="center"/>
      </w:pPr>
      <w:bookmarkStart w:id="0" w:name="_GoBack"/>
      <w:bookmarkEnd w:id="0"/>
      <w:r w:rsidRPr="009E1BF5">
        <w:rPr>
          <w:b/>
        </w:rPr>
        <w:t>South Carolina General Assembly</w:t>
      </w:r>
    </w:p>
    <w:p w:rsidR="009E1BF5" w:rsidRDefault="009E1BF5" w:rsidP="009E1BF5">
      <w:pPr>
        <w:widowControl w:val="0"/>
        <w:jc w:val="center"/>
      </w:pPr>
      <w:r>
        <w:t>119th Session, 2011-2012</w:t>
      </w: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  <w:rPr>
          <w:b/>
        </w:rPr>
      </w:pPr>
      <w:r w:rsidRPr="009E1BF5">
        <w:rPr>
          <w:b/>
        </w:rPr>
        <w:t>S.</w:t>
      </w:r>
      <w:r>
        <w:rPr>
          <w:b/>
        </w:rPr>
        <w:t xml:space="preserve"> </w:t>
      </w:r>
      <w:r w:rsidRPr="009E1BF5">
        <w:rPr>
          <w:b/>
        </w:rPr>
        <w:t>776</w:t>
      </w:r>
    </w:p>
    <w:p w:rsidR="009E1BF5" w:rsidRDefault="009E1BF5" w:rsidP="009E1BF5">
      <w:pPr>
        <w:widowControl w:val="0"/>
        <w:rPr>
          <w:b/>
        </w:rPr>
      </w:pPr>
    </w:p>
    <w:p w:rsidR="009E1BF5" w:rsidRDefault="009E1BF5" w:rsidP="009E1BF5">
      <w:pPr>
        <w:widowControl w:val="0"/>
      </w:pPr>
      <w:r w:rsidRPr="009E1BF5">
        <w:rPr>
          <w:b/>
        </w:rPr>
        <w:t>STATUS INFORMATION</w:t>
      </w: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</w:pPr>
      <w:r>
        <w:t>Senate Resolution</w:t>
      </w:r>
    </w:p>
    <w:p w:rsidR="009E1BF5" w:rsidRDefault="009E1BF5" w:rsidP="009E1BF5">
      <w:pPr>
        <w:widowControl w:val="0"/>
      </w:pPr>
      <w:r>
        <w:t>Sponsors: Senator Bright</w:t>
      </w:r>
    </w:p>
    <w:p w:rsidR="009E1BF5" w:rsidRDefault="009E1BF5" w:rsidP="009E1BF5">
      <w:pPr>
        <w:widowControl w:val="0"/>
      </w:pPr>
      <w:r>
        <w:t>Document Path: l:\s-res\lb\019alle.mrh.lb.docx</w:t>
      </w:r>
    </w:p>
    <w:p w:rsidR="00BE4BED" w:rsidRDefault="00BE4BED" w:rsidP="009E1BF5">
      <w:pPr>
        <w:widowControl w:val="0"/>
      </w:pPr>
      <w:r>
        <w:t>Companion/Similar bill(s): 4078</w:t>
      </w: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</w:pPr>
      <w:r>
        <w:t>Introduced in the Senate on April 6, 2011</w:t>
      </w:r>
    </w:p>
    <w:p w:rsidR="009E1BF5" w:rsidRDefault="009E1BF5" w:rsidP="009E1BF5">
      <w:pPr>
        <w:widowControl w:val="0"/>
      </w:pPr>
      <w:r>
        <w:t>Adopted by the Senate on April 6, 2011</w:t>
      </w: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</w:pPr>
      <w:r>
        <w:t xml:space="preserve">Summary: </w:t>
      </w:r>
      <w:r w:rsidR="007D605C">
        <w:t>Jo Lynn Allen</w:t>
      </w: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</w:pPr>
    </w:p>
    <w:p w:rsidR="009E1BF5" w:rsidRDefault="009E1BF5" w:rsidP="009E1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1BF5">
        <w:rPr>
          <w:b/>
        </w:rPr>
        <w:t>HISTORY OF LEGISLATIVE ACTIONS</w:t>
      </w:r>
    </w:p>
    <w:p w:rsidR="009E1BF5" w:rsidRDefault="009E1BF5" w:rsidP="009E1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1BF5" w:rsidRPr="009E1BF5" w:rsidRDefault="009E1BF5" w:rsidP="009E1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1BF5">
        <w:rPr>
          <w:u w:val="single"/>
        </w:rPr>
        <w:tab/>
        <w:t>Date</w:t>
      </w:r>
      <w:r w:rsidRPr="009E1BF5">
        <w:rPr>
          <w:u w:val="single"/>
        </w:rPr>
        <w:tab/>
        <w:t>Body</w:t>
      </w:r>
      <w:r w:rsidRPr="009E1BF5">
        <w:rPr>
          <w:u w:val="single"/>
        </w:rPr>
        <w:tab/>
        <w:t>Action Description with journal page number</w:t>
      </w:r>
      <w:r w:rsidRPr="009E1BF5">
        <w:rPr>
          <w:u w:val="single"/>
        </w:rPr>
        <w:tab/>
      </w:r>
    </w:p>
    <w:p w:rsidR="007B4C88" w:rsidRDefault="007B4C88" w:rsidP="007B4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4/6/2011</w:t>
      </w:r>
      <w:r>
        <w:tab/>
        <w:t>Senate</w:t>
      </w:r>
      <w:r>
        <w:tab/>
      </w:r>
      <w:r w:rsidRPr="00C53C3A">
        <w:t>Introduced and adopted (</w:t>
      </w:r>
      <w:hyperlink r:id="rId6" w:history="1">
        <w:r w:rsidRPr="00C53C3A">
          <w:rPr>
            <w:rStyle w:val="Hyperlink"/>
          </w:rPr>
          <w:t>Senate Journal</w:t>
        </w:r>
        <w:r w:rsidRPr="00C53C3A">
          <w:rPr>
            <w:rStyle w:val="Hyperlink"/>
          </w:rPr>
          <w:noBreakHyphen/>
          <w:t>page 11</w:t>
        </w:r>
      </w:hyperlink>
      <w:r w:rsidRPr="00C53C3A">
        <w:t>)</w:t>
      </w:r>
    </w:p>
    <w:p w:rsidR="007B4C88" w:rsidRDefault="007B4C88" w:rsidP="007B4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BF5" w:rsidRPr="009E1BF5" w:rsidRDefault="009E1BF5" w:rsidP="009E1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BF5" w:rsidRDefault="009E1BF5" w:rsidP="009E1BF5">
      <w:r w:rsidRPr="009E1BF5">
        <w:rPr>
          <w:b/>
        </w:rPr>
        <w:t>VERSIONS OF THIS BILL</w:t>
      </w:r>
    </w:p>
    <w:p w:rsidR="009E1BF5" w:rsidRDefault="009E1BF5" w:rsidP="009E1BF5"/>
    <w:p w:rsidR="009E1BF5" w:rsidRDefault="00E956C6" w:rsidP="009E1BF5">
      <w:hyperlink r:id="rId7" w:history="1">
        <w:r w:rsidR="009E1BF5">
          <w:rPr>
            <w:rStyle w:val="Hyperlink"/>
          </w:rPr>
          <w:t>4/6/2011</w:t>
        </w:r>
      </w:hyperlink>
    </w:p>
    <w:p w:rsidR="009E1BF5" w:rsidRDefault="009E1BF5" w:rsidP="009E1BF5"/>
    <w:p w:rsidR="009E1BF5" w:rsidRDefault="009E1BF5" w:rsidP="009E1BF5">
      <w:pPr>
        <w:sectPr w:rsidR="009E1BF5" w:rsidSect="009E1B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5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1F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0A7CF3">
        <w:rPr>
          <w:rFonts w:eastAsia="Times New Roman"/>
        </w:rPr>
        <w:t xml:space="preserve"> RECOGNIZE </w:t>
      </w:r>
      <w:r w:rsidR="00E158E2">
        <w:rPr>
          <w:rFonts w:eastAsia="Times New Roman"/>
        </w:rPr>
        <w:t xml:space="preserve">JO LYNN ALLEN </w:t>
      </w:r>
      <w:r w:rsidR="000A7CF3">
        <w:t xml:space="preserve">FOR HER MANY YEARS OF FAITHFUL SERVICE AS AN EDUCATOR IN SOUTH CAROLINA </w:t>
      </w:r>
      <w:r>
        <w:rPr>
          <w:rFonts w:eastAsia="Times New Roman"/>
        </w:rPr>
        <w:t xml:space="preserve">UPON </w:t>
      </w:r>
      <w:r w:rsidR="000A7CF3">
        <w:rPr>
          <w:rFonts w:eastAsia="Times New Roman"/>
        </w:rPr>
        <w:t xml:space="preserve">THE OCCASION OF </w:t>
      </w:r>
      <w:r>
        <w:rPr>
          <w:rFonts w:eastAsia="Times New Roman"/>
        </w:rPr>
        <w:t>HER RETIREMENT AND TO WISH HER THE BEST IN ALL HER FUTURE ENDEAVORS.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have learned that Jo Lynn Allen will be retiring at the end of this school year after forty-six years in th</w:t>
      </w:r>
      <w:r w:rsidR="00C8585B">
        <w:rPr>
          <w:rFonts w:eastAsia="Times New Roman"/>
        </w:rPr>
        <w:t>e classroom at James E. B</w:t>
      </w:r>
      <w:r w:rsidR="0049686C">
        <w:rPr>
          <w:rFonts w:eastAsia="Times New Roman"/>
        </w:rPr>
        <w:t>y</w:t>
      </w:r>
      <w:r w:rsidR="00C8585B">
        <w:rPr>
          <w:rFonts w:eastAsia="Times New Roman"/>
        </w:rPr>
        <w:t>r</w:t>
      </w:r>
      <w:r w:rsidR="0049686C">
        <w:rPr>
          <w:rFonts w:eastAsia="Times New Roman"/>
        </w:rPr>
        <w:t xml:space="preserve">nes </w:t>
      </w:r>
      <w:r>
        <w:rPr>
          <w:rFonts w:eastAsia="Times New Roman"/>
        </w:rPr>
        <w:t xml:space="preserve">High School </w:t>
      </w:r>
      <w:r w:rsidR="008D269C">
        <w:rPr>
          <w:rFonts w:eastAsia="Times New Roman"/>
        </w:rPr>
        <w:t>in Spartanburg School District Five</w:t>
      </w:r>
      <w:r>
        <w:rPr>
          <w:rFonts w:eastAsia="Times New Roman"/>
        </w:rPr>
        <w:t>; and</w:t>
      </w:r>
    </w:p>
    <w:p w:rsidR="0049686C" w:rsidRDefault="004968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86C" w:rsidRDefault="004968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her passion for </w:t>
      </w:r>
      <w:r w:rsidR="008D269C">
        <w:rPr>
          <w:rFonts w:eastAsia="Times New Roman"/>
        </w:rPr>
        <w:t xml:space="preserve">English </w:t>
      </w:r>
      <w:r>
        <w:rPr>
          <w:rFonts w:eastAsia="Times New Roman"/>
        </w:rPr>
        <w:t>literature and her vitality both in and out of the classroom are defining characteristics that have made her one of Byrnes’ most beloved teachers;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Ms. Allen began her teaching career in 1965 and was the first James E. Byrnes High School graduate to be hired to teach </w:t>
      </w:r>
      <w:r w:rsidR="0049686C">
        <w:rPr>
          <w:rFonts w:eastAsia="Times New Roman"/>
        </w:rPr>
        <w:t>at her alma mater</w:t>
      </w:r>
      <w:r>
        <w:rPr>
          <w:rFonts w:eastAsia="Times New Roman"/>
        </w:rPr>
        <w:t>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Allen has spent her entire career in the school and community where she was born and raised;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6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1177">
        <w:rPr>
          <w:color w:val="000000" w:themeColor="text1"/>
          <w:u w:color="000000" w:themeColor="text1"/>
        </w:rPr>
        <w:t xml:space="preserve">Ms. Allen’s </w:t>
      </w:r>
      <w:r>
        <w:rPr>
          <w:color w:val="000000" w:themeColor="text1"/>
          <w:u w:color="000000" w:themeColor="text1"/>
        </w:rPr>
        <w:t xml:space="preserve">decision to retire from teaching will </w:t>
      </w:r>
      <w:r w:rsidR="00D11177">
        <w:rPr>
          <w:color w:val="000000" w:themeColor="text1"/>
          <w:u w:color="000000" w:themeColor="text1"/>
        </w:rPr>
        <w:t xml:space="preserve">make her miss the excitement of interacting with young people everyday yet </w:t>
      </w:r>
      <w:r>
        <w:rPr>
          <w:color w:val="000000" w:themeColor="text1"/>
          <w:u w:color="000000" w:themeColor="text1"/>
        </w:rPr>
        <w:t>leave her more time to travel; and</w:t>
      </w:r>
    </w:p>
    <w:p w:rsidR="006D4466" w:rsidRDefault="006D4466" w:rsidP="006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4466" w:rsidRDefault="000A7CF3" w:rsidP="000A7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it is fitting and proper for the members of the Senate to pause in their deliberations to recognize the many accomplishments of this daughter of South Carolina upon her retirement after a distinguished career as a public school educator.  </w:t>
      </w:r>
      <w:r w:rsidR="006D4466">
        <w:rPr>
          <w:rFonts w:eastAsia="Times New Roman"/>
        </w:rPr>
        <w:t>Now, therefore,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11177">
        <w:rPr>
          <w:rFonts w:eastAsia="Times New Roman"/>
        </w:rPr>
        <w:t xml:space="preserve">the members of the Senate, by this resolution, </w:t>
      </w:r>
      <w:r w:rsidR="00E158E2">
        <w:rPr>
          <w:rFonts w:eastAsia="Times New Roman"/>
        </w:rPr>
        <w:t xml:space="preserve">recognize Jo Lynn Allen </w:t>
      </w:r>
      <w:r w:rsidR="00E158E2">
        <w:t xml:space="preserve">for her many years of faithful service as an educator in South Carolina </w:t>
      </w:r>
      <w:r w:rsidR="00E158E2">
        <w:rPr>
          <w:rFonts w:eastAsia="Times New Roman"/>
        </w:rPr>
        <w:t>upon the occasion of her retirement and to wish her the best in all her future endeavors.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158E2">
        <w:rPr>
          <w:rFonts w:eastAsia="Times New Roman"/>
        </w:rPr>
        <w:t>Jo Lynn Allen</w:t>
      </w:r>
      <w:r>
        <w:rPr>
          <w:rFonts w:eastAsia="Times New Roman"/>
        </w:rPr>
        <w:t>.</w:t>
      </w:r>
    </w:p>
    <w:p w:rsidR="00A356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561C" w:rsidRDefault="00A3561C" w:rsidP="009E1BF5">
      <w:pPr>
        <w:suppressAutoHyphens/>
        <w:jc w:val="both"/>
        <w:rPr>
          <w:rFonts w:eastAsia="Times New Roman"/>
        </w:rPr>
      </w:pPr>
    </w:p>
    <w:sectPr w:rsidR="00A3561C" w:rsidSect="009E1B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77" w:rsidRDefault="00D11177" w:rsidP="00522CE0">
      <w:r>
        <w:separator/>
      </w:r>
    </w:p>
  </w:endnote>
  <w:endnote w:type="continuationSeparator" w:id="0">
    <w:p w:rsidR="00D11177" w:rsidRDefault="00D111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F307B4-E3B2-435B-9560-B58B6DA71D0C}"/>
    <w:embedBold r:id="rId2" w:fontKey="{3A4EF344-FB8B-46F9-9278-8A6398BE51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368E77-0158-48EE-AD5F-6DCB0A34C0C8}"/>
    <w:embedBold r:id="rId4" w:fontKey="{6DD0CA5B-1371-4336-901C-1C6A6DCBE8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5D741B-DE3C-48FD-9247-D4AE206948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BF5" w:rsidRPr="00A3561C" w:rsidRDefault="009E1BF5" w:rsidP="00A356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r w:rsidR="00E956C6">
      <w:fldChar w:fldCharType="begin"/>
    </w:r>
    <w:r w:rsidR="00E956C6">
      <w:instrText xml:space="preserve"> PAGE  \* MERGEFORMAT </w:instrText>
    </w:r>
    <w:r w:rsidR="00E956C6">
      <w:fldChar w:fldCharType="separate"/>
    </w:r>
    <w:r w:rsidR="00E956C6">
      <w:rPr>
        <w:noProof/>
      </w:rPr>
      <w:t>1</w:t>
    </w:r>
    <w:r w:rsidR="00E956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77" w:rsidRDefault="00D11177" w:rsidP="00522CE0">
      <w:r>
        <w:separator/>
      </w:r>
    </w:p>
  </w:footnote>
  <w:footnote w:type="continuationSeparator" w:id="0">
    <w:p w:rsidR="00D11177" w:rsidRDefault="00D111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ALLE.MRH.LB"/>
    <w:docVar w:name="CoverAttorneyInitials" w:val="MRH"/>
    <w:docVar w:name="CoverAttorneyLastName" w:val="Hitchcock"/>
    <w:docVar w:name="CoverBillType" w:val="r"/>
    <w:docVar w:name="CoverSenator" w:val="LB"/>
    <w:docVar w:name="dvBillNumber" w:val="776"/>
    <w:docVar w:name="dvBillNumberPrefix" w:val="S. "/>
    <w:docVar w:name="dvOriginalBody" w:val="Senate"/>
    <w:docVar w:name="fulldraftpath" w:val="L:\S-RES\LB\019ALLE.MRH.LB.DOCX"/>
    <w:docVar w:name="NameofBody" w:val="S"/>
    <w:docVar w:name="vgroup2" w:val="S-RES"/>
  </w:docVars>
  <w:rsids>
    <w:rsidRoot w:val="00C806D3"/>
    <w:rsid w:val="00042AC1"/>
    <w:rsid w:val="00046516"/>
    <w:rsid w:val="0007601D"/>
    <w:rsid w:val="000938A6"/>
    <w:rsid w:val="000A7CF3"/>
    <w:rsid w:val="000B0720"/>
    <w:rsid w:val="000B5EAF"/>
    <w:rsid w:val="000B7077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2D5B"/>
    <w:rsid w:val="00383247"/>
    <w:rsid w:val="003D6E2B"/>
    <w:rsid w:val="003E7597"/>
    <w:rsid w:val="003F7AFE"/>
    <w:rsid w:val="004241D8"/>
    <w:rsid w:val="00450668"/>
    <w:rsid w:val="004952FA"/>
    <w:rsid w:val="0049686C"/>
    <w:rsid w:val="004A6F3B"/>
    <w:rsid w:val="004B6A22"/>
    <w:rsid w:val="004D7F37"/>
    <w:rsid w:val="00522CE0"/>
    <w:rsid w:val="005377C1"/>
    <w:rsid w:val="00565148"/>
    <w:rsid w:val="00593361"/>
    <w:rsid w:val="005A413B"/>
    <w:rsid w:val="005A5017"/>
    <w:rsid w:val="005A648C"/>
    <w:rsid w:val="005F1745"/>
    <w:rsid w:val="0069317B"/>
    <w:rsid w:val="006C74EA"/>
    <w:rsid w:val="006D4466"/>
    <w:rsid w:val="00714A8A"/>
    <w:rsid w:val="00720D40"/>
    <w:rsid w:val="007318D4"/>
    <w:rsid w:val="00765784"/>
    <w:rsid w:val="007A4390"/>
    <w:rsid w:val="007B4C88"/>
    <w:rsid w:val="007D605C"/>
    <w:rsid w:val="007E5CB7"/>
    <w:rsid w:val="007F54AA"/>
    <w:rsid w:val="008314D2"/>
    <w:rsid w:val="00845664"/>
    <w:rsid w:val="008B2F42"/>
    <w:rsid w:val="008C3697"/>
    <w:rsid w:val="008C641C"/>
    <w:rsid w:val="008D269C"/>
    <w:rsid w:val="008E185F"/>
    <w:rsid w:val="008F023B"/>
    <w:rsid w:val="00904E16"/>
    <w:rsid w:val="009162B3"/>
    <w:rsid w:val="00927C62"/>
    <w:rsid w:val="00983951"/>
    <w:rsid w:val="00984124"/>
    <w:rsid w:val="00984640"/>
    <w:rsid w:val="009933C6"/>
    <w:rsid w:val="00995C37"/>
    <w:rsid w:val="009C118A"/>
    <w:rsid w:val="009E1BF5"/>
    <w:rsid w:val="00A02011"/>
    <w:rsid w:val="00A11FE0"/>
    <w:rsid w:val="00A3561C"/>
    <w:rsid w:val="00A4011E"/>
    <w:rsid w:val="00A86015"/>
    <w:rsid w:val="00A9594E"/>
    <w:rsid w:val="00AE59C8"/>
    <w:rsid w:val="00B0067C"/>
    <w:rsid w:val="00B10098"/>
    <w:rsid w:val="00B21626"/>
    <w:rsid w:val="00B4464E"/>
    <w:rsid w:val="00B5790D"/>
    <w:rsid w:val="00B945C5"/>
    <w:rsid w:val="00BA20EA"/>
    <w:rsid w:val="00BB5AFC"/>
    <w:rsid w:val="00BC0A56"/>
    <w:rsid w:val="00BE4BED"/>
    <w:rsid w:val="00C45366"/>
    <w:rsid w:val="00C50524"/>
    <w:rsid w:val="00C57023"/>
    <w:rsid w:val="00C74052"/>
    <w:rsid w:val="00C806D3"/>
    <w:rsid w:val="00C8585B"/>
    <w:rsid w:val="00C8785F"/>
    <w:rsid w:val="00CB187A"/>
    <w:rsid w:val="00CC0EC7"/>
    <w:rsid w:val="00CE14FE"/>
    <w:rsid w:val="00D1088B"/>
    <w:rsid w:val="00D11177"/>
    <w:rsid w:val="00D14DE6"/>
    <w:rsid w:val="00D156D2"/>
    <w:rsid w:val="00D249D5"/>
    <w:rsid w:val="00D8626A"/>
    <w:rsid w:val="00D86943"/>
    <w:rsid w:val="00DA2D8C"/>
    <w:rsid w:val="00DA47B9"/>
    <w:rsid w:val="00DE3CBF"/>
    <w:rsid w:val="00E013C2"/>
    <w:rsid w:val="00E058D3"/>
    <w:rsid w:val="00E158E2"/>
    <w:rsid w:val="00E76AD9"/>
    <w:rsid w:val="00E7762A"/>
    <w:rsid w:val="00E86E23"/>
    <w:rsid w:val="00E91E2F"/>
    <w:rsid w:val="00E956C6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46F37E19-B844-42E4-8F1B-B9BDD071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1B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776_2011040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4-06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361</Words>
  <Characters>1806</Characters>
  <Application>Microsoft Office Word</Application>
  <DocSecurity>4</DocSecurity>
  <Lines>81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776: Jo Lynn Allen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2014-11-21T20:53:00Z</dcterms:created>
  <dcterms:modified xsi:type="dcterms:W3CDTF">2014-11-21T20:53:00Z</dcterms:modified>
</cp:coreProperties>
</file>