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311" w:rsidRDefault="00F87311" w:rsidP="00F87311">
      <w:pPr>
        <w:widowControl w:val="0"/>
        <w:jc w:val="center"/>
      </w:pPr>
      <w:bookmarkStart w:id="0" w:name="_GoBack"/>
      <w:bookmarkEnd w:id="0"/>
      <w:r w:rsidRPr="00F87311">
        <w:rPr>
          <w:b/>
        </w:rPr>
        <w:t>South Carolina General Assembly</w:t>
      </w:r>
    </w:p>
    <w:p w:rsidR="00F87311" w:rsidRDefault="00F87311" w:rsidP="00F87311">
      <w:pPr>
        <w:widowControl w:val="0"/>
        <w:jc w:val="center"/>
      </w:pPr>
      <w:r>
        <w:t>119th Session, 2011-2012</w:t>
      </w: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jc w:val="left"/>
        <w:rPr>
          <w:b/>
        </w:rPr>
      </w:pPr>
      <w:r w:rsidRPr="00F87311">
        <w:rPr>
          <w:b/>
        </w:rPr>
        <w:t>S.</w:t>
      </w:r>
      <w:r>
        <w:rPr>
          <w:b/>
        </w:rPr>
        <w:t xml:space="preserve"> </w:t>
      </w:r>
      <w:r w:rsidRPr="00F87311">
        <w:rPr>
          <w:b/>
        </w:rPr>
        <w:t>880</w:t>
      </w:r>
    </w:p>
    <w:p w:rsidR="00F87311" w:rsidRDefault="00F87311" w:rsidP="00F87311">
      <w:pPr>
        <w:widowControl w:val="0"/>
        <w:jc w:val="left"/>
        <w:rPr>
          <w:b/>
        </w:rPr>
      </w:pPr>
    </w:p>
    <w:p w:rsidR="00F87311" w:rsidRDefault="00F87311" w:rsidP="00F87311">
      <w:pPr>
        <w:widowControl w:val="0"/>
        <w:jc w:val="left"/>
      </w:pPr>
      <w:r w:rsidRPr="00F87311">
        <w:rPr>
          <w:b/>
        </w:rPr>
        <w:t>STATUS INFORMATION</w:t>
      </w: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jc w:val="left"/>
      </w:pPr>
      <w:r>
        <w:t>Senate Resolution</w:t>
      </w:r>
    </w:p>
    <w:p w:rsidR="00F87311" w:rsidRDefault="00F87311" w:rsidP="00F87311">
      <w:pPr>
        <w:widowControl w:val="0"/>
        <w:jc w:val="left"/>
      </w:pPr>
      <w:r>
        <w:t>Sponsors: Senator Massey</w:t>
      </w:r>
    </w:p>
    <w:p w:rsidR="00F87311" w:rsidRDefault="00F87311" w:rsidP="00F87311">
      <w:pPr>
        <w:widowControl w:val="0"/>
        <w:jc w:val="left"/>
      </w:pPr>
      <w:r>
        <w:t>Document Path: l:\council\bills\rm\1208zw11.docx</w:t>
      </w: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jc w:val="left"/>
      </w:pPr>
      <w:r>
        <w:t>Introduced in the Senate on May 11, 2011</w:t>
      </w:r>
    </w:p>
    <w:p w:rsidR="00F87311" w:rsidRDefault="00F87311" w:rsidP="00F87311">
      <w:pPr>
        <w:widowControl w:val="0"/>
        <w:jc w:val="left"/>
      </w:pPr>
      <w:r>
        <w:t>Adopted by the Senate on May 11, 2011</w:t>
      </w: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jc w:val="left"/>
      </w:pPr>
      <w:r>
        <w:t xml:space="preserve">Summary: </w:t>
      </w:r>
      <w:r w:rsidR="003C6834">
        <w:t>Jerry Robinson</w:t>
      </w: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jc w:val="left"/>
      </w:pPr>
    </w:p>
    <w:p w:rsidR="00F87311" w:rsidRDefault="00F87311" w:rsidP="00F87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311">
        <w:rPr>
          <w:b/>
        </w:rPr>
        <w:t>HISTORY OF LEGISLATIVE ACTIONS</w:t>
      </w:r>
    </w:p>
    <w:p w:rsidR="00F87311" w:rsidRDefault="00F87311" w:rsidP="00F87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87311" w:rsidRPr="00F87311" w:rsidRDefault="00F87311" w:rsidP="00F8731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87311">
        <w:rPr>
          <w:u w:val="single"/>
        </w:rPr>
        <w:tab/>
        <w:t>Date</w:t>
      </w:r>
      <w:r w:rsidRPr="00F87311">
        <w:rPr>
          <w:u w:val="single"/>
        </w:rPr>
        <w:tab/>
        <w:t>Body</w:t>
      </w:r>
      <w:r w:rsidRPr="00F87311">
        <w:rPr>
          <w:u w:val="single"/>
        </w:rPr>
        <w:tab/>
        <w:t>Action Description with journal page number</w:t>
      </w:r>
      <w:r w:rsidRPr="00F87311">
        <w:rPr>
          <w:u w:val="single"/>
        </w:rPr>
        <w:tab/>
      </w:r>
    </w:p>
    <w:p w:rsidR="000D3838" w:rsidRDefault="000D3838" w:rsidP="000D3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5/11/2011</w:t>
      </w:r>
      <w:r>
        <w:tab/>
        <w:t>Senate</w:t>
      </w:r>
      <w:r>
        <w:tab/>
      </w:r>
      <w:r w:rsidRPr="007B1CAB">
        <w:t>Introduced and adopted (</w:t>
      </w:r>
      <w:hyperlink r:id="rId7" w:history="1">
        <w:r w:rsidRPr="007B1CAB">
          <w:rPr>
            <w:rStyle w:val="Hyperlink"/>
          </w:rPr>
          <w:t>Senate Journal</w:t>
        </w:r>
        <w:r w:rsidRPr="007B1CAB">
          <w:rPr>
            <w:rStyle w:val="Hyperlink"/>
          </w:rPr>
          <w:noBreakHyphen/>
          <w:t>page 13</w:t>
        </w:r>
      </w:hyperlink>
      <w:r w:rsidRPr="007B1CAB">
        <w:t>)</w:t>
      </w:r>
    </w:p>
    <w:p w:rsidR="000D3838" w:rsidRDefault="000D3838" w:rsidP="000D38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311" w:rsidRPr="00F87311" w:rsidRDefault="00F87311" w:rsidP="00F873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87311" w:rsidRDefault="00F87311" w:rsidP="00F87311">
      <w:r w:rsidRPr="00F87311">
        <w:rPr>
          <w:b/>
        </w:rPr>
        <w:t>VERSIONS OF THIS BILL</w:t>
      </w:r>
    </w:p>
    <w:p w:rsidR="00F87311" w:rsidRDefault="00F87311" w:rsidP="00F87311"/>
    <w:p w:rsidR="00F87311" w:rsidRDefault="000347C6" w:rsidP="00F87311">
      <w:hyperlink r:id="rId8" w:history="1">
        <w:r w:rsidR="00F87311">
          <w:rPr>
            <w:rStyle w:val="Hyperlink"/>
          </w:rPr>
          <w:t>5/11/2011</w:t>
        </w:r>
      </w:hyperlink>
    </w:p>
    <w:p w:rsidR="00F87311" w:rsidRDefault="00F87311" w:rsidP="00F87311"/>
    <w:p w:rsidR="00F87311" w:rsidRDefault="00F87311" w:rsidP="00F87311">
      <w:pPr>
        <w:sectPr w:rsidR="00F87311" w:rsidSect="00F8731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2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786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5B60" w:rsidRDefault="009E5F5C" w:rsidP="007A5B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A5B60">
        <w:t xml:space="preserve">RECOGNIZE AND COMMEND </w:t>
      </w:r>
      <w:r w:rsidR="001B7C24">
        <w:t>JERRY ROBINSON</w:t>
      </w:r>
      <w:r w:rsidR="001D172B">
        <w:t>, FORMERLY</w:t>
      </w:r>
      <w:r w:rsidR="007A5B60">
        <w:t xml:space="preserve"> OF </w:t>
      </w:r>
      <w:r w:rsidR="001E74B2">
        <w:t>EDGEFIELD</w:t>
      </w:r>
      <w:r w:rsidR="00CF1FE9">
        <w:t xml:space="preserve"> COUNTY</w:t>
      </w:r>
      <w:r w:rsidR="001D172B">
        <w:t>,</w:t>
      </w:r>
      <w:r w:rsidR="007A5B60">
        <w:t xml:space="preserve"> FOR H</w:t>
      </w:r>
      <w:r w:rsidR="001B7C24">
        <w:t>IS</w:t>
      </w:r>
      <w:r w:rsidR="00CF1FE9">
        <w:t xml:space="preserve"> MANY YEARS OF OUTSTANDING COMMUNITY SERVICE, ESPECIALLY </w:t>
      </w:r>
      <w:r w:rsidR="002C4AE1">
        <w:t xml:space="preserve">HIS LABORS </w:t>
      </w:r>
      <w:r w:rsidR="00CF1FE9">
        <w:t>ON BEHALF OF THE YOUNG MEN AND WOMEN OF SOUTH CAROLINA.</w:t>
      </w:r>
    </w:p>
    <w:p w:rsidR="00347861" w:rsidRDefault="003478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5E43" w:rsidRDefault="0034786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5E43">
        <w:t>it is with great pleasure that the members of the South Carolina Senate honor individuals who freely give of their time and resources for the good of others</w:t>
      </w:r>
      <w:r w:rsidR="005953C4">
        <w:t>;</w:t>
      </w:r>
      <w:r w:rsidR="00035E43">
        <w:t xml:space="preserve"> and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7C24">
        <w:t>Jerry Robinson</w:t>
      </w:r>
      <w:r w:rsidR="001D172B">
        <w:t>, formerly</w:t>
      </w:r>
      <w:r w:rsidR="001B7C24">
        <w:t xml:space="preserve"> </w:t>
      </w:r>
      <w:r>
        <w:t xml:space="preserve">of </w:t>
      </w:r>
      <w:r w:rsidR="001E74B2">
        <w:t xml:space="preserve">Edgefield </w:t>
      </w:r>
      <w:r>
        <w:t>County</w:t>
      </w:r>
      <w:r w:rsidR="003B0D6B">
        <w:t>,</w:t>
      </w:r>
      <w:r w:rsidR="001D172B">
        <w:t xml:space="preserve"> and </w:t>
      </w:r>
      <w:r>
        <w:t>an exemplary volunteer worker for many years in h</w:t>
      </w:r>
      <w:r w:rsidR="001B7C24">
        <w:t>is</w:t>
      </w:r>
      <w:r>
        <w:t xml:space="preserve"> community, has contributed untold hours of valuable volunteer service to the citizens of </w:t>
      </w:r>
      <w:r w:rsidR="001B7C24">
        <w:t xml:space="preserve">South Carolina </w:t>
      </w:r>
      <w:r>
        <w:t>and is thereby worthy of praise; and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preparation for his life</w:t>
      </w:r>
      <w:r w:rsidR="00AB64A7" w:rsidRPr="00AB64A7">
        <w:t>’</w:t>
      </w:r>
      <w:r>
        <w:t>s work, Mr. Robinson earned a bachelor</w:t>
      </w:r>
      <w:r w:rsidR="00AB64A7" w:rsidRPr="00AB64A7">
        <w:t>’</w:t>
      </w:r>
      <w:r>
        <w:t>s degree in history from Davidson College, followed by a master of theology from Columbia Theological Seminary; and</w:t>
      </w: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2A" w:rsidRDefault="006C572A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C3F31">
        <w:t xml:space="preserve">this </w:t>
      </w:r>
      <w:r w:rsidR="005F3387">
        <w:t xml:space="preserve">former </w:t>
      </w:r>
      <w:r w:rsidR="00CC3F31">
        <w:t>co</w:t>
      </w:r>
      <w:r w:rsidR="00AB64A7">
        <w:noBreakHyphen/>
      </w:r>
      <w:r w:rsidR="00CC3F31">
        <w:t xml:space="preserve">manager of Teen Town </w:t>
      </w:r>
      <w:r w:rsidR="005F3387">
        <w:t>and de</w:t>
      </w:r>
      <w:r w:rsidR="00CC3F31">
        <w:t>voted member of the South Carolina Jaycees</w:t>
      </w:r>
      <w:r w:rsidR="005F3387">
        <w:t xml:space="preserve"> for years </w:t>
      </w:r>
      <w:r w:rsidR="003B0D6B">
        <w:t xml:space="preserve">has </w:t>
      </w:r>
      <w:r w:rsidR="005F3387">
        <w:t xml:space="preserve">been a model held up to others for caring </w:t>
      </w:r>
      <w:r w:rsidR="00CC3F31">
        <w:t xml:space="preserve">community service. </w:t>
      </w:r>
      <w:r w:rsidR="003B0D6B">
        <w:t xml:space="preserve"> </w:t>
      </w:r>
      <w:r w:rsidR="00472DAA">
        <w:t xml:space="preserve">In grateful acknowledgement of his </w:t>
      </w:r>
      <w:r w:rsidR="005F3387">
        <w:t>dedicated</w:t>
      </w:r>
      <w:r w:rsidR="00CC3F31">
        <w:t xml:space="preserve"> labors for the benefit of </w:t>
      </w:r>
      <w:r w:rsidR="005F3387">
        <w:t>his fellow citizens</w:t>
      </w:r>
      <w:r w:rsidR="00CC3F31">
        <w:t>, Jerry Robinson has been honored with the title of South Carolina Jaycee of the Year; and</w:t>
      </w:r>
    </w:p>
    <w:p w:rsidR="00CC3F31" w:rsidRDefault="00CC3F3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3F31" w:rsidRDefault="00CC3F31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50C1E">
        <w:t xml:space="preserve">Jerry Robinson enjoys working with youth and has been </w:t>
      </w:r>
      <w:r w:rsidR="00AC5761">
        <w:t xml:space="preserve">an </w:t>
      </w:r>
      <w:r w:rsidR="00650C1E">
        <w:t xml:space="preserve">instrumental </w:t>
      </w:r>
      <w:r w:rsidR="00AC5761">
        <w:t xml:space="preserve">blessing </w:t>
      </w:r>
      <w:r w:rsidR="00650C1E">
        <w:t xml:space="preserve">in the lives of numerous young people. </w:t>
      </w:r>
      <w:r w:rsidR="003B0D6B">
        <w:t xml:space="preserve"> </w:t>
      </w:r>
      <w:r w:rsidR="00650C1E">
        <w:t>Involved in scouting for many years, he served as troop leader for Boy Scout Troop 30 in Edgefield; and</w:t>
      </w:r>
    </w:p>
    <w:p w:rsidR="0022644C" w:rsidRDefault="0022644C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recognize that the success of the State of South Carolina, the strength of its communities, and the vitality of American society as a whole depend, in great measure, upon the dedication of individuals like </w:t>
      </w:r>
      <w:r w:rsidR="007B7238">
        <w:t>Jerry Robinson</w:t>
      </w:r>
      <w:r w:rsidR="003D148B">
        <w:t>,</w:t>
      </w:r>
      <w:r>
        <w:t xml:space="preserve"> who use their talents and resources to serve others. Now, therefore,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712D" w:rsidRDefault="00035E43" w:rsidP="003D71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commend </w:t>
      </w:r>
      <w:r w:rsidR="00667198">
        <w:t>Jerry Robinson</w:t>
      </w:r>
      <w:r w:rsidR="001D172B">
        <w:t>, formerly</w:t>
      </w:r>
      <w:r w:rsidR="00667198">
        <w:t xml:space="preserve"> of </w:t>
      </w:r>
      <w:r w:rsidR="001E74B2">
        <w:t>Edgefield</w:t>
      </w:r>
      <w:r w:rsidR="00667198">
        <w:t xml:space="preserve"> </w:t>
      </w:r>
      <w:r>
        <w:t>County</w:t>
      </w:r>
      <w:r w:rsidR="001D172B">
        <w:t>,</w:t>
      </w:r>
      <w:r>
        <w:t xml:space="preserve"> for h</w:t>
      </w:r>
      <w:r w:rsidR="00667198">
        <w:t>is</w:t>
      </w:r>
      <w:r>
        <w:t xml:space="preserve"> many years of outstanding community service</w:t>
      </w:r>
      <w:r w:rsidR="003D712D">
        <w:t xml:space="preserve">, especially </w:t>
      </w:r>
      <w:r w:rsidR="002C4AE1">
        <w:t xml:space="preserve">his labors </w:t>
      </w:r>
      <w:r w:rsidR="003D712D">
        <w:t>on behalf of the young men and women of South Carolina.</w:t>
      </w: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5E43" w:rsidRDefault="00035E43" w:rsidP="00035E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67198">
        <w:t>provided</w:t>
      </w:r>
      <w:r>
        <w:t xml:space="preserve"> to </w:t>
      </w:r>
      <w:r w:rsidR="00667198">
        <w:t>Jerry Robinson</w:t>
      </w:r>
      <w:r>
        <w:t>.</w:t>
      </w:r>
    </w:p>
    <w:p w:rsidR="00922C29" w:rsidRDefault="00AB64A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2C29" w:rsidRDefault="00922C29" w:rsidP="00F87311">
      <w:pPr>
        <w:suppressAutoHyphens/>
      </w:pPr>
    </w:p>
    <w:sectPr w:rsidR="00922C29" w:rsidSect="00F8731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0D6B" w:rsidRDefault="003B0D6B" w:rsidP="009F0C77">
      <w:r>
        <w:separator/>
      </w:r>
    </w:p>
  </w:endnote>
  <w:endnote w:type="continuationSeparator" w:id="0">
    <w:p w:rsidR="003B0D6B" w:rsidRDefault="003B0D6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D5CBE33-56AB-49D5-95B7-A3167DF0DE02}"/>
    <w:embedBold r:id="rId2" w:fontKey="{CFF35117-363F-48F4-840C-52753795F8D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7144FFE-7E09-4E42-A6C5-ACAA10ED83D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CDD3C74-EA57-428B-884E-E9E55C367E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356383-7085-4EF6-8F95-C97C76830C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7311" w:rsidRPr="00922C29" w:rsidRDefault="00F87311" w:rsidP="00922C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[880]</w:t>
    </w:r>
    <w:r>
      <w:tab/>
    </w:r>
    <w:r w:rsidR="000347C6">
      <w:fldChar w:fldCharType="begin"/>
    </w:r>
    <w:r w:rsidR="000347C6">
      <w:instrText xml:space="preserve"> PAGE  \* MERGEFORMAT </w:instrText>
    </w:r>
    <w:r w:rsidR="000347C6">
      <w:fldChar w:fldCharType="separate"/>
    </w:r>
    <w:r w:rsidR="000347C6">
      <w:rPr>
        <w:noProof/>
      </w:rPr>
      <w:t>1</w:t>
    </w:r>
    <w:r w:rsidR="000347C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0D6B" w:rsidRDefault="003B0D6B" w:rsidP="009F0C77">
      <w:r>
        <w:separator/>
      </w:r>
    </w:p>
  </w:footnote>
  <w:footnote w:type="continuationSeparator" w:id="0">
    <w:p w:rsidR="003B0D6B" w:rsidRDefault="003B0D6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208ZW11"/>
    <w:docVar w:name="CoverBillType" w:val="r"/>
    <w:docVar w:name="docpath" w:val="L:\Council\bills\RM\1208ZW11.DOCX"/>
    <w:docVar w:name="dvBillNumber" w:val="88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51319"/>
    <w:rsid w:val="00026C9A"/>
    <w:rsid w:val="000347C6"/>
    <w:rsid w:val="00035E43"/>
    <w:rsid w:val="00051319"/>
    <w:rsid w:val="000875F6"/>
    <w:rsid w:val="000965A1"/>
    <w:rsid w:val="000D3838"/>
    <w:rsid w:val="000E1785"/>
    <w:rsid w:val="001023A4"/>
    <w:rsid w:val="0010776B"/>
    <w:rsid w:val="00133E66"/>
    <w:rsid w:val="00134ACF"/>
    <w:rsid w:val="00144E15"/>
    <w:rsid w:val="001A4A62"/>
    <w:rsid w:val="001A681E"/>
    <w:rsid w:val="001B7C24"/>
    <w:rsid w:val="001D08F2"/>
    <w:rsid w:val="001D172B"/>
    <w:rsid w:val="001D1B04"/>
    <w:rsid w:val="001E74B2"/>
    <w:rsid w:val="002037CA"/>
    <w:rsid w:val="002047A2"/>
    <w:rsid w:val="00215C49"/>
    <w:rsid w:val="0022644C"/>
    <w:rsid w:val="002321B6"/>
    <w:rsid w:val="0023696B"/>
    <w:rsid w:val="00250967"/>
    <w:rsid w:val="002759C5"/>
    <w:rsid w:val="00277DEE"/>
    <w:rsid w:val="00280D88"/>
    <w:rsid w:val="00294ABE"/>
    <w:rsid w:val="002A3EB4"/>
    <w:rsid w:val="002B4619"/>
    <w:rsid w:val="002C4AE1"/>
    <w:rsid w:val="002E0A9A"/>
    <w:rsid w:val="00325348"/>
    <w:rsid w:val="00347861"/>
    <w:rsid w:val="00383DC2"/>
    <w:rsid w:val="00393688"/>
    <w:rsid w:val="003B0D6B"/>
    <w:rsid w:val="003C6834"/>
    <w:rsid w:val="003D148B"/>
    <w:rsid w:val="003D411E"/>
    <w:rsid w:val="003D712D"/>
    <w:rsid w:val="003E3C1E"/>
    <w:rsid w:val="003E6148"/>
    <w:rsid w:val="00400EAA"/>
    <w:rsid w:val="0041760A"/>
    <w:rsid w:val="00472DAA"/>
    <w:rsid w:val="004809EE"/>
    <w:rsid w:val="00511EE9"/>
    <w:rsid w:val="00521E00"/>
    <w:rsid w:val="00577C6C"/>
    <w:rsid w:val="0058501B"/>
    <w:rsid w:val="005953C4"/>
    <w:rsid w:val="005C7243"/>
    <w:rsid w:val="005E0CDF"/>
    <w:rsid w:val="005F3387"/>
    <w:rsid w:val="006215AA"/>
    <w:rsid w:val="006340D9"/>
    <w:rsid w:val="00643B8E"/>
    <w:rsid w:val="00650C1E"/>
    <w:rsid w:val="00665EBC"/>
    <w:rsid w:val="00667198"/>
    <w:rsid w:val="0069470D"/>
    <w:rsid w:val="006A476C"/>
    <w:rsid w:val="006C572A"/>
    <w:rsid w:val="006C6A93"/>
    <w:rsid w:val="006E02F9"/>
    <w:rsid w:val="006E7DAA"/>
    <w:rsid w:val="00753C04"/>
    <w:rsid w:val="00756946"/>
    <w:rsid w:val="00757F80"/>
    <w:rsid w:val="0076089C"/>
    <w:rsid w:val="00771EEC"/>
    <w:rsid w:val="00786819"/>
    <w:rsid w:val="00795EDF"/>
    <w:rsid w:val="007A325A"/>
    <w:rsid w:val="007A5B60"/>
    <w:rsid w:val="007B7238"/>
    <w:rsid w:val="007F1523"/>
    <w:rsid w:val="007F509E"/>
    <w:rsid w:val="007F5799"/>
    <w:rsid w:val="007F6947"/>
    <w:rsid w:val="00820E46"/>
    <w:rsid w:val="00872729"/>
    <w:rsid w:val="008A08A6"/>
    <w:rsid w:val="008F4429"/>
    <w:rsid w:val="00922C29"/>
    <w:rsid w:val="009352BB"/>
    <w:rsid w:val="00972746"/>
    <w:rsid w:val="009747CB"/>
    <w:rsid w:val="00990668"/>
    <w:rsid w:val="00997AD6"/>
    <w:rsid w:val="009E5F5C"/>
    <w:rsid w:val="009E6F7A"/>
    <w:rsid w:val="009F0C77"/>
    <w:rsid w:val="009F4DD1"/>
    <w:rsid w:val="00A30BF6"/>
    <w:rsid w:val="00A3275B"/>
    <w:rsid w:val="00A64E80"/>
    <w:rsid w:val="00A741D9"/>
    <w:rsid w:val="00A9741D"/>
    <w:rsid w:val="00AB224E"/>
    <w:rsid w:val="00AB64A7"/>
    <w:rsid w:val="00AC5761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4227E"/>
    <w:rsid w:val="00C42BDD"/>
    <w:rsid w:val="00C74E9D"/>
    <w:rsid w:val="00C82FD3"/>
    <w:rsid w:val="00C83B1D"/>
    <w:rsid w:val="00CC3F31"/>
    <w:rsid w:val="00CC6B7B"/>
    <w:rsid w:val="00CD3619"/>
    <w:rsid w:val="00CE6103"/>
    <w:rsid w:val="00CF1FE9"/>
    <w:rsid w:val="00CF4447"/>
    <w:rsid w:val="00D405E7"/>
    <w:rsid w:val="00D41D56"/>
    <w:rsid w:val="00D51EE3"/>
    <w:rsid w:val="00D6260D"/>
    <w:rsid w:val="00D6662B"/>
    <w:rsid w:val="00D95E2F"/>
    <w:rsid w:val="00D970A9"/>
    <w:rsid w:val="00DB3AC0"/>
    <w:rsid w:val="00DE68F0"/>
    <w:rsid w:val="00DF3845"/>
    <w:rsid w:val="00DF7E17"/>
    <w:rsid w:val="00E23F4E"/>
    <w:rsid w:val="00E53566"/>
    <w:rsid w:val="00E62B95"/>
    <w:rsid w:val="00EB00A2"/>
    <w:rsid w:val="00EB1BF3"/>
    <w:rsid w:val="00EF3EEE"/>
    <w:rsid w:val="00F149A7"/>
    <w:rsid w:val="00F50BAF"/>
    <w:rsid w:val="00F52C10"/>
    <w:rsid w:val="00F81FFD"/>
    <w:rsid w:val="00F85228"/>
    <w:rsid w:val="00F87311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7ED256-7348-4FC9-B67E-E5B9E59B6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27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4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873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880_201105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5-11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8E21-45CE-4FA6-A2C8-8C9C3ABED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412</Words>
  <Characters>2185</Characters>
  <Application>Microsoft Office Word</Application>
  <DocSecurity>4</DocSecurity>
  <Lines>86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880: Jerry Robinson - South Carolina Legislature Online</dc:title>
  <dc:subject/>
  <dc:creator>rosannemcdowell</dc:creator>
  <cp:keywords/>
  <dc:description/>
  <cp:lastModifiedBy>N Cumfer</cp:lastModifiedBy>
  <cp:revision>2</cp:revision>
  <cp:lastPrinted>2011-05-11T14:52:00Z</cp:lastPrinted>
  <dcterms:created xsi:type="dcterms:W3CDTF">2014-11-21T20:56:00Z</dcterms:created>
  <dcterms:modified xsi:type="dcterms:W3CDTF">2014-11-21T20:56:00Z</dcterms:modified>
</cp:coreProperties>
</file>