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ADB" w:rsidRDefault="001C4ADB" w:rsidP="001C4ADB">
      <w:pPr>
        <w:widowControl w:val="0"/>
        <w:jc w:val="center"/>
      </w:pPr>
      <w:bookmarkStart w:id="0" w:name="_GoBack"/>
      <w:bookmarkEnd w:id="0"/>
      <w:r w:rsidRPr="001C4ADB">
        <w:rPr>
          <w:b/>
        </w:rPr>
        <w:t>South Carolina General Assembly</w:t>
      </w:r>
    </w:p>
    <w:p w:rsidR="001C4ADB" w:rsidRDefault="001C4ADB" w:rsidP="001C4ADB">
      <w:pPr>
        <w:widowControl w:val="0"/>
        <w:jc w:val="center"/>
      </w:pPr>
      <w:r>
        <w:t>119th Session, 2011-2012</w:t>
      </w:r>
    </w:p>
    <w:p w:rsidR="001C4ADB" w:rsidRDefault="001C4ADB" w:rsidP="001C4ADB">
      <w:pPr>
        <w:widowControl w:val="0"/>
        <w:jc w:val="left"/>
      </w:pPr>
    </w:p>
    <w:p w:rsidR="001C4ADB" w:rsidRDefault="001C4ADB" w:rsidP="001C4ADB">
      <w:pPr>
        <w:widowControl w:val="0"/>
        <w:jc w:val="left"/>
        <w:rPr>
          <w:b/>
        </w:rPr>
      </w:pPr>
      <w:r w:rsidRPr="001C4ADB">
        <w:rPr>
          <w:b/>
        </w:rPr>
        <w:t>S.</w:t>
      </w:r>
      <w:r>
        <w:rPr>
          <w:b/>
        </w:rPr>
        <w:t xml:space="preserve"> </w:t>
      </w:r>
      <w:r w:rsidRPr="001C4ADB">
        <w:rPr>
          <w:b/>
        </w:rPr>
        <w:t>943</w:t>
      </w:r>
    </w:p>
    <w:p w:rsidR="001C4ADB" w:rsidRDefault="001C4ADB" w:rsidP="001C4ADB">
      <w:pPr>
        <w:widowControl w:val="0"/>
        <w:jc w:val="left"/>
        <w:rPr>
          <w:b/>
        </w:rPr>
      </w:pPr>
    </w:p>
    <w:p w:rsidR="001C4ADB" w:rsidRDefault="001C4ADB" w:rsidP="001C4ADB">
      <w:pPr>
        <w:widowControl w:val="0"/>
        <w:jc w:val="left"/>
      </w:pPr>
      <w:r w:rsidRPr="001C4ADB">
        <w:rPr>
          <w:b/>
        </w:rPr>
        <w:t>STATUS INFORMATION</w:t>
      </w:r>
    </w:p>
    <w:p w:rsidR="001C4ADB" w:rsidRDefault="001C4ADB" w:rsidP="001C4ADB">
      <w:pPr>
        <w:widowControl w:val="0"/>
        <w:jc w:val="left"/>
      </w:pPr>
    </w:p>
    <w:p w:rsidR="001C4ADB" w:rsidRDefault="001C4ADB" w:rsidP="001C4ADB">
      <w:pPr>
        <w:widowControl w:val="0"/>
        <w:jc w:val="left"/>
      </w:pPr>
      <w:r>
        <w:t>Concurrent Resolution</w:t>
      </w:r>
    </w:p>
    <w:p w:rsidR="001C4ADB" w:rsidRDefault="001C4ADB" w:rsidP="001C4ADB">
      <w:pPr>
        <w:widowControl w:val="0"/>
        <w:jc w:val="left"/>
      </w:pPr>
      <w:r>
        <w:t>Sponsors: Senators Leventis and Land</w:t>
      </w:r>
    </w:p>
    <w:p w:rsidR="001C4ADB" w:rsidRDefault="001C4ADB" w:rsidP="001C4ADB">
      <w:pPr>
        <w:widowControl w:val="0"/>
        <w:jc w:val="left"/>
      </w:pPr>
      <w:r>
        <w:t>Document Path: l:\council\bills\gm\24847ab11.docx</w:t>
      </w:r>
    </w:p>
    <w:p w:rsidR="009D4588" w:rsidRDefault="009D4588" w:rsidP="001C4ADB">
      <w:pPr>
        <w:widowControl w:val="0"/>
        <w:jc w:val="left"/>
      </w:pPr>
      <w:r>
        <w:t>Companion/Similar bill(s): 4290</w:t>
      </w:r>
    </w:p>
    <w:p w:rsidR="001C4ADB" w:rsidRDefault="001C4ADB" w:rsidP="001C4ADB">
      <w:pPr>
        <w:widowControl w:val="0"/>
        <w:jc w:val="left"/>
      </w:pPr>
    </w:p>
    <w:p w:rsidR="00E46257" w:rsidRDefault="00E46257" w:rsidP="001C4ADB">
      <w:pPr>
        <w:widowControl w:val="0"/>
        <w:jc w:val="left"/>
      </w:pPr>
      <w:r>
        <w:t>Introduced in the Senate on June 1, 2011</w:t>
      </w:r>
    </w:p>
    <w:p w:rsidR="00E46257" w:rsidRDefault="00E46257" w:rsidP="001C4ADB">
      <w:pPr>
        <w:widowControl w:val="0"/>
        <w:jc w:val="left"/>
      </w:pPr>
      <w:r>
        <w:t>Introduced in the House on June 1, 2011</w:t>
      </w:r>
    </w:p>
    <w:p w:rsidR="00E46257" w:rsidRDefault="00E46257" w:rsidP="001C4ADB">
      <w:pPr>
        <w:widowControl w:val="0"/>
        <w:jc w:val="left"/>
      </w:pPr>
      <w:r>
        <w:t>Adopted by the General Assembly on June 1, 2011</w:t>
      </w:r>
    </w:p>
    <w:p w:rsidR="00E46257" w:rsidRDefault="00E46257" w:rsidP="001C4ADB">
      <w:pPr>
        <w:widowControl w:val="0"/>
        <w:jc w:val="left"/>
      </w:pPr>
    </w:p>
    <w:p w:rsidR="001C4ADB" w:rsidRDefault="001C4ADB" w:rsidP="001C4ADB">
      <w:pPr>
        <w:widowControl w:val="0"/>
        <w:jc w:val="left"/>
      </w:pPr>
      <w:r>
        <w:t xml:space="preserve">Summary: </w:t>
      </w:r>
      <w:r w:rsidR="00E67B99">
        <w:t>Sumter High School Baseball Team</w:t>
      </w:r>
    </w:p>
    <w:p w:rsidR="001C4ADB" w:rsidRDefault="001C4ADB" w:rsidP="001C4ADB">
      <w:pPr>
        <w:widowControl w:val="0"/>
        <w:jc w:val="left"/>
      </w:pPr>
    </w:p>
    <w:p w:rsidR="001C4ADB" w:rsidRDefault="001C4ADB" w:rsidP="001C4ADB">
      <w:pPr>
        <w:widowControl w:val="0"/>
        <w:jc w:val="left"/>
      </w:pPr>
    </w:p>
    <w:p w:rsidR="001C4ADB" w:rsidRDefault="001C4ADB" w:rsidP="001C4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ADB">
        <w:rPr>
          <w:b/>
        </w:rPr>
        <w:t>HISTORY OF LEGISLATIVE ACTIONS</w:t>
      </w:r>
    </w:p>
    <w:p w:rsidR="001C4ADB" w:rsidRDefault="001C4ADB" w:rsidP="001C4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4ADB" w:rsidRPr="001C4ADB" w:rsidRDefault="001C4ADB" w:rsidP="001C4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4ADB">
        <w:rPr>
          <w:u w:val="single"/>
        </w:rPr>
        <w:tab/>
        <w:t>Date</w:t>
      </w:r>
      <w:r w:rsidRPr="001C4ADB">
        <w:rPr>
          <w:u w:val="single"/>
        </w:rPr>
        <w:tab/>
        <w:t>Body</w:t>
      </w:r>
      <w:r w:rsidRPr="001C4ADB">
        <w:rPr>
          <w:u w:val="single"/>
        </w:rPr>
        <w:tab/>
        <w:t>Action Description with journal page number</w:t>
      </w:r>
      <w:r w:rsidRPr="001C4ADB">
        <w:rPr>
          <w:u w:val="single"/>
        </w:rPr>
        <w:tab/>
      </w:r>
    </w:p>
    <w:p w:rsidR="002518A9" w:rsidRDefault="002518A9" w:rsidP="00251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Senate</w:t>
      </w:r>
      <w:r>
        <w:tab/>
      </w:r>
      <w:r w:rsidRPr="001171C2">
        <w:t>Int</w:t>
      </w:r>
      <w:r>
        <w:t xml:space="preserve">roduced, adopted, sent to House </w:t>
      </w:r>
      <w:r w:rsidRPr="001171C2">
        <w:t>(</w:t>
      </w:r>
      <w:hyperlink r:id="rId7" w:history="1">
        <w:r w:rsidRPr="001171C2">
          <w:rPr>
            <w:rStyle w:val="Hyperlink"/>
          </w:rPr>
          <w:t>Senate Journal</w:t>
        </w:r>
        <w:r w:rsidRPr="001171C2">
          <w:rPr>
            <w:rStyle w:val="Hyperlink"/>
          </w:rPr>
          <w:noBreakHyphen/>
          <w:t>page 7</w:t>
        </w:r>
      </w:hyperlink>
      <w:r w:rsidRPr="001171C2">
        <w:t>)</w:t>
      </w:r>
    </w:p>
    <w:p w:rsidR="002518A9" w:rsidRDefault="002518A9" w:rsidP="00251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1171C2">
        <w:t>Introduced, ado</w:t>
      </w:r>
      <w:r>
        <w:t xml:space="preserve">pted, returned with concurrence </w:t>
      </w:r>
      <w:r w:rsidRPr="001171C2">
        <w:t>(</w:t>
      </w:r>
      <w:hyperlink r:id="rId8" w:history="1">
        <w:r w:rsidRPr="001171C2">
          <w:rPr>
            <w:rStyle w:val="Hyperlink"/>
          </w:rPr>
          <w:t>House Journal</w:t>
        </w:r>
        <w:r w:rsidRPr="001171C2">
          <w:rPr>
            <w:rStyle w:val="Hyperlink"/>
          </w:rPr>
          <w:noBreakHyphen/>
          <w:t>page 64</w:t>
        </w:r>
      </w:hyperlink>
      <w:r w:rsidRPr="001171C2">
        <w:t>)</w:t>
      </w:r>
    </w:p>
    <w:p w:rsidR="002518A9" w:rsidRDefault="002518A9" w:rsidP="00251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ADB" w:rsidRPr="001C4ADB" w:rsidRDefault="001C4ADB" w:rsidP="001C4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4ADB" w:rsidRDefault="001C4ADB" w:rsidP="001C4ADB">
      <w:r w:rsidRPr="001C4ADB">
        <w:rPr>
          <w:b/>
        </w:rPr>
        <w:t>VERSIONS OF THIS BILL</w:t>
      </w:r>
    </w:p>
    <w:p w:rsidR="001C4ADB" w:rsidRDefault="001C4ADB" w:rsidP="001C4ADB"/>
    <w:p w:rsidR="001C4ADB" w:rsidRDefault="000E4863" w:rsidP="001C4ADB">
      <w:hyperlink r:id="rId9" w:history="1">
        <w:r w:rsidR="001C4ADB">
          <w:rPr>
            <w:rStyle w:val="Hyperlink"/>
          </w:rPr>
          <w:t>6/1/2011</w:t>
        </w:r>
      </w:hyperlink>
    </w:p>
    <w:p w:rsidR="001C4ADB" w:rsidRDefault="001C4ADB" w:rsidP="001C4ADB"/>
    <w:p w:rsidR="001C4ADB" w:rsidRDefault="001C4ADB" w:rsidP="001C4ADB">
      <w:pPr>
        <w:sectPr w:rsidR="001C4ADB" w:rsidSect="001C4A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774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8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SUMTER HIGH SCHOOL BASEBALL TEAM FOR AN OUTSTANDING SEASON, AND TO CONGRATULATE THE TEAM AND COACHES FOR </w:t>
      </w:r>
      <w:r w:rsidR="003F2318">
        <w:t>WINNING</w:t>
      </w:r>
      <w:r>
        <w:t xml:space="preserve"> THE 2011 CLASS AAAA STATE CHAMPIONSHIP TITLE.</w:t>
      </w: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2CF9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0825">
        <w:t>the members of the South Carolina General Assembly are pleased to learn that the Sumter High School baseball team won the 2011 Class AAAA State Championship</w:t>
      </w:r>
      <w:r w:rsidR="006470E2">
        <w:t xml:space="preserve"> </w:t>
      </w:r>
      <w:r w:rsidR="00072CF9">
        <w:t>on Friday, May 20, 2011</w:t>
      </w:r>
      <w:r w:rsidR="00BD7615">
        <w:t>, the second time the team has taken the state</w:t>
      </w:r>
      <w:r w:rsidR="00BD7615" w:rsidRPr="00BD7615">
        <w:t>’</w:t>
      </w:r>
      <w:r w:rsidR="00BD7615">
        <w:t>s top honors</w:t>
      </w:r>
      <w:r w:rsidR="00610825">
        <w:t>; and</w:t>
      </w:r>
    </w:p>
    <w:p w:rsidR="00072CF9" w:rsidRDefault="00072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CF9" w:rsidRDefault="00072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delight of their fans and the disappointment of their opponents, the Sumter Gamecocks shut out the Jam</w:t>
      </w:r>
      <w:r w:rsidR="002C6B06">
        <w:t>es F. Byrnes Rebels, 11</w:t>
      </w:r>
      <w:r w:rsidR="00BD7615">
        <w:noBreakHyphen/>
      </w:r>
      <w:r w:rsidR="002C6B06">
        <w:t>0 on Mon</w:t>
      </w:r>
      <w:r w:rsidR="00B67419">
        <w:t xml:space="preserve">day in the </w:t>
      </w:r>
      <w:r>
        <w:t>first game of the best</w:t>
      </w:r>
      <w:r w:rsidR="00BD7615">
        <w:noBreakHyphen/>
      </w:r>
      <w:r>
        <w:t>out</w:t>
      </w:r>
      <w:r w:rsidR="00BD7615">
        <w:noBreakHyphen/>
      </w:r>
      <w:r>
        <w:t>of</w:t>
      </w:r>
      <w:r w:rsidR="00BD7615">
        <w:noBreakHyphen/>
      </w:r>
      <w:r>
        <w:t>three series; and</w:t>
      </w:r>
    </w:p>
    <w:p w:rsidR="00072CF9" w:rsidRDefault="00072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B06" w:rsidRDefault="002C6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7419">
        <w:t xml:space="preserve">when </w:t>
      </w:r>
      <w:r>
        <w:t xml:space="preserve">the Rebels tried to return the favor in the second game on Wednesday, </w:t>
      </w:r>
      <w:r w:rsidR="00B67419">
        <w:t xml:space="preserve">they </w:t>
      </w:r>
      <w:r>
        <w:t>served</w:t>
      </w:r>
      <w:r w:rsidR="007500B1">
        <w:t xml:space="preserve"> up a nail</w:t>
      </w:r>
      <w:r w:rsidR="00BD7615">
        <w:noBreakHyphen/>
      </w:r>
      <w:r w:rsidR="007500B1">
        <w:t>biting 3</w:t>
      </w:r>
      <w:r w:rsidR="00BD7615">
        <w:noBreakHyphen/>
      </w:r>
      <w:r w:rsidR="007500B1">
        <w:t>2 victory over the Gamecocks, making the third game a do</w:t>
      </w:r>
      <w:r w:rsidR="00BD7615">
        <w:noBreakHyphen/>
      </w:r>
      <w:r w:rsidR="007500B1">
        <w:t>or</w:t>
      </w:r>
      <w:r w:rsidR="00BD7615">
        <w:noBreakHyphen/>
      </w:r>
      <w:r w:rsidR="007500B1">
        <w:t xml:space="preserve">die match for both teams; and </w:t>
      </w:r>
    </w:p>
    <w:p w:rsidR="002C6B06" w:rsidRDefault="002C6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55B" w:rsidRDefault="002C6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00B1">
        <w:t xml:space="preserve">Gamecock </w:t>
      </w:r>
      <w:r>
        <w:t xml:space="preserve">southpaw </w:t>
      </w:r>
      <w:r w:rsidR="00E5055B">
        <w:t xml:space="preserve">Jordan Montgomery </w:t>
      </w:r>
      <w:r>
        <w:t xml:space="preserve">toed the rubber </w:t>
      </w:r>
      <w:r w:rsidR="003F2318">
        <w:t xml:space="preserve">with steely confidence </w:t>
      </w:r>
      <w:r>
        <w:t xml:space="preserve">for the </w:t>
      </w:r>
      <w:r w:rsidR="00E5055B">
        <w:t>third</w:t>
      </w:r>
      <w:r>
        <w:t xml:space="preserve"> game of the series and </w:t>
      </w:r>
      <w:r w:rsidR="007500B1">
        <w:t>pitch</w:t>
      </w:r>
      <w:r w:rsidR="007500B1" w:rsidRPr="00511A49">
        <w:rPr>
          <w:color w:val="000000" w:themeColor="text1"/>
          <w:szCs w:val="21"/>
          <w:u w:color="000000" w:themeColor="text1"/>
        </w:rPr>
        <w:t>ed another complete</w:t>
      </w:r>
      <w:r w:rsidR="00BD7615">
        <w:rPr>
          <w:color w:val="000000" w:themeColor="text1"/>
          <w:szCs w:val="21"/>
          <w:u w:color="000000" w:themeColor="text1"/>
        </w:rPr>
        <w:noBreakHyphen/>
      </w:r>
      <w:r w:rsidR="007500B1" w:rsidRPr="00511A49">
        <w:rPr>
          <w:color w:val="000000" w:themeColor="text1"/>
          <w:szCs w:val="21"/>
          <w:u w:color="000000" w:themeColor="text1"/>
        </w:rPr>
        <w:t>game shutout</w:t>
      </w:r>
      <w:r w:rsidR="00B67419">
        <w:rPr>
          <w:color w:val="000000" w:themeColor="text1"/>
          <w:szCs w:val="21"/>
          <w:u w:color="000000" w:themeColor="text1"/>
        </w:rPr>
        <w:t xml:space="preserve"> 2</w:t>
      </w:r>
      <w:r w:rsidR="00BD7615">
        <w:rPr>
          <w:color w:val="000000" w:themeColor="text1"/>
          <w:szCs w:val="21"/>
          <w:u w:color="000000" w:themeColor="text1"/>
        </w:rPr>
        <w:noBreakHyphen/>
      </w:r>
      <w:r w:rsidR="00B67419">
        <w:rPr>
          <w:color w:val="000000" w:themeColor="text1"/>
          <w:szCs w:val="21"/>
          <w:u w:color="000000" w:themeColor="text1"/>
        </w:rPr>
        <w:t>0</w:t>
      </w:r>
      <w:r w:rsidR="007500B1" w:rsidRPr="00511A49">
        <w:rPr>
          <w:color w:val="000000" w:themeColor="text1"/>
          <w:szCs w:val="21"/>
          <w:u w:color="000000" w:themeColor="text1"/>
        </w:rPr>
        <w:t>, his second of the series</w:t>
      </w:r>
      <w:r w:rsidR="007500B1">
        <w:rPr>
          <w:color w:val="000000" w:themeColor="text1"/>
          <w:szCs w:val="21"/>
          <w:u w:color="000000" w:themeColor="text1"/>
        </w:rPr>
        <w:t>,</w:t>
      </w:r>
      <w:r>
        <w:t xml:space="preserve"> striking out </w:t>
      </w:r>
      <w:r w:rsidR="00E5055B">
        <w:t>ten</w:t>
      </w:r>
      <w:r>
        <w:t xml:space="preserve"> batters and </w:t>
      </w:r>
      <w:r w:rsidR="007500B1">
        <w:t>giving up only five hits; and</w:t>
      </w:r>
    </w:p>
    <w:p w:rsidR="00E5055B" w:rsidRDefault="00E5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2318">
        <w:t>in securing</w:t>
      </w:r>
      <w:r>
        <w:t xml:space="preserve"> his second state title as the Gamecock head coach, </w:t>
      </w:r>
      <w:r w:rsidR="00B67419">
        <w:t>Brooks Shumake</w:t>
      </w:r>
      <w:r>
        <w:t xml:space="preserve"> and his skilled coaching staff used their own athletic ability and training to forge a championship team through relentless practices and demanding drills; and</w:t>
      </w: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skill, strength, and strategy, the Gamecocks finished their season with a </w:t>
      </w:r>
      <w:r w:rsidRPr="00511A49">
        <w:rPr>
          <w:color w:val="000000" w:themeColor="text1"/>
          <w:szCs w:val="21"/>
          <w:u w:color="000000" w:themeColor="text1"/>
        </w:rPr>
        <w:t>24</w:t>
      </w:r>
      <w:r w:rsidR="00BD7615">
        <w:rPr>
          <w:color w:val="000000" w:themeColor="text1"/>
          <w:szCs w:val="21"/>
          <w:u w:color="000000" w:themeColor="text1"/>
        </w:rPr>
        <w:noBreakHyphen/>
      </w:r>
      <w:r w:rsidRPr="00511A49">
        <w:rPr>
          <w:color w:val="000000" w:themeColor="text1"/>
          <w:szCs w:val="21"/>
          <w:u w:color="000000" w:themeColor="text1"/>
        </w:rPr>
        <w:t>6</w:t>
      </w:r>
      <w:r>
        <w:rPr>
          <w:color w:val="000000" w:themeColor="text1"/>
          <w:szCs w:val="21"/>
          <w:u w:color="000000" w:themeColor="text1"/>
        </w:rPr>
        <w:t xml:space="preserve"> </w:t>
      </w:r>
      <w:r>
        <w:t>record</w:t>
      </w:r>
      <w:r w:rsidRPr="00511A49">
        <w:rPr>
          <w:color w:val="000000" w:themeColor="text1"/>
          <w:szCs w:val="21"/>
          <w:u w:color="000000" w:themeColor="text1"/>
        </w:rPr>
        <w:t>, having won all but one postseason game</w:t>
      </w:r>
      <w:r>
        <w:rPr>
          <w:color w:val="000000" w:themeColor="text1"/>
          <w:szCs w:val="21"/>
          <w:u w:color="000000" w:themeColor="text1"/>
        </w:rPr>
        <w:t>,</w:t>
      </w:r>
      <w:r>
        <w:t xml:space="preserve"> and learned lessons that will prove invaluable throughout life both on and off the diamond; and</w:t>
      </w: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74A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B67419">
        <w:t>General Assembly</w:t>
      </w:r>
      <w:r>
        <w:t xml:space="preserve"> is grateful for the pride and recognition that the members of the </w:t>
      </w:r>
      <w:r w:rsidR="00B67419">
        <w:t>Sumter High School</w:t>
      </w:r>
      <w:r>
        <w:t xml:space="preserve"> baseball team have brought to their school and to their community through this accomplishment and looks to hear of their success in the future</w:t>
      </w:r>
      <w:r w:rsidR="00A5774A">
        <w:t xml:space="preserve">.  Now, therefore, </w:t>
      </w: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19" w:rsidRDefault="00A5774A" w:rsidP="00B6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0825">
        <w:t xml:space="preserve"> the members of the South Carolina General Assembly, by this resolution,</w:t>
      </w:r>
      <w:r w:rsidR="00B67419">
        <w:t xml:space="preserve"> recognize and honor the Sumter High School baseball team for an outstanding season, and congratulate the team and coaches for </w:t>
      </w:r>
      <w:r w:rsidR="003F2318">
        <w:t>winning</w:t>
      </w:r>
      <w:r w:rsidR="00B67419">
        <w:t xml:space="preserve"> the 2011 Class AAAA State Championship title.</w:t>
      </w:r>
    </w:p>
    <w:p w:rsidR="00B67419" w:rsidRDefault="00B67419" w:rsidP="00B6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4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Wilson Rutledge Dingle and Coach Brooks Shumake.</w:t>
      </w:r>
      <w:r w:rsidR="00610825">
        <w:t xml:space="preserve"> </w:t>
      </w:r>
    </w:p>
    <w:p w:rsidR="004E1BA0" w:rsidRDefault="00BD76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BA0" w:rsidRDefault="004E1BA0" w:rsidP="001C4ADB">
      <w:pPr>
        <w:suppressAutoHyphens/>
      </w:pPr>
    </w:p>
    <w:sectPr w:rsidR="004E1BA0" w:rsidSect="001C4A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419" w:rsidRDefault="00B67419" w:rsidP="009F0C77">
      <w:r>
        <w:separator/>
      </w:r>
    </w:p>
  </w:endnote>
  <w:endnote w:type="continuationSeparator" w:id="0">
    <w:p w:rsidR="00B67419" w:rsidRDefault="00B674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20A568-47E9-4537-A3EC-35577CDC2008}"/>
    <w:embedBold r:id="rId2" w:fontKey="{67F24B74-769E-4353-ADD7-5590CC794D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039560-F128-4667-BDF5-8D29C6F7D3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3890D7B-C0F1-41D9-AC29-2540C98FC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F21B25-5A15-4A7F-AECC-5C9E2CB2F0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ADB" w:rsidRPr="004E1BA0" w:rsidRDefault="001C4ADB" w:rsidP="004E1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 w:rsidR="000E4863">
      <w:fldChar w:fldCharType="begin"/>
    </w:r>
    <w:r w:rsidR="000E4863">
      <w:instrText xml:space="preserve"> PAGE  \* MERGEFORMAT </w:instrText>
    </w:r>
    <w:r w:rsidR="000E4863">
      <w:fldChar w:fldCharType="separate"/>
    </w:r>
    <w:r w:rsidR="000E4863">
      <w:rPr>
        <w:noProof/>
      </w:rPr>
      <w:t>1</w:t>
    </w:r>
    <w:r w:rsidR="000E48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419" w:rsidRDefault="00B67419" w:rsidP="009F0C77">
      <w:r>
        <w:separator/>
      </w:r>
    </w:p>
  </w:footnote>
  <w:footnote w:type="continuationSeparator" w:id="0">
    <w:p w:rsidR="00B67419" w:rsidRDefault="00B674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47AB11"/>
    <w:docVar w:name="CoverBillType" w:val="c"/>
    <w:docVar w:name="docpath" w:val="L:\Council\bills\GM\24847AB11.DOCX"/>
    <w:docVar w:name="dvBillNumber" w:val="9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04C65"/>
    <w:rsid w:val="00026C9A"/>
    <w:rsid w:val="00051865"/>
    <w:rsid w:val="00072CF9"/>
    <w:rsid w:val="00073114"/>
    <w:rsid w:val="000965A1"/>
    <w:rsid w:val="000E1785"/>
    <w:rsid w:val="000E4863"/>
    <w:rsid w:val="001023A4"/>
    <w:rsid w:val="00104C65"/>
    <w:rsid w:val="0010776B"/>
    <w:rsid w:val="00130C3F"/>
    <w:rsid w:val="00133E66"/>
    <w:rsid w:val="00134ACF"/>
    <w:rsid w:val="00144E15"/>
    <w:rsid w:val="00154B76"/>
    <w:rsid w:val="001A4A62"/>
    <w:rsid w:val="001A681E"/>
    <w:rsid w:val="001C4ADB"/>
    <w:rsid w:val="001D08F2"/>
    <w:rsid w:val="002037CA"/>
    <w:rsid w:val="002047A2"/>
    <w:rsid w:val="002321B6"/>
    <w:rsid w:val="0023696B"/>
    <w:rsid w:val="00250967"/>
    <w:rsid w:val="002518A9"/>
    <w:rsid w:val="002759C5"/>
    <w:rsid w:val="00277DEE"/>
    <w:rsid w:val="00280D88"/>
    <w:rsid w:val="00294ABE"/>
    <w:rsid w:val="002A3EB4"/>
    <w:rsid w:val="002C6B06"/>
    <w:rsid w:val="00325348"/>
    <w:rsid w:val="00335729"/>
    <w:rsid w:val="00393688"/>
    <w:rsid w:val="003D411E"/>
    <w:rsid w:val="003E3C1E"/>
    <w:rsid w:val="003E6148"/>
    <w:rsid w:val="003F2318"/>
    <w:rsid w:val="00400EAA"/>
    <w:rsid w:val="0041760A"/>
    <w:rsid w:val="004809EE"/>
    <w:rsid w:val="004A4D7C"/>
    <w:rsid w:val="004E1BA0"/>
    <w:rsid w:val="00511EE9"/>
    <w:rsid w:val="00521E00"/>
    <w:rsid w:val="005225AB"/>
    <w:rsid w:val="00577C6C"/>
    <w:rsid w:val="0058501B"/>
    <w:rsid w:val="005C5640"/>
    <w:rsid w:val="00610825"/>
    <w:rsid w:val="006215AA"/>
    <w:rsid w:val="006340D9"/>
    <w:rsid w:val="00643B8E"/>
    <w:rsid w:val="006470E2"/>
    <w:rsid w:val="00665EBC"/>
    <w:rsid w:val="0069470D"/>
    <w:rsid w:val="006A476C"/>
    <w:rsid w:val="006C6A93"/>
    <w:rsid w:val="006E02F9"/>
    <w:rsid w:val="007500B1"/>
    <w:rsid w:val="00753C04"/>
    <w:rsid w:val="00756946"/>
    <w:rsid w:val="00757F80"/>
    <w:rsid w:val="00771EEC"/>
    <w:rsid w:val="0077592D"/>
    <w:rsid w:val="00786819"/>
    <w:rsid w:val="0079032F"/>
    <w:rsid w:val="007A325A"/>
    <w:rsid w:val="007B6510"/>
    <w:rsid w:val="007C3DF5"/>
    <w:rsid w:val="007E478E"/>
    <w:rsid w:val="007F1523"/>
    <w:rsid w:val="007F509E"/>
    <w:rsid w:val="007F5799"/>
    <w:rsid w:val="007F6947"/>
    <w:rsid w:val="008146B2"/>
    <w:rsid w:val="00872729"/>
    <w:rsid w:val="008F4429"/>
    <w:rsid w:val="009352BB"/>
    <w:rsid w:val="00990668"/>
    <w:rsid w:val="009D4588"/>
    <w:rsid w:val="009F0C77"/>
    <w:rsid w:val="009F4DD1"/>
    <w:rsid w:val="00A36D94"/>
    <w:rsid w:val="00A5774A"/>
    <w:rsid w:val="00A64E80"/>
    <w:rsid w:val="00A741D9"/>
    <w:rsid w:val="00A9741D"/>
    <w:rsid w:val="00AB489B"/>
    <w:rsid w:val="00AD4B17"/>
    <w:rsid w:val="00AE4F0F"/>
    <w:rsid w:val="00B26FA6"/>
    <w:rsid w:val="00B62AF0"/>
    <w:rsid w:val="00B67419"/>
    <w:rsid w:val="00B741CB"/>
    <w:rsid w:val="00B934F3"/>
    <w:rsid w:val="00B96235"/>
    <w:rsid w:val="00BB6347"/>
    <w:rsid w:val="00BC4B98"/>
    <w:rsid w:val="00BD2134"/>
    <w:rsid w:val="00BD7615"/>
    <w:rsid w:val="00C038D8"/>
    <w:rsid w:val="00C045DD"/>
    <w:rsid w:val="00C3136F"/>
    <w:rsid w:val="00C3483A"/>
    <w:rsid w:val="00C74E9D"/>
    <w:rsid w:val="00C82FD3"/>
    <w:rsid w:val="00C9019C"/>
    <w:rsid w:val="00CC6B7B"/>
    <w:rsid w:val="00CC7A04"/>
    <w:rsid w:val="00CD3619"/>
    <w:rsid w:val="00CF4447"/>
    <w:rsid w:val="00D36F0A"/>
    <w:rsid w:val="00D405E7"/>
    <w:rsid w:val="00D41D56"/>
    <w:rsid w:val="00D6260D"/>
    <w:rsid w:val="00D6662B"/>
    <w:rsid w:val="00D95E2F"/>
    <w:rsid w:val="00D970A9"/>
    <w:rsid w:val="00DA74F4"/>
    <w:rsid w:val="00DB3AC0"/>
    <w:rsid w:val="00DE68F0"/>
    <w:rsid w:val="00DF3845"/>
    <w:rsid w:val="00DF7E17"/>
    <w:rsid w:val="00E46257"/>
    <w:rsid w:val="00E5055B"/>
    <w:rsid w:val="00E67B99"/>
    <w:rsid w:val="00E759E9"/>
    <w:rsid w:val="00EB00A2"/>
    <w:rsid w:val="00EB1BF3"/>
    <w:rsid w:val="00EF3EEE"/>
    <w:rsid w:val="00F1191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B527F0-E815-4420-AE31-603ACEF0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4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4A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943_2011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21E03-EC56-43C0-8537-23C4FD45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481</Words>
  <Characters>2581</Characters>
  <Application>Microsoft Office Word</Application>
  <DocSecurity>4</DocSecurity>
  <Lines>96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943: Sumter High School Baseball Team - South Carolina Legislature Online</dc:title>
  <dc:subject/>
  <dc:creator>gailmoore</dc:creator>
  <cp:keywords/>
  <dc:description/>
  <cp:lastModifiedBy>N Cumfer</cp:lastModifiedBy>
  <cp:revision>2</cp:revision>
  <cp:lastPrinted>2011-05-25T18:20:00Z</cp:lastPrinted>
  <dcterms:created xsi:type="dcterms:W3CDTF">2014-11-21T20:58:00Z</dcterms:created>
  <dcterms:modified xsi:type="dcterms:W3CDTF">2014-11-21T20:58:00Z</dcterms:modified>
</cp:coreProperties>
</file>