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46713" w:rsidRDefault="00746713" w:rsidP="00746713">
      <w:pPr>
        <w:widowControl w:val="0"/>
        <w:jc w:val="center"/>
      </w:pPr>
      <w:r w:rsidRPr="00746713">
        <w:rPr>
          <w:b/>
        </w:rPr>
        <w:t>South Carolina General Assembly</w:t>
      </w:r>
    </w:p>
    <w:p w:rsidR="00746713" w:rsidRDefault="00746713" w:rsidP="00746713">
      <w:pPr>
        <w:widowControl w:val="0"/>
        <w:jc w:val="center"/>
      </w:pPr>
      <w:r>
        <w:t>120th Session, 2013-2014</w:t>
      </w:r>
    </w:p>
    <w:p w:rsidR="00746713" w:rsidRDefault="00746713" w:rsidP="00746713">
      <w:pPr>
        <w:widowControl w:val="0"/>
      </w:pPr>
    </w:p>
    <w:p w:rsidR="00746713" w:rsidRDefault="00746713" w:rsidP="00746713">
      <w:pPr>
        <w:widowControl w:val="0"/>
        <w:rPr>
          <w:b/>
        </w:rPr>
      </w:pPr>
      <w:r w:rsidRPr="00746713">
        <w:rPr>
          <w:b/>
        </w:rPr>
        <w:t>S.</w:t>
      </w:r>
      <w:r>
        <w:rPr>
          <w:b/>
        </w:rPr>
        <w:t xml:space="preserve"> </w:t>
      </w:r>
      <w:r w:rsidRPr="00746713">
        <w:rPr>
          <w:b/>
        </w:rPr>
        <w:t>1114</w:t>
      </w:r>
    </w:p>
    <w:p w:rsidR="00746713" w:rsidRDefault="00746713" w:rsidP="00746713">
      <w:pPr>
        <w:widowControl w:val="0"/>
        <w:rPr>
          <w:b/>
        </w:rPr>
      </w:pPr>
    </w:p>
    <w:p w:rsidR="00746713" w:rsidRDefault="00746713" w:rsidP="00746713">
      <w:pPr>
        <w:widowControl w:val="0"/>
      </w:pPr>
      <w:r w:rsidRPr="00746713">
        <w:rPr>
          <w:b/>
        </w:rPr>
        <w:t>STATUS INFORMATION</w:t>
      </w:r>
    </w:p>
    <w:p w:rsidR="00746713" w:rsidRDefault="00746713" w:rsidP="00746713">
      <w:pPr>
        <w:widowControl w:val="0"/>
      </w:pPr>
    </w:p>
    <w:p w:rsidR="00746713" w:rsidRDefault="00746713" w:rsidP="00746713">
      <w:pPr>
        <w:widowControl w:val="0"/>
      </w:pPr>
      <w:r>
        <w:t>Senate Resolution</w:t>
      </w:r>
    </w:p>
    <w:p w:rsidR="00746713" w:rsidRDefault="00746713" w:rsidP="00746713">
      <w:pPr>
        <w:widowControl w:val="0"/>
      </w:pPr>
      <w:r>
        <w:t>Sponsors: Senator Campbell</w:t>
      </w:r>
    </w:p>
    <w:p w:rsidR="00746713" w:rsidRDefault="00746713" w:rsidP="00746713">
      <w:pPr>
        <w:widowControl w:val="0"/>
      </w:pPr>
      <w:r>
        <w:t>Document Path: l:\s-res\pgc\015girl.mrh.pgc.docx</w:t>
      </w:r>
    </w:p>
    <w:p w:rsidR="00746713" w:rsidRDefault="00746713" w:rsidP="00746713">
      <w:pPr>
        <w:widowControl w:val="0"/>
      </w:pPr>
    </w:p>
    <w:p w:rsidR="00746713" w:rsidRDefault="00746713" w:rsidP="00746713">
      <w:pPr>
        <w:widowControl w:val="0"/>
      </w:pPr>
      <w:r>
        <w:t>Introduced in the Senate on March 12, 2014</w:t>
      </w:r>
    </w:p>
    <w:p w:rsidR="00746713" w:rsidRDefault="00746713" w:rsidP="00746713">
      <w:pPr>
        <w:widowControl w:val="0"/>
      </w:pPr>
      <w:r>
        <w:t>Adopted by the Senate on March 12, 2014</w:t>
      </w:r>
    </w:p>
    <w:p w:rsidR="00746713" w:rsidRDefault="00746713" w:rsidP="00746713">
      <w:pPr>
        <w:widowControl w:val="0"/>
      </w:pPr>
    </w:p>
    <w:p w:rsidR="00746713" w:rsidRDefault="00746713" w:rsidP="00746713">
      <w:pPr>
        <w:widowControl w:val="0"/>
      </w:pPr>
      <w:r>
        <w:t xml:space="preserve">Summary: </w:t>
      </w:r>
      <w:r w:rsidR="00D20719">
        <w:t>Girl Scout Week</w:t>
      </w:r>
    </w:p>
    <w:p w:rsidR="00746713" w:rsidRDefault="00746713" w:rsidP="00746713">
      <w:pPr>
        <w:widowControl w:val="0"/>
      </w:pPr>
    </w:p>
    <w:p w:rsidR="00746713" w:rsidRDefault="00746713" w:rsidP="00746713">
      <w:pPr>
        <w:widowControl w:val="0"/>
      </w:pPr>
    </w:p>
    <w:p w:rsidR="00746713" w:rsidRDefault="00746713" w:rsidP="00746713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746713">
        <w:rPr>
          <w:b/>
        </w:rPr>
        <w:t>HISTORY OF LEGISLATIVE ACTIONS</w:t>
      </w:r>
    </w:p>
    <w:p w:rsidR="00746713" w:rsidRDefault="00746713" w:rsidP="00746713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746713" w:rsidRPr="00746713" w:rsidRDefault="00746713" w:rsidP="00746713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bookmarkStart w:id="0" w:name="_GoBack"/>
      <w:r w:rsidRPr="00746713">
        <w:rPr>
          <w:u w:val="single"/>
        </w:rPr>
        <w:tab/>
        <w:t>Date</w:t>
      </w:r>
      <w:r w:rsidRPr="00746713">
        <w:rPr>
          <w:u w:val="single"/>
        </w:rPr>
        <w:tab/>
        <w:t>Body</w:t>
      </w:r>
      <w:r w:rsidRPr="00746713">
        <w:rPr>
          <w:u w:val="single"/>
        </w:rPr>
        <w:tab/>
        <w:t>Action Description with journal page number</w:t>
      </w:r>
      <w:r w:rsidRPr="00746713">
        <w:rPr>
          <w:u w:val="single"/>
        </w:rPr>
        <w:tab/>
      </w:r>
      <w:bookmarkEnd w:id="0"/>
    </w:p>
    <w:p w:rsidR="00A401F9" w:rsidRDefault="00A401F9" w:rsidP="00A401F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3/12/2014</w:t>
      </w:r>
      <w:r>
        <w:tab/>
        <w:t>Senate</w:t>
      </w:r>
      <w:r>
        <w:tab/>
      </w:r>
      <w:r w:rsidRPr="00C96F0B">
        <w:t>Introduced and adopted (</w:t>
      </w:r>
      <w:hyperlink r:id="rId6" w:history="1">
        <w:r w:rsidRPr="00C96F0B">
          <w:rPr>
            <w:rStyle w:val="Hyperlink"/>
          </w:rPr>
          <w:t>Senate Journal</w:t>
        </w:r>
        <w:r w:rsidRPr="00C96F0B">
          <w:rPr>
            <w:rStyle w:val="Hyperlink"/>
          </w:rPr>
          <w:noBreakHyphen/>
          <w:t>page 4</w:t>
        </w:r>
      </w:hyperlink>
      <w:r w:rsidRPr="00C96F0B">
        <w:t>)</w:t>
      </w:r>
    </w:p>
    <w:p w:rsidR="00A401F9" w:rsidRDefault="00A401F9" w:rsidP="00A401F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746713" w:rsidRPr="00746713" w:rsidRDefault="00746713" w:rsidP="0074671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746713" w:rsidRDefault="00746713" w:rsidP="00746713">
      <w:r w:rsidRPr="00746713">
        <w:rPr>
          <w:b/>
        </w:rPr>
        <w:t>VERSIONS OF THIS BILL</w:t>
      </w:r>
    </w:p>
    <w:p w:rsidR="00746713" w:rsidRDefault="00746713" w:rsidP="00746713"/>
    <w:p w:rsidR="00746713" w:rsidRDefault="00635205" w:rsidP="00746713">
      <w:hyperlink r:id="rId7" w:history="1">
        <w:r w:rsidR="00746713">
          <w:rPr>
            <w:rStyle w:val="Hyperlink"/>
          </w:rPr>
          <w:t>3/12/2014</w:t>
        </w:r>
      </w:hyperlink>
    </w:p>
    <w:p w:rsidR="00746713" w:rsidRDefault="00746713" w:rsidP="00746713"/>
    <w:p w:rsidR="00746713" w:rsidRDefault="00746713" w:rsidP="00746713">
      <w:pPr>
        <w:sectPr w:rsidR="00746713" w:rsidSect="0074671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216025" w:rsidRPr="00522CE0" w:rsidRDefault="0021602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C70C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7A0791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942FC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DECLARE THE WEEK OF MARCH 9</w:t>
      </w:r>
      <w:r w:rsidR="004B1FDE">
        <w:rPr>
          <w:rFonts w:eastAsia="Times New Roman"/>
        </w:rPr>
        <w:t xml:space="preserve"> THROUGH 1</w:t>
      </w:r>
      <w:r>
        <w:rPr>
          <w:rFonts w:eastAsia="Times New Roman"/>
        </w:rPr>
        <w:t>5</w:t>
      </w:r>
      <w:r w:rsidR="004B1FDE">
        <w:rPr>
          <w:rFonts w:eastAsia="Times New Roman"/>
        </w:rPr>
        <w:t xml:space="preserve">, 2014 AS </w:t>
      </w:r>
      <w:r w:rsidR="0025406F">
        <w:rPr>
          <w:rFonts w:eastAsia="Times New Roman"/>
        </w:rPr>
        <w:t>“</w:t>
      </w:r>
      <w:r w:rsidR="004B1FDE">
        <w:rPr>
          <w:rFonts w:eastAsia="Times New Roman"/>
        </w:rPr>
        <w:t>GIRL SCOUT WEEK</w:t>
      </w:r>
      <w:r w:rsidR="0025406F">
        <w:rPr>
          <w:rFonts w:eastAsia="Times New Roman"/>
        </w:rPr>
        <w:t>”</w:t>
      </w:r>
      <w:r w:rsidR="004B1FDE">
        <w:rPr>
          <w:rFonts w:eastAsia="Times New Roman"/>
        </w:rPr>
        <w:t xml:space="preserve"> </w:t>
      </w:r>
      <w:r w:rsidR="0025406F">
        <w:rPr>
          <w:rFonts w:eastAsia="Times New Roman"/>
        </w:rPr>
        <w:t xml:space="preserve">IN SOUTH CAROLINA </w:t>
      </w:r>
      <w:r w:rsidR="000756CC">
        <w:rPr>
          <w:rFonts w:eastAsia="Times New Roman"/>
        </w:rPr>
        <w:t>AND TO RECOGNIZE THE WORK OF GIRL SCOUTS OF THE USA ON EMPOWERING GIRLS TO MAKE THE WORLD A BETTER PLACE</w:t>
      </w:r>
      <w:r w:rsidR="00377ABF">
        <w:rPr>
          <w:rFonts w:eastAsia="Times New Roman"/>
        </w:rPr>
        <w:t xml:space="preserve"> BY DISCOVERING, CONNECTING, AND TAKING ACTION IN THEIR LOCAL COMMUNITIES</w:t>
      </w:r>
      <w:r w:rsidR="004B1FDE">
        <w:rPr>
          <w:rFonts w:eastAsia="Times New Roman"/>
        </w:rPr>
        <w:t>.</w:t>
      </w:r>
    </w:p>
    <w:p w:rsidR="007A0791" w:rsidRDefault="007A079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8D796C" w:rsidRDefault="008D796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Wednesday, March 12, 2014 marks the 102</w:t>
      </w:r>
      <w:r w:rsidRPr="008D796C">
        <w:rPr>
          <w:rFonts w:eastAsia="Times New Roman"/>
          <w:vertAlign w:val="superscript"/>
        </w:rPr>
        <w:t>nd</w:t>
      </w:r>
      <w:r>
        <w:rPr>
          <w:rFonts w:eastAsia="Times New Roman"/>
        </w:rPr>
        <w:t xml:space="preserve"> anniversary of Girl Scouts of the USA, founded by Juliette Gordon Low in 1912 in Savannah, Georgia; and</w:t>
      </w:r>
    </w:p>
    <w:p w:rsidR="008D796C" w:rsidRDefault="008D796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D796C" w:rsidRDefault="008D796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throughout its distinguished history, Girl Scouting has helped build millions of girls and women of courage, confidence and character to make the world a better place; and</w:t>
      </w:r>
    </w:p>
    <w:p w:rsidR="008D796C" w:rsidRDefault="008D796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D796C" w:rsidRDefault="008D796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through the dedication, time, and talent of volunteers of different backgrounds, abilities, and areas of expertise, the Girl Scout organization thrives for girls in so many settings; and</w:t>
      </w:r>
    </w:p>
    <w:p w:rsidR="008D796C" w:rsidRDefault="008D796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D796C" w:rsidRDefault="008D796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through Girl Scouting</w:t>
      </w:r>
      <w:r w:rsidR="004B1FDE" w:rsidRPr="004B1FDE">
        <w:rPr>
          <w:rFonts w:eastAsia="Times New Roman"/>
        </w:rPr>
        <w:t>’</w:t>
      </w:r>
      <w:r>
        <w:rPr>
          <w:rFonts w:eastAsia="Times New Roman"/>
        </w:rPr>
        <w:t>s unique leadership development program, girls define leadership by making the world a better place by discovering, connecting, and taking action in their local communities; and</w:t>
      </w:r>
    </w:p>
    <w:p w:rsidR="008D796C" w:rsidRDefault="008D796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D796C" w:rsidRDefault="008D796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Girl Scouting takes an active role in increasing girls</w:t>
      </w:r>
      <w:r w:rsidR="004B1FDE" w:rsidRPr="004B1FDE">
        <w:rPr>
          <w:rFonts w:eastAsia="Times New Roman"/>
        </w:rPr>
        <w:t>’</w:t>
      </w:r>
      <w:r>
        <w:rPr>
          <w:rFonts w:eastAsia="Times New Roman"/>
        </w:rPr>
        <w:t xml:space="preserve"> awareness of the opportunities available to them today in math, science, sports, technology, health and </w:t>
      </w:r>
      <w:r w:rsidR="0025406F">
        <w:rPr>
          <w:rFonts w:eastAsia="Times New Roman"/>
        </w:rPr>
        <w:t xml:space="preserve">other </w:t>
      </w:r>
      <w:r>
        <w:rPr>
          <w:rFonts w:eastAsia="Times New Roman"/>
        </w:rPr>
        <w:t>fields that can expand their horizons; and</w:t>
      </w:r>
    </w:p>
    <w:p w:rsidR="008D796C" w:rsidRDefault="008D796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D796C" w:rsidRDefault="008D796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more than 3.2 </w:t>
      </w:r>
      <w:r w:rsidR="004B1FDE">
        <w:rPr>
          <w:rFonts w:eastAsia="Times New Roman"/>
        </w:rPr>
        <w:t xml:space="preserve">million Girl Scout members nationwide will be celebrating 102 years of this American tradition, with </w:t>
      </w:r>
      <w:r w:rsidR="004B1FDE">
        <w:rPr>
          <w:rFonts w:eastAsia="Times New Roman"/>
        </w:rPr>
        <w:lastRenderedPageBreak/>
        <w:t>nearly fifty million women who grew up participating in Girl Scouting and exemplify the impact of this amazing movement; and</w:t>
      </w:r>
    </w:p>
    <w:p w:rsidR="004B1FDE" w:rsidRDefault="004B1FD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B1FDE" w:rsidRDefault="0025406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4B1FDE">
        <w:rPr>
          <w:rFonts w:eastAsia="Times New Roman"/>
        </w:rPr>
        <w:t>the key goals of Girl Scouting are developing self</w:t>
      </w:r>
      <w:r w:rsidR="004B1FDE">
        <w:rPr>
          <w:rFonts w:eastAsia="Times New Roman"/>
        </w:rPr>
        <w:noBreakHyphen/>
        <w:t>potential, relating to others, developing values, and contributing to society; and</w:t>
      </w:r>
    </w:p>
    <w:p w:rsidR="004B1FDE" w:rsidRDefault="004B1FD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A0791" w:rsidRDefault="004B1FD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the Girl Scouts have made a dedicated commitment to America</w:t>
      </w:r>
      <w:r w:rsidRPr="004B1FDE">
        <w:rPr>
          <w:rFonts w:eastAsia="Times New Roman"/>
        </w:rPr>
        <w:t>’</w:t>
      </w:r>
      <w:r>
        <w:rPr>
          <w:rFonts w:eastAsia="Times New Roman"/>
        </w:rPr>
        <w:t>s girls and proudl</w:t>
      </w:r>
      <w:r w:rsidR="00942FC1">
        <w:rPr>
          <w:rFonts w:eastAsia="Times New Roman"/>
        </w:rPr>
        <w:t>y proclaim the week of March 9</w:t>
      </w:r>
      <w:r w:rsidR="0025406F">
        <w:rPr>
          <w:rFonts w:eastAsia="Times New Roman"/>
        </w:rPr>
        <w:t xml:space="preserve"> through </w:t>
      </w:r>
      <w:r>
        <w:rPr>
          <w:rFonts w:eastAsia="Times New Roman"/>
        </w:rPr>
        <w:t>1</w:t>
      </w:r>
      <w:r w:rsidR="00942FC1">
        <w:rPr>
          <w:rFonts w:eastAsia="Times New Roman"/>
        </w:rPr>
        <w:t>5</w:t>
      </w:r>
      <w:r>
        <w:rPr>
          <w:rFonts w:eastAsia="Times New Roman"/>
        </w:rPr>
        <w:t xml:space="preserve">, 2014 as </w:t>
      </w:r>
      <w:r w:rsidR="00A659D5">
        <w:rPr>
          <w:rFonts w:eastAsia="Times New Roman"/>
        </w:rPr>
        <w:t>“</w:t>
      </w:r>
      <w:r>
        <w:rPr>
          <w:rFonts w:eastAsia="Times New Roman"/>
        </w:rPr>
        <w:t>Girl Scout Week</w:t>
      </w:r>
      <w:r w:rsidR="00A659D5">
        <w:rPr>
          <w:rFonts w:eastAsia="Times New Roman"/>
        </w:rPr>
        <w:t>”</w:t>
      </w:r>
      <w:r>
        <w:rPr>
          <w:rFonts w:eastAsia="Times New Roman"/>
        </w:rPr>
        <w:t>. N</w:t>
      </w:r>
      <w:r w:rsidR="007A0791">
        <w:rPr>
          <w:rFonts w:eastAsia="Times New Roman"/>
        </w:rPr>
        <w:t>ow, therefore,</w:t>
      </w:r>
    </w:p>
    <w:p w:rsidR="007A0791" w:rsidRDefault="007A079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756CC" w:rsidRDefault="007A079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7A0791" w:rsidRDefault="007A079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A0791" w:rsidRDefault="007A079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25406F">
        <w:rPr>
          <w:rFonts w:eastAsia="Times New Roman"/>
        </w:rPr>
        <w:t>the Senate, by this resoluti</w:t>
      </w:r>
      <w:r w:rsidR="00942FC1">
        <w:rPr>
          <w:rFonts w:eastAsia="Times New Roman"/>
        </w:rPr>
        <w:t>on, declare the week of March 9 through 15</w:t>
      </w:r>
      <w:r w:rsidR="0025406F">
        <w:rPr>
          <w:rFonts w:eastAsia="Times New Roman"/>
        </w:rPr>
        <w:t xml:space="preserve">, 2014 as “Girl Scout Week” in South Carolina and recognize </w:t>
      </w:r>
      <w:r w:rsidR="000756CC">
        <w:rPr>
          <w:rFonts w:eastAsia="Times New Roman"/>
        </w:rPr>
        <w:t>the work of Girl Scouts of the USA on empowering girls to make the world a better place</w:t>
      </w:r>
      <w:r w:rsidR="00377ABF">
        <w:rPr>
          <w:rFonts w:eastAsia="Times New Roman"/>
        </w:rPr>
        <w:t xml:space="preserve"> by discovering, connecting, and taking action in their local communities</w:t>
      </w:r>
      <w:r>
        <w:rPr>
          <w:rFonts w:eastAsia="Times New Roman"/>
        </w:rPr>
        <w:t>.</w:t>
      </w:r>
    </w:p>
    <w:p w:rsidR="007A0791" w:rsidRDefault="007A079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7A079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forwarded to </w:t>
      </w:r>
      <w:r w:rsidR="00377ABF">
        <w:rPr>
          <w:rFonts w:eastAsia="Times New Roman"/>
        </w:rPr>
        <w:t xml:space="preserve">the appropriate </w:t>
      </w:r>
      <w:r w:rsidR="004B1FDE">
        <w:rPr>
          <w:rFonts w:eastAsia="Times New Roman"/>
        </w:rPr>
        <w:t>Girl Scou</w:t>
      </w:r>
      <w:r w:rsidR="00377ABF">
        <w:rPr>
          <w:rFonts w:eastAsia="Times New Roman"/>
        </w:rPr>
        <w:t>ts officials</w:t>
      </w:r>
      <w:r>
        <w:rPr>
          <w:rFonts w:eastAsia="Times New Roman"/>
        </w:rPr>
        <w:t>.</w:t>
      </w:r>
    </w:p>
    <w:p w:rsidR="00C70C6F" w:rsidRDefault="004B1FDE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C70C6F" w:rsidRDefault="00C70C6F" w:rsidP="00746713">
      <w:pPr>
        <w:suppressAutoHyphens/>
        <w:jc w:val="both"/>
        <w:rPr>
          <w:rFonts w:eastAsia="Times New Roman"/>
        </w:rPr>
      </w:pPr>
    </w:p>
    <w:sectPr w:rsidR="00C70C6F" w:rsidSect="00746713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5406F" w:rsidRDefault="0025406F" w:rsidP="00522CE0">
      <w:r>
        <w:separator/>
      </w:r>
    </w:p>
  </w:endnote>
  <w:endnote w:type="continuationSeparator" w:id="0">
    <w:p w:rsidR="0025406F" w:rsidRDefault="0025406F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ED8A204-6756-4E71-8E24-5455938823F7}"/>
    <w:embedBold r:id="rId2" w:fontKey="{CF38E36D-E752-451C-A69B-C742DEE2E50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FD5E2B32-F584-484B-B679-C624C6214AF3}"/>
    <w:embedBold r:id="rId4" w:fontKey="{6917905E-0222-4771-9027-07070D0EA56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2181256-5902-4310-A06C-D5E5C9FBB49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6713" w:rsidRPr="00C70C6F" w:rsidRDefault="00746713" w:rsidP="00C70C6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[1114]</w:t>
    </w:r>
    <w:r>
      <w:tab/>
    </w:r>
    <w:r w:rsidR="000E56C9">
      <w:fldChar w:fldCharType="begin"/>
    </w:r>
    <w:r w:rsidR="000E56C9">
      <w:instrText xml:space="preserve"> PAGE  \* MERGEFORMAT </w:instrText>
    </w:r>
    <w:r w:rsidR="000E56C9">
      <w:fldChar w:fldCharType="separate"/>
    </w:r>
    <w:r w:rsidR="00635205">
      <w:rPr>
        <w:noProof/>
      </w:rPr>
      <w:t>1</w:t>
    </w:r>
    <w:r w:rsidR="000E56C9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5406F" w:rsidRDefault="0025406F" w:rsidP="00522CE0">
      <w:r>
        <w:separator/>
      </w:r>
    </w:p>
  </w:footnote>
  <w:footnote w:type="continuationSeparator" w:id="0">
    <w:p w:rsidR="0025406F" w:rsidRDefault="0025406F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10240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clipname" w:val="015GIRL.MRH.PGC"/>
    <w:docVar w:name="CoverAttorneyInitials" w:val="MRH"/>
    <w:docVar w:name="CoverAttorneyLastName" w:val="Hitchcock"/>
    <w:docVar w:name="CoverBillType" w:val="r"/>
    <w:docVar w:name="CoverSenator" w:val="PGC"/>
    <w:docVar w:name="dvBillNumber" w:val="1114"/>
    <w:docVar w:name="dvBillNumberPrefix" w:val="S. "/>
    <w:docVar w:name="dvOriginalBody" w:val="Senate"/>
    <w:docVar w:name="fulldraftpath" w:val="L:\S-RES\PGC\015GIRL.MRH.PGC.DOCX"/>
    <w:docVar w:name="NameofBody" w:val="S"/>
    <w:docVar w:name="vgroup2" w:val="S-RES"/>
  </w:docVars>
  <w:rsids>
    <w:rsidRoot w:val="00970105"/>
    <w:rsid w:val="000064A0"/>
    <w:rsid w:val="00026048"/>
    <w:rsid w:val="00042AC1"/>
    <w:rsid w:val="00046516"/>
    <w:rsid w:val="000756CC"/>
    <w:rsid w:val="0007601D"/>
    <w:rsid w:val="000B06C1"/>
    <w:rsid w:val="000B0720"/>
    <w:rsid w:val="000B5EAF"/>
    <w:rsid w:val="000E56C9"/>
    <w:rsid w:val="00170561"/>
    <w:rsid w:val="00186AC9"/>
    <w:rsid w:val="00197DF1"/>
    <w:rsid w:val="001B3DD9"/>
    <w:rsid w:val="001B7E5D"/>
    <w:rsid w:val="001D3BAC"/>
    <w:rsid w:val="00216025"/>
    <w:rsid w:val="00245C4E"/>
    <w:rsid w:val="0025406F"/>
    <w:rsid w:val="002C1321"/>
    <w:rsid w:val="002C5896"/>
    <w:rsid w:val="002D3BED"/>
    <w:rsid w:val="00307C2B"/>
    <w:rsid w:val="00377ABF"/>
    <w:rsid w:val="00383247"/>
    <w:rsid w:val="003D6E2B"/>
    <w:rsid w:val="003E7597"/>
    <w:rsid w:val="0044020F"/>
    <w:rsid w:val="00450668"/>
    <w:rsid w:val="004622AA"/>
    <w:rsid w:val="004813A2"/>
    <w:rsid w:val="004952FA"/>
    <w:rsid w:val="004B1FDE"/>
    <w:rsid w:val="004B6A22"/>
    <w:rsid w:val="004D7F37"/>
    <w:rsid w:val="00522CE0"/>
    <w:rsid w:val="00552E8B"/>
    <w:rsid w:val="00565148"/>
    <w:rsid w:val="00586E3A"/>
    <w:rsid w:val="00593361"/>
    <w:rsid w:val="005A413B"/>
    <w:rsid w:val="005A5017"/>
    <w:rsid w:val="005A648C"/>
    <w:rsid w:val="005F1745"/>
    <w:rsid w:val="00635205"/>
    <w:rsid w:val="006A1802"/>
    <w:rsid w:val="006C74EA"/>
    <w:rsid w:val="00720D40"/>
    <w:rsid w:val="007318D4"/>
    <w:rsid w:val="00746713"/>
    <w:rsid w:val="00765784"/>
    <w:rsid w:val="007A0791"/>
    <w:rsid w:val="007A4390"/>
    <w:rsid w:val="007E5CB7"/>
    <w:rsid w:val="008314D2"/>
    <w:rsid w:val="008B2F42"/>
    <w:rsid w:val="008C3697"/>
    <w:rsid w:val="008D796C"/>
    <w:rsid w:val="008E185F"/>
    <w:rsid w:val="008E4817"/>
    <w:rsid w:val="008F023B"/>
    <w:rsid w:val="00904E16"/>
    <w:rsid w:val="009162B3"/>
    <w:rsid w:val="00927C62"/>
    <w:rsid w:val="00942FC1"/>
    <w:rsid w:val="00970105"/>
    <w:rsid w:val="00983951"/>
    <w:rsid w:val="00984124"/>
    <w:rsid w:val="00984640"/>
    <w:rsid w:val="00995C37"/>
    <w:rsid w:val="009C118A"/>
    <w:rsid w:val="00A02011"/>
    <w:rsid w:val="00A4011E"/>
    <w:rsid w:val="00A401F9"/>
    <w:rsid w:val="00A41E6A"/>
    <w:rsid w:val="00A659D5"/>
    <w:rsid w:val="00A86015"/>
    <w:rsid w:val="00A9594E"/>
    <w:rsid w:val="00AE59C8"/>
    <w:rsid w:val="00B10098"/>
    <w:rsid w:val="00B5790D"/>
    <w:rsid w:val="00B945C5"/>
    <w:rsid w:val="00BA20EA"/>
    <w:rsid w:val="00BB5AFC"/>
    <w:rsid w:val="00BC0A56"/>
    <w:rsid w:val="00BD58A2"/>
    <w:rsid w:val="00BE7A79"/>
    <w:rsid w:val="00C450D4"/>
    <w:rsid w:val="00C45366"/>
    <w:rsid w:val="00C57023"/>
    <w:rsid w:val="00C70C6F"/>
    <w:rsid w:val="00C74052"/>
    <w:rsid w:val="00CB187A"/>
    <w:rsid w:val="00CC0EC7"/>
    <w:rsid w:val="00D1088B"/>
    <w:rsid w:val="00D14DE6"/>
    <w:rsid w:val="00D156D2"/>
    <w:rsid w:val="00D20719"/>
    <w:rsid w:val="00D53E29"/>
    <w:rsid w:val="00D86943"/>
    <w:rsid w:val="00DA47B9"/>
    <w:rsid w:val="00DC2A53"/>
    <w:rsid w:val="00E058D3"/>
    <w:rsid w:val="00E76AD9"/>
    <w:rsid w:val="00E91E2F"/>
    <w:rsid w:val="00EA3546"/>
    <w:rsid w:val="00EB47AE"/>
    <w:rsid w:val="00EC34E1"/>
    <w:rsid w:val="00F0234A"/>
    <w:rsid w:val="00F10FC6"/>
    <w:rsid w:val="00F51241"/>
    <w:rsid w:val="00F52959"/>
    <w:rsid w:val="00F55884"/>
    <w:rsid w:val="00FC0D3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01"/>
    <o:shapelayout v:ext="edit">
      <o:idmap v:ext="edit" data="1"/>
    </o:shapelayout>
  </w:shapeDefaults>
  <w:doNotEmbedSmartTags/>
  <w:decimalSymbol w:val="."/>
  <w:listSeparator w:val=","/>
  <w15:docId w15:val="{88395149-639F-478C-8CAD-C1134DD0C8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74671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yperlink" Target="file:///p:\pprever\2013-14\1114_20140312.docx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%20Archive\2014\03-12-14.docx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7E40D0D.dotm</Template>
  <TotalTime>0</TotalTime>
  <Pages>3</Pages>
  <Words>429</Words>
  <Characters>2448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2872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1114: Girl Scout Week - South Carolina Legislature Online</dc:title>
  <dc:subject/>
  <dc:creator>%USERNAME%</dc:creator>
  <cp:keywords/>
  <dc:description/>
  <cp:lastModifiedBy>N Cumfer</cp:lastModifiedBy>
  <cp:revision>7</cp:revision>
  <dcterms:created xsi:type="dcterms:W3CDTF">2014-03-12T18:35:00Z</dcterms:created>
  <dcterms:modified xsi:type="dcterms:W3CDTF">2014-12-04T21:59:00Z</dcterms:modified>
</cp:coreProperties>
</file>