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B35" w:rsidRDefault="006F3B35" w:rsidP="006F3B35">
      <w:pPr>
        <w:widowControl w:val="0"/>
        <w:jc w:val="center"/>
      </w:pPr>
      <w:r w:rsidRPr="006F3B35">
        <w:rPr>
          <w:b/>
        </w:rPr>
        <w:t>South Carolina General Assembly</w:t>
      </w:r>
    </w:p>
    <w:p w:rsidR="006F3B35" w:rsidRDefault="006F3B35" w:rsidP="006F3B35">
      <w:pPr>
        <w:widowControl w:val="0"/>
        <w:jc w:val="center"/>
      </w:pPr>
      <w:r>
        <w:t>120th Session, 2013-2014</w:t>
      </w: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  <w:rPr>
          <w:b/>
        </w:rPr>
      </w:pPr>
      <w:r w:rsidRPr="006F3B35">
        <w:rPr>
          <w:b/>
        </w:rPr>
        <w:t>S.</w:t>
      </w:r>
      <w:r>
        <w:rPr>
          <w:b/>
        </w:rPr>
        <w:t xml:space="preserve"> </w:t>
      </w:r>
      <w:r w:rsidRPr="006F3B35">
        <w:rPr>
          <w:b/>
        </w:rPr>
        <w:t>1248</w:t>
      </w:r>
    </w:p>
    <w:p w:rsidR="006F3B35" w:rsidRDefault="006F3B35" w:rsidP="006F3B35">
      <w:pPr>
        <w:widowControl w:val="0"/>
        <w:rPr>
          <w:b/>
        </w:rPr>
      </w:pPr>
    </w:p>
    <w:p w:rsidR="006F3B35" w:rsidRDefault="006F3B35" w:rsidP="006F3B35">
      <w:pPr>
        <w:widowControl w:val="0"/>
      </w:pPr>
      <w:r w:rsidRPr="006F3B35">
        <w:rPr>
          <w:b/>
        </w:rPr>
        <w:t>STATUS INFORMATION</w:t>
      </w: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</w:pPr>
      <w:r>
        <w:t>Senate Resolution</w:t>
      </w:r>
    </w:p>
    <w:p w:rsidR="006F3B35" w:rsidRDefault="006F3B35" w:rsidP="006F3B35">
      <w:pPr>
        <w:widowControl w:val="0"/>
      </w:pPr>
      <w:r>
        <w:t>Sponsors: Senator Hembree</w:t>
      </w:r>
    </w:p>
    <w:p w:rsidR="006F3B35" w:rsidRDefault="006F3B35" w:rsidP="006F3B35">
      <w:pPr>
        <w:widowControl w:val="0"/>
      </w:pPr>
      <w:r>
        <w:t>Document Path: l:\s-res\gh\017nort.mrh.gh.docx</w:t>
      </w:r>
    </w:p>
    <w:p w:rsidR="00743F1F" w:rsidRDefault="006071A2" w:rsidP="006F3B35">
      <w:pPr>
        <w:widowControl w:val="0"/>
      </w:pPr>
      <w:r>
        <w:t>Companion/Similar bill(s): 592, 1348</w:t>
      </w: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</w:pPr>
      <w:r>
        <w:t>Introduced in the Senate on April 29, 2014</w:t>
      </w:r>
    </w:p>
    <w:p w:rsidR="006F3B35" w:rsidRDefault="006F3B35" w:rsidP="006F3B35">
      <w:pPr>
        <w:widowControl w:val="0"/>
      </w:pPr>
      <w:r>
        <w:t>Adopted by the Senate on April 29, 2014</w:t>
      </w: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</w:pPr>
      <w:r>
        <w:t xml:space="preserve">Summary: </w:t>
      </w:r>
      <w:r w:rsidR="0013503A">
        <w:t>North Myrtle Beach High School Mock Trial Team</w:t>
      </w: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</w:pPr>
    </w:p>
    <w:p w:rsidR="006F3B35" w:rsidRDefault="006F3B35" w:rsidP="006F3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F3B35">
        <w:rPr>
          <w:b/>
        </w:rPr>
        <w:t>HISTORY OF LEGISLATIVE ACTIONS</w:t>
      </w:r>
    </w:p>
    <w:p w:rsidR="006F3B35" w:rsidRDefault="006F3B35" w:rsidP="006F3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F3B35" w:rsidRPr="006F3B35" w:rsidRDefault="006F3B35" w:rsidP="006F3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6F3B35">
        <w:rPr>
          <w:u w:val="single"/>
        </w:rPr>
        <w:tab/>
        <w:t>Date</w:t>
      </w:r>
      <w:r w:rsidRPr="006F3B35">
        <w:rPr>
          <w:u w:val="single"/>
        </w:rPr>
        <w:tab/>
        <w:t>Body</w:t>
      </w:r>
      <w:r w:rsidRPr="006F3B35">
        <w:rPr>
          <w:u w:val="single"/>
        </w:rPr>
        <w:tab/>
        <w:t>Action Description with journal page number</w:t>
      </w:r>
      <w:r w:rsidRPr="006F3B35">
        <w:rPr>
          <w:u w:val="single"/>
        </w:rPr>
        <w:tab/>
      </w:r>
      <w:bookmarkEnd w:id="0"/>
    </w:p>
    <w:p w:rsidR="00265B40" w:rsidRDefault="00265B40" w:rsidP="00265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4/29/2014</w:t>
      </w:r>
      <w:r>
        <w:tab/>
        <w:t>Senate</w:t>
      </w:r>
      <w:r>
        <w:tab/>
      </w:r>
      <w:r w:rsidRPr="00F0779B">
        <w:t>Introduced and adopted (</w:t>
      </w:r>
      <w:hyperlink r:id="rId6" w:history="1">
        <w:r w:rsidRPr="00F0779B">
          <w:rPr>
            <w:rStyle w:val="Hyperlink"/>
          </w:rPr>
          <w:t>Senate Journal</w:t>
        </w:r>
        <w:r w:rsidRPr="00F0779B">
          <w:rPr>
            <w:rStyle w:val="Hyperlink"/>
          </w:rPr>
          <w:noBreakHyphen/>
          <w:t>page 5</w:t>
        </w:r>
      </w:hyperlink>
      <w:r w:rsidRPr="00F0779B">
        <w:t>)</w:t>
      </w:r>
    </w:p>
    <w:p w:rsidR="00265B40" w:rsidRDefault="00265B40" w:rsidP="00265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3B35" w:rsidRPr="006F3B35" w:rsidRDefault="006F3B35" w:rsidP="006F3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3B35" w:rsidRDefault="006F3B35" w:rsidP="006F3B35">
      <w:r w:rsidRPr="006F3B35">
        <w:rPr>
          <w:b/>
        </w:rPr>
        <w:t>VERSIONS OF THIS BILL</w:t>
      </w:r>
    </w:p>
    <w:p w:rsidR="006F3B35" w:rsidRDefault="006F3B35" w:rsidP="006F3B35"/>
    <w:p w:rsidR="006F3B35" w:rsidRDefault="008726A9" w:rsidP="006F3B35">
      <w:hyperlink r:id="rId7" w:history="1">
        <w:r w:rsidR="006F3B35">
          <w:rPr>
            <w:rStyle w:val="Hyperlink"/>
          </w:rPr>
          <w:t>4/29/2014</w:t>
        </w:r>
      </w:hyperlink>
    </w:p>
    <w:p w:rsidR="006F3B35" w:rsidRDefault="006F3B35" w:rsidP="006F3B35"/>
    <w:p w:rsidR="006F3B35" w:rsidRDefault="006F3B35" w:rsidP="006F3B35">
      <w:pPr>
        <w:sectPr w:rsidR="006F3B35" w:rsidSect="006F3B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1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37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5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NORTH MYRTLE BEACH HIGH SCHOOL MOCK TRIAL TEAM UPON WINNING ITS THIRD CHAMPIONSHIP IN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COMPETITION.</w:t>
      </w:r>
    </w:p>
    <w:p w:rsidR="004D37DE" w:rsidRDefault="004D37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North Myrtle Beach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 xml:space="preserve">s Mock Trial Team won its third championship in the past four years </w:t>
      </w:r>
      <w:r w:rsidR="00B15F70">
        <w:rPr>
          <w:rFonts w:eastAsia="Times New Roman"/>
        </w:rPr>
        <w:t>at</w:t>
      </w:r>
      <w:r>
        <w:rPr>
          <w:rFonts w:eastAsia="Times New Roman"/>
        </w:rPr>
        <w:t xml:space="preserve">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Championship held March 7</w:t>
      </w:r>
      <w:r w:rsidR="00B15F70">
        <w:rPr>
          <w:rFonts w:eastAsia="Times New Roman"/>
        </w:rPr>
        <w:noBreakHyphen/>
      </w:r>
      <w:r>
        <w:rPr>
          <w:rFonts w:eastAsia="Times New Roman"/>
        </w:rPr>
        <w:t xml:space="preserve">8, 2014, at the </w:t>
      </w:r>
      <w:r w:rsidR="00B15F70">
        <w:rPr>
          <w:rFonts w:eastAsia="Times New Roman"/>
        </w:rPr>
        <w:t xml:space="preserve">Matthew J. Perry, Jr. </w:t>
      </w:r>
      <w:r>
        <w:rPr>
          <w:rFonts w:eastAsia="Times New Roman"/>
        </w:rPr>
        <w:t>Courth</w:t>
      </w:r>
      <w:r w:rsidR="00B15F70">
        <w:rPr>
          <w:rFonts w:eastAsia="Times New Roman"/>
        </w:rPr>
        <w:t>ouse in Columbia</w:t>
      </w:r>
      <w:r>
        <w:rPr>
          <w:rFonts w:eastAsia="Times New Roman"/>
        </w:rPr>
        <w:t>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year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case was a civil liability case. North Myrtle Beach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defense faced Strom Thurmond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plaintiff in the championship round. North Myrtle Beach will now advance to the National High School Mock Trial Competition held in Madison, Wisconsin May 8</w:t>
      </w:r>
      <w:r w:rsidR="00B15F70">
        <w:rPr>
          <w:rFonts w:eastAsia="Times New Roman"/>
        </w:rPr>
        <w:noBreakHyphen/>
      </w:r>
      <w:r>
        <w:rPr>
          <w:rFonts w:eastAsia="Times New Roman"/>
        </w:rPr>
        <w:t>11, 2014;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students presented the plaintiff and defendant sides of a fictitious case before a panel of local volunteer judges and lawyers and also filled the roles of defendants, witnesses, bailiffs, and timekeepers. Each team was judged on its presentation skills;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ably led by teacher coaches Amy Howe and B.J. DeCerbo and attorney coaches Josh Holdford and Martin Spratlin, team members include</w:t>
      </w:r>
      <w:r w:rsidR="00B15F70">
        <w:rPr>
          <w:rFonts w:eastAsia="Times New Roman"/>
        </w:rPr>
        <w:t>d</w:t>
      </w:r>
      <w:r>
        <w:rPr>
          <w:rFonts w:eastAsia="Times New Roman"/>
        </w:rPr>
        <w:t xml:space="preserve"> Shannon Cherney, Bailey Phillips, Lukas Gschwandtner, Ariyana Gore, Taylor Moon, Kacey Markarian, Brandon Lynch, Madison Genevro and Alexis Jones;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Most Effective Attorneys for the weekend were Shannon Cherney and Kacey Markarian. The Most Effective Witnesses were Ariyana Gore and Bailey Phillips;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victory indicates the high level of knowledge and skill possessed by the members and is an outstanding accomplishment highly deserving of recognition. Now, therefore,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the North Myrtle Beach High School Mock Trial Team upon winning its third championship in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Competition.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North Myrtle Beach High School Mock Trial Team.</w:t>
      </w:r>
    </w:p>
    <w:p w:rsidR="00021D9A" w:rsidRDefault="00B15F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1D9A" w:rsidRDefault="00021D9A" w:rsidP="006F3B35">
      <w:pPr>
        <w:suppressAutoHyphens/>
        <w:jc w:val="both"/>
        <w:rPr>
          <w:rFonts w:eastAsia="Times New Roman"/>
        </w:rPr>
      </w:pPr>
    </w:p>
    <w:sectPr w:rsidR="00021D9A" w:rsidSect="006F3B3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BDC" w:rsidRDefault="000F5BDC" w:rsidP="00522CE0">
      <w:r>
        <w:separator/>
      </w:r>
    </w:p>
  </w:endnote>
  <w:endnote w:type="continuationSeparator" w:id="0">
    <w:p w:rsidR="000F5BDC" w:rsidRDefault="000F5B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7ECB18-A148-41AE-819C-C124A26761B5}"/>
    <w:embedBold r:id="rId2" w:fontKey="{EA8C1E8C-609C-4663-B783-E09259699F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8691B3-71E5-4193-A1E4-2684845E99F2}"/>
    <w:embedBold r:id="rId4" w:fontKey="{758C7033-76CF-4FC8-91CF-4C87A313C6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F0EB9E-DF81-464B-970A-C262D9DD5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B35" w:rsidRPr="00021D9A" w:rsidRDefault="006F3B35" w:rsidP="00021D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r w:rsidR="00C0395A">
      <w:fldChar w:fldCharType="begin"/>
    </w:r>
    <w:r w:rsidR="00C0395A">
      <w:instrText xml:space="preserve"> PAGE  \* MERGEFORMAT </w:instrText>
    </w:r>
    <w:r w:rsidR="00C0395A">
      <w:fldChar w:fldCharType="separate"/>
    </w:r>
    <w:r w:rsidR="008726A9">
      <w:rPr>
        <w:noProof/>
      </w:rPr>
      <w:t>1</w:t>
    </w:r>
    <w:r w:rsidR="00C039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BDC" w:rsidRDefault="000F5BDC" w:rsidP="00522CE0">
      <w:r>
        <w:separator/>
      </w:r>
    </w:p>
  </w:footnote>
  <w:footnote w:type="continuationSeparator" w:id="0">
    <w:p w:rsidR="000F5BDC" w:rsidRDefault="000F5B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NORT.MRH.GH"/>
    <w:docVar w:name="CoverAttorneyInitials" w:val="MRH"/>
    <w:docVar w:name="CoverAttorneyLastName" w:val="Hitchcock"/>
    <w:docVar w:name="CoverBillType" w:val="r"/>
    <w:docVar w:name="CoverSenator" w:val="GH"/>
    <w:docVar w:name="dvBillNumber" w:val="1248"/>
    <w:docVar w:name="dvBillNumberPrefix" w:val="S. "/>
    <w:docVar w:name="dvOriginalBody" w:val="Senate"/>
    <w:docVar w:name="fulldraftpath" w:val="L:\S-RES\GH\017NORT.MRH.GH.DOCX"/>
    <w:docVar w:name="NameofBody" w:val="S"/>
    <w:docVar w:name="vgroup2" w:val="S-RES"/>
  </w:docVars>
  <w:rsids>
    <w:rsidRoot w:val="00175824"/>
    <w:rsid w:val="00021D9A"/>
    <w:rsid w:val="00042AC1"/>
    <w:rsid w:val="00046516"/>
    <w:rsid w:val="000532DE"/>
    <w:rsid w:val="0007601D"/>
    <w:rsid w:val="000B0720"/>
    <w:rsid w:val="000B5EAF"/>
    <w:rsid w:val="000C05A4"/>
    <w:rsid w:val="000F5BDC"/>
    <w:rsid w:val="0013503A"/>
    <w:rsid w:val="00170561"/>
    <w:rsid w:val="00175824"/>
    <w:rsid w:val="00186AC9"/>
    <w:rsid w:val="00197DF1"/>
    <w:rsid w:val="001B3DD9"/>
    <w:rsid w:val="001B7E5D"/>
    <w:rsid w:val="001D3BAC"/>
    <w:rsid w:val="00216025"/>
    <w:rsid w:val="00245C4E"/>
    <w:rsid w:val="00265B40"/>
    <w:rsid w:val="002C1321"/>
    <w:rsid w:val="002C5896"/>
    <w:rsid w:val="002D1EC5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37DE"/>
    <w:rsid w:val="004D7F37"/>
    <w:rsid w:val="00522CE0"/>
    <w:rsid w:val="00565148"/>
    <w:rsid w:val="00593361"/>
    <w:rsid w:val="005A413B"/>
    <w:rsid w:val="005A5017"/>
    <w:rsid w:val="005A648C"/>
    <w:rsid w:val="005F1745"/>
    <w:rsid w:val="006071A2"/>
    <w:rsid w:val="006374B4"/>
    <w:rsid w:val="006566D7"/>
    <w:rsid w:val="006A1802"/>
    <w:rsid w:val="006C74EA"/>
    <w:rsid w:val="006F3B35"/>
    <w:rsid w:val="00720D40"/>
    <w:rsid w:val="007318D4"/>
    <w:rsid w:val="00743F1F"/>
    <w:rsid w:val="00765784"/>
    <w:rsid w:val="00785070"/>
    <w:rsid w:val="00795001"/>
    <w:rsid w:val="007A4390"/>
    <w:rsid w:val="007E5CB7"/>
    <w:rsid w:val="008314D2"/>
    <w:rsid w:val="008726A9"/>
    <w:rsid w:val="008B2F42"/>
    <w:rsid w:val="008C3697"/>
    <w:rsid w:val="008E185F"/>
    <w:rsid w:val="008F023B"/>
    <w:rsid w:val="00904E16"/>
    <w:rsid w:val="009162B3"/>
    <w:rsid w:val="00927C62"/>
    <w:rsid w:val="00934CB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1DE2"/>
    <w:rsid w:val="00AE59C8"/>
    <w:rsid w:val="00AE62A8"/>
    <w:rsid w:val="00B10098"/>
    <w:rsid w:val="00B148C7"/>
    <w:rsid w:val="00B15F70"/>
    <w:rsid w:val="00B5790D"/>
    <w:rsid w:val="00B945C5"/>
    <w:rsid w:val="00BA20EA"/>
    <w:rsid w:val="00BB5AFC"/>
    <w:rsid w:val="00BC0A56"/>
    <w:rsid w:val="00C0395A"/>
    <w:rsid w:val="00C07C18"/>
    <w:rsid w:val="00C45366"/>
    <w:rsid w:val="00C57023"/>
    <w:rsid w:val="00C74052"/>
    <w:rsid w:val="00CB187A"/>
    <w:rsid w:val="00CC0EC7"/>
    <w:rsid w:val="00CD2731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A639D341-DA8E-4677-B326-417B5B07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3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248_201404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4-29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1248: North Myrtle Beach High School Mock Trial Team - South Carolina Legislature Online</dc:title>
  <dc:subject/>
  <dc:creator>%USERNAME%</dc:creator>
  <cp:keywords/>
  <dc:description/>
  <cp:lastModifiedBy>N Cumfer</cp:lastModifiedBy>
  <cp:revision>9</cp:revision>
  <cp:lastPrinted>2014-04-22T16:01:00Z</cp:lastPrinted>
  <dcterms:created xsi:type="dcterms:W3CDTF">2014-04-29T20:03:00Z</dcterms:created>
  <dcterms:modified xsi:type="dcterms:W3CDTF">2014-12-04T22:02:00Z</dcterms:modified>
</cp:coreProperties>
</file>