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180" w:rsidRDefault="005D1180" w:rsidP="005D1180">
      <w:pPr>
        <w:widowControl w:val="0"/>
        <w:jc w:val="center"/>
      </w:pPr>
      <w:r w:rsidRPr="005D1180">
        <w:rPr>
          <w:b/>
        </w:rPr>
        <w:t>South Carolina General Assembly</w:t>
      </w:r>
    </w:p>
    <w:p w:rsidR="005D1180" w:rsidRDefault="005D1180" w:rsidP="005D1180">
      <w:pPr>
        <w:widowControl w:val="0"/>
        <w:jc w:val="center"/>
      </w:pPr>
      <w:r>
        <w:t>120th Session, 2013-2014</w:t>
      </w: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jc w:val="left"/>
        <w:rPr>
          <w:b/>
        </w:rPr>
      </w:pPr>
      <w:r w:rsidRPr="005D1180">
        <w:rPr>
          <w:b/>
        </w:rPr>
        <w:t>S.</w:t>
      </w:r>
      <w:r>
        <w:rPr>
          <w:b/>
        </w:rPr>
        <w:t xml:space="preserve"> </w:t>
      </w:r>
      <w:r w:rsidRPr="005D1180">
        <w:rPr>
          <w:b/>
        </w:rPr>
        <w:t>1270</w:t>
      </w:r>
    </w:p>
    <w:p w:rsidR="005D1180" w:rsidRDefault="005D1180" w:rsidP="005D1180">
      <w:pPr>
        <w:widowControl w:val="0"/>
        <w:jc w:val="left"/>
        <w:rPr>
          <w:b/>
        </w:rPr>
      </w:pPr>
    </w:p>
    <w:p w:rsidR="005D1180" w:rsidRDefault="005D1180" w:rsidP="005D1180">
      <w:pPr>
        <w:widowControl w:val="0"/>
        <w:jc w:val="left"/>
      </w:pPr>
      <w:r w:rsidRPr="005D1180">
        <w:rPr>
          <w:b/>
        </w:rPr>
        <w:t>STATUS INFORMATION</w:t>
      </w: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jc w:val="left"/>
      </w:pPr>
      <w:r>
        <w:t>General Bill</w:t>
      </w:r>
    </w:p>
    <w:p w:rsidR="005D1180" w:rsidRDefault="005D1180" w:rsidP="005D1180">
      <w:pPr>
        <w:widowControl w:val="0"/>
        <w:jc w:val="left"/>
      </w:pPr>
      <w:r>
        <w:t>Sponsors: Senator L. Martin</w:t>
      </w:r>
    </w:p>
    <w:p w:rsidR="005D1180" w:rsidRDefault="005D1180" w:rsidP="005D1180">
      <w:pPr>
        <w:widowControl w:val="0"/>
        <w:jc w:val="left"/>
      </w:pPr>
      <w:r>
        <w:t>Document Path: l:\council\bills\agm\18243ab14.docx</w:t>
      </w:r>
    </w:p>
    <w:p w:rsidR="00CF7C16" w:rsidRDefault="00CF7C16" w:rsidP="005D1180">
      <w:pPr>
        <w:widowControl w:val="0"/>
        <w:jc w:val="left"/>
      </w:pPr>
      <w:r>
        <w:t>Companion/Similar bill(s): 5182</w:t>
      </w: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jc w:val="left"/>
      </w:pPr>
      <w:r>
        <w:t>Introduced in the Senate on May 1, 2014</w:t>
      </w:r>
    </w:p>
    <w:p w:rsidR="005D1180" w:rsidRDefault="005D1180" w:rsidP="005D1180">
      <w:pPr>
        <w:widowControl w:val="0"/>
        <w:jc w:val="left"/>
      </w:pPr>
      <w:r>
        <w:t xml:space="preserve">Currently residing in the Senate Committee on </w:t>
      </w:r>
      <w:r w:rsidRPr="005D1180">
        <w:rPr>
          <w:b/>
        </w:rPr>
        <w:t>Judiciary</w:t>
      </w: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jc w:val="left"/>
      </w:pPr>
      <w:r>
        <w:t xml:space="preserve">Summary: </w:t>
      </w:r>
      <w:r w:rsidR="00A365D0">
        <w:t>Public utility</w:t>
      </w: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jc w:val="left"/>
      </w:pPr>
    </w:p>
    <w:p w:rsidR="005D1180" w:rsidRDefault="005D1180" w:rsidP="005D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180">
        <w:rPr>
          <w:b/>
        </w:rPr>
        <w:t>HISTORY OF LEGISLATIVE ACTIONS</w:t>
      </w:r>
    </w:p>
    <w:p w:rsidR="005D1180" w:rsidRDefault="005D1180" w:rsidP="005D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1180" w:rsidRPr="005D1180" w:rsidRDefault="005D1180" w:rsidP="005D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5D1180">
        <w:rPr>
          <w:u w:val="single"/>
        </w:rPr>
        <w:tab/>
        <w:t>Date</w:t>
      </w:r>
      <w:r w:rsidRPr="005D1180">
        <w:rPr>
          <w:u w:val="single"/>
        </w:rPr>
        <w:tab/>
        <w:t>Body</w:t>
      </w:r>
      <w:r w:rsidRPr="005D1180">
        <w:rPr>
          <w:u w:val="single"/>
        </w:rPr>
        <w:tab/>
        <w:t>Action Description with journal page number</w:t>
      </w:r>
      <w:r w:rsidRPr="005D1180">
        <w:rPr>
          <w:u w:val="single"/>
        </w:rPr>
        <w:tab/>
      </w:r>
      <w:bookmarkEnd w:id="0"/>
    </w:p>
    <w:p w:rsidR="00AE7E45" w:rsidRDefault="00AE7E45" w:rsidP="00AE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8435DC">
        <w:t>Introduced and read first time (</w:t>
      </w:r>
      <w:hyperlink r:id="rId7" w:history="1">
        <w:r w:rsidRPr="008435DC">
          <w:rPr>
            <w:rStyle w:val="Hyperlink"/>
          </w:rPr>
          <w:t>Senate Journal</w:t>
        </w:r>
        <w:r w:rsidRPr="008435DC">
          <w:rPr>
            <w:rStyle w:val="Hyperlink"/>
          </w:rPr>
          <w:noBreakHyphen/>
          <w:t>page 8</w:t>
        </w:r>
      </w:hyperlink>
      <w:r w:rsidRPr="008435DC">
        <w:t>)</w:t>
      </w:r>
    </w:p>
    <w:p w:rsidR="00AE7E45" w:rsidRDefault="00AE7E45" w:rsidP="00AE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8435DC">
        <w:t>Ref</w:t>
      </w:r>
      <w:r>
        <w:t xml:space="preserve">erred to Committee on </w:t>
      </w:r>
      <w:r w:rsidRPr="008435DC">
        <w:rPr>
          <w:b/>
        </w:rPr>
        <w:t>Judiciary</w:t>
      </w:r>
      <w:r>
        <w:t xml:space="preserve"> </w:t>
      </w:r>
      <w:r w:rsidRPr="008435DC">
        <w:t>(</w:t>
      </w:r>
      <w:hyperlink r:id="rId8" w:history="1">
        <w:r w:rsidRPr="008435DC">
          <w:rPr>
            <w:rStyle w:val="Hyperlink"/>
          </w:rPr>
          <w:t>Senate Journal</w:t>
        </w:r>
        <w:r w:rsidRPr="008435DC">
          <w:rPr>
            <w:rStyle w:val="Hyperlink"/>
          </w:rPr>
          <w:noBreakHyphen/>
          <w:t>page 8</w:t>
        </w:r>
      </w:hyperlink>
      <w:r w:rsidRPr="008435DC">
        <w:t>)</w:t>
      </w:r>
    </w:p>
    <w:p w:rsidR="00AE7E45" w:rsidRDefault="00AE7E45" w:rsidP="00AE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180" w:rsidRPr="005D1180" w:rsidRDefault="005D1180" w:rsidP="005D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180" w:rsidRDefault="005D1180" w:rsidP="005D1180">
      <w:pPr>
        <w:widowControl w:val="0"/>
        <w:jc w:val="left"/>
      </w:pPr>
      <w:r w:rsidRPr="005D1180">
        <w:rPr>
          <w:b/>
        </w:rPr>
        <w:t>VERSIONS OF THIS BILL</w:t>
      </w:r>
    </w:p>
    <w:p w:rsidR="005D1180" w:rsidRDefault="005D1180" w:rsidP="005D1180">
      <w:pPr>
        <w:widowControl w:val="0"/>
        <w:jc w:val="left"/>
      </w:pPr>
    </w:p>
    <w:p w:rsidR="005D1180" w:rsidRDefault="00AC2010" w:rsidP="005D1180">
      <w:pPr>
        <w:widowControl w:val="0"/>
        <w:jc w:val="left"/>
      </w:pPr>
      <w:hyperlink r:id="rId9" w:history="1">
        <w:r w:rsidR="005D1180">
          <w:rPr>
            <w:rStyle w:val="Hyperlink"/>
          </w:rPr>
          <w:t>5/1/2014</w:t>
        </w:r>
      </w:hyperlink>
    </w:p>
    <w:p w:rsidR="005D1180" w:rsidRDefault="005D1180" w:rsidP="005D1180"/>
    <w:p w:rsidR="005D1180" w:rsidRDefault="005D1180" w:rsidP="005D1180">
      <w:pPr>
        <w:sectPr w:rsidR="005D1180" w:rsidSect="005D11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05FE" w:rsidRDefault="00B705FE" w:rsidP="00B705FE">
      <w:pPr>
        <w:pStyle w:val="BillDots0"/>
      </w:pPr>
    </w:p>
    <w:p w:rsidR="00B705FE" w:rsidRDefault="00B705FE" w:rsidP="00B705FE">
      <w:pPr>
        <w:pStyle w:val="Numbersforbills"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5FE" w:rsidRDefault="00B705FE" w:rsidP="00B70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7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9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93348B">
        <w:noBreakHyphen/>
      </w:r>
      <w:r>
        <w:t>1</w:t>
      </w:r>
      <w:r w:rsidR="0093348B">
        <w:noBreakHyphen/>
      </w:r>
      <w:r>
        <w:t>70 SO AS TO PROVIDE THAT A PUBLIC UTILITY MAY USE EASEMENTS RELATED TO PUBLIC HIGHWAYS OR ROADS FOR PURPOSES RELATED TO THAT UTILITY IF GRANTED A PERMIT BY THE STATE OR LOCAL GOVERNMENT ENTITY AND SATISFACTION OF OTHER CONDITIONS, AND TO PROVIDE THAT A STATE OR LOCAL GOVERNMENT ENTITY MAY GRANT THE PERMIT BASED ON ITS PRESCRIPTIVE AUTHORITY FOR THE EXPANSION OF UTILITIES.</w:t>
      </w:r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0961" w:rsidRDefault="009A09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Default="009A0961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4610">
        <w:t>Chapter 1, Title 58 of the 1976 Code is amended by adding: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93348B">
        <w:noBreakHyphen/>
      </w:r>
      <w:r>
        <w:t>1</w:t>
      </w:r>
      <w:r w:rsidR="0093348B">
        <w:noBreakHyphen/>
      </w:r>
      <w:r>
        <w:t>70.</w:t>
      </w:r>
      <w:r>
        <w:tab/>
        <w:t>(A)</w:t>
      </w:r>
      <w:r>
        <w:tab/>
      </w:r>
      <w:r w:rsidRPr="00D06791">
        <w:t xml:space="preserve">A public utility in this State may use an easement </w:t>
      </w:r>
      <w:r>
        <w:t xml:space="preserve">or right of way </w:t>
      </w:r>
      <w:r w:rsidRPr="00D06791">
        <w:t xml:space="preserve">for purposes related to that utility as provided in this title if it </w:t>
      </w:r>
      <w:r>
        <w:t>receives</w:t>
      </w:r>
      <w:r w:rsidRPr="00D06791">
        <w:t xml:space="preserve"> permission from the </w:t>
      </w:r>
      <w:r>
        <w:t>State or political subdivision of the State that owns the easement</w:t>
      </w:r>
      <w:r w:rsidRPr="00D06791">
        <w:t xml:space="preserve"> </w:t>
      </w:r>
      <w:r>
        <w:t xml:space="preserve">or right of way </w:t>
      </w:r>
      <w:r w:rsidRPr="00D06791">
        <w:t>and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was obtained by: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791">
        <w:t>(1)</w:t>
      </w:r>
      <w:r>
        <w:tab/>
      </w:r>
      <w:r w:rsidRPr="00D06791">
        <w:t>the State or a polit</w:t>
      </w:r>
      <w:r>
        <w:t>i</w:t>
      </w:r>
      <w:r w:rsidRPr="00D06791">
        <w:t xml:space="preserve">cal subdivision of the State for the purpose of constructing a highway or public road; or 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06791">
        <w:t xml:space="preserve">a telephone or electric power company from the owner of any land who had previously granted an easement </w:t>
      </w:r>
      <w:r>
        <w:t xml:space="preserve">or right of way </w:t>
      </w:r>
      <w:r w:rsidRPr="00D06791">
        <w:t>to this State or any political subdivision of the State for the purpose of constructing a highway or public road upon the land to which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relates.</w:t>
      </w:r>
    </w:p>
    <w:p w:rsidR="00B44610" w:rsidRPr="00D0679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791">
        <w:t>(B)</w:t>
      </w:r>
      <w:r>
        <w:tab/>
        <w:t>A State or local government entity may grant the permit based on its prescriptive authority for the expansion of utilities.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D06791">
        <w:t>(C)</w:t>
      </w:r>
      <w:r>
        <w:tab/>
      </w:r>
      <w:r w:rsidRPr="00D06791">
        <w:t>The provisions of this section apply notwithstanding another provision of law.”</w:t>
      </w:r>
    </w:p>
    <w:p w:rsidR="00B44610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961" w:rsidRDefault="00B44610" w:rsidP="00B44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57ABA" w:rsidRDefault="009334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7ABA" w:rsidRDefault="00C57ABA" w:rsidP="005D1180">
      <w:pPr>
        <w:suppressAutoHyphens/>
      </w:pPr>
    </w:p>
    <w:sectPr w:rsidR="00C57ABA" w:rsidSect="005D11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961" w:rsidRDefault="009A0961" w:rsidP="009F0C77">
      <w:r>
        <w:separator/>
      </w:r>
    </w:p>
  </w:endnote>
  <w:endnote w:type="continuationSeparator" w:id="0">
    <w:p w:rsidR="009A0961" w:rsidRDefault="009A0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655952-737D-4B38-A0E0-9E921C48CEA5}"/>
    <w:embedBold r:id="rId2" w:fontKey="{61ABD1ED-5952-46FC-91E1-56024B7218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F40570-75D3-4B8E-B856-8D4C5A95CA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EAABA12-7834-406A-A4DC-A823A71F83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180" w:rsidRPr="00C57ABA" w:rsidRDefault="005D1180" w:rsidP="00C57A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r w:rsidR="00A94A43">
      <w:fldChar w:fldCharType="begin"/>
    </w:r>
    <w:r w:rsidR="00A94A43">
      <w:instrText xml:space="preserve"> PAGE  \* MERGEFORMAT </w:instrText>
    </w:r>
    <w:r w:rsidR="00A94A43">
      <w:fldChar w:fldCharType="separate"/>
    </w:r>
    <w:r w:rsidR="00AC2010">
      <w:rPr>
        <w:noProof/>
      </w:rPr>
      <w:t>1</w:t>
    </w:r>
    <w:r w:rsidR="00A94A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961" w:rsidRDefault="009A0961" w:rsidP="009F0C77">
      <w:r>
        <w:separator/>
      </w:r>
    </w:p>
  </w:footnote>
  <w:footnote w:type="continuationSeparator" w:id="0">
    <w:p w:rsidR="009A0961" w:rsidRDefault="009A0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243AB14"/>
    <w:docVar w:name="CoverBillType" w:val="b"/>
    <w:docVar w:name="docpath" w:val="L:\Council\bills\AGM\18243AB14.DOCX"/>
    <w:docVar w:name="dvBillNumber" w:val="127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3517D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1EA7"/>
    <w:rsid w:val="002759C5"/>
    <w:rsid w:val="00277DEE"/>
    <w:rsid w:val="00280D88"/>
    <w:rsid w:val="00294ABE"/>
    <w:rsid w:val="002A3EB4"/>
    <w:rsid w:val="00325348"/>
    <w:rsid w:val="003517D2"/>
    <w:rsid w:val="00393688"/>
    <w:rsid w:val="003D411E"/>
    <w:rsid w:val="003E3C1E"/>
    <w:rsid w:val="003E6148"/>
    <w:rsid w:val="003F36DA"/>
    <w:rsid w:val="00400EAA"/>
    <w:rsid w:val="0041760A"/>
    <w:rsid w:val="004809EE"/>
    <w:rsid w:val="00511EE9"/>
    <w:rsid w:val="00521E00"/>
    <w:rsid w:val="00577C6C"/>
    <w:rsid w:val="0058501B"/>
    <w:rsid w:val="005D1180"/>
    <w:rsid w:val="00612112"/>
    <w:rsid w:val="006215AA"/>
    <w:rsid w:val="006340D9"/>
    <w:rsid w:val="00643B8E"/>
    <w:rsid w:val="00665EBC"/>
    <w:rsid w:val="0069470D"/>
    <w:rsid w:val="006A476C"/>
    <w:rsid w:val="006C6A93"/>
    <w:rsid w:val="006E02F9"/>
    <w:rsid w:val="00711859"/>
    <w:rsid w:val="007312B5"/>
    <w:rsid w:val="00753C04"/>
    <w:rsid w:val="00756946"/>
    <w:rsid w:val="00757F80"/>
    <w:rsid w:val="00771EEC"/>
    <w:rsid w:val="00781784"/>
    <w:rsid w:val="00783A4B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348B"/>
    <w:rsid w:val="009352BB"/>
    <w:rsid w:val="00983A8B"/>
    <w:rsid w:val="00990668"/>
    <w:rsid w:val="009A0961"/>
    <w:rsid w:val="009A7EB0"/>
    <w:rsid w:val="009F0C77"/>
    <w:rsid w:val="009F4DD1"/>
    <w:rsid w:val="00A365D0"/>
    <w:rsid w:val="00A4480A"/>
    <w:rsid w:val="00A64E80"/>
    <w:rsid w:val="00A741D9"/>
    <w:rsid w:val="00A94A43"/>
    <w:rsid w:val="00A9741D"/>
    <w:rsid w:val="00AC2010"/>
    <w:rsid w:val="00AD4B17"/>
    <w:rsid w:val="00AE7E45"/>
    <w:rsid w:val="00B26FA6"/>
    <w:rsid w:val="00B44610"/>
    <w:rsid w:val="00B705FE"/>
    <w:rsid w:val="00B741CB"/>
    <w:rsid w:val="00B934F3"/>
    <w:rsid w:val="00BB6347"/>
    <w:rsid w:val="00BD2134"/>
    <w:rsid w:val="00C038D8"/>
    <w:rsid w:val="00C045DD"/>
    <w:rsid w:val="00C3136F"/>
    <w:rsid w:val="00C3483A"/>
    <w:rsid w:val="00C57ABA"/>
    <w:rsid w:val="00C74E9D"/>
    <w:rsid w:val="00C82FD3"/>
    <w:rsid w:val="00CC6B7B"/>
    <w:rsid w:val="00CD3619"/>
    <w:rsid w:val="00CF4447"/>
    <w:rsid w:val="00CF7C1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1F3214-45EE-4A10-B87E-7A89BE97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B705F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B705F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1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70_2014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489B-76CF-438D-AD77-0874CA82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360</Words>
  <Characters>2052</Characters>
  <Application>Microsoft Office Word</Application>
  <DocSecurity>0</DocSecurity>
  <Lines>17</Lines>
  <Paragraphs>4</Paragraphs>
  <ScaleCrop>false</ScaleCrop>
  <Company> 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1270: Public utility - South Carolina Legislature Online</dc:title>
  <dc:subject/>
  <dc:creator>angiemorgan</dc:creator>
  <cp:keywords/>
  <dc:description/>
  <cp:lastModifiedBy>N Cumfer</cp:lastModifiedBy>
  <cp:revision>8</cp:revision>
  <dcterms:created xsi:type="dcterms:W3CDTF">2014-05-01T15:52:00Z</dcterms:created>
  <dcterms:modified xsi:type="dcterms:W3CDTF">2014-12-04T22:02:00Z</dcterms:modified>
</cp:coreProperties>
</file>