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7A" w:rsidRDefault="00A3397A" w:rsidP="00A3397A">
      <w:pPr>
        <w:widowControl w:val="0"/>
        <w:jc w:val="center"/>
      </w:pPr>
      <w:r w:rsidRPr="00A3397A">
        <w:rPr>
          <w:b/>
        </w:rPr>
        <w:t>South Carolina General Assembly</w:t>
      </w:r>
    </w:p>
    <w:p w:rsidR="00A3397A" w:rsidRDefault="00A3397A" w:rsidP="00A3397A">
      <w:pPr>
        <w:widowControl w:val="0"/>
        <w:jc w:val="center"/>
      </w:pPr>
      <w:r>
        <w:t>120th Session, 2013-2014</w:t>
      </w:r>
    </w:p>
    <w:p w:rsidR="00A3397A" w:rsidRDefault="00A3397A" w:rsidP="00A3397A">
      <w:pPr>
        <w:widowControl w:val="0"/>
        <w:jc w:val="left"/>
      </w:pPr>
    </w:p>
    <w:p w:rsidR="00A3397A" w:rsidRDefault="00A3397A" w:rsidP="00A3397A">
      <w:pPr>
        <w:widowControl w:val="0"/>
        <w:jc w:val="left"/>
        <w:rPr>
          <w:b/>
        </w:rPr>
      </w:pPr>
      <w:r w:rsidRPr="00A3397A">
        <w:rPr>
          <w:b/>
        </w:rPr>
        <w:t>S.</w:t>
      </w:r>
      <w:r>
        <w:rPr>
          <w:b/>
        </w:rPr>
        <w:t xml:space="preserve"> </w:t>
      </w:r>
      <w:r w:rsidRPr="00A3397A">
        <w:rPr>
          <w:b/>
        </w:rPr>
        <w:t>1283</w:t>
      </w:r>
    </w:p>
    <w:p w:rsidR="00A3397A" w:rsidRDefault="00A3397A" w:rsidP="00A3397A">
      <w:pPr>
        <w:widowControl w:val="0"/>
        <w:jc w:val="left"/>
        <w:rPr>
          <w:b/>
        </w:rPr>
      </w:pPr>
    </w:p>
    <w:p w:rsidR="00A3397A" w:rsidRDefault="00A3397A" w:rsidP="00A3397A">
      <w:pPr>
        <w:widowControl w:val="0"/>
        <w:jc w:val="left"/>
      </w:pPr>
      <w:r w:rsidRPr="00A3397A">
        <w:rPr>
          <w:b/>
        </w:rPr>
        <w:t>STATUS INFORMATION</w:t>
      </w:r>
    </w:p>
    <w:p w:rsidR="00A3397A" w:rsidRDefault="00A3397A" w:rsidP="00A3397A">
      <w:pPr>
        <w:widowControl w:val="0"/>
        <w:jc w:val="left"/>
      </w:pPr>
    </w:p>
    <w:p w:rsidR="00A3397A" w:rsidRDefault="00A3397A" w:rsidP="00A3397A">
      <w:pPr>
        <w:widowControl w:val="0"/>
        <w:jc w:val="left"/>
      </w:pPr>
      <w:r>
        <w:t>General Bill</w:t>
      </w:r>
    </w:p>
    <w:p w:rsidR="00A3397A" w:rsidRDefault="00600116" w:rsidP="00A3397A">
      <w:pPr>
        <w:widowControl w:val="0"/>
        <w:jc w:val="left"/>
      </w:pPr>
      <w:r>
        <w:t>Sponsors: Senators L. Martin, Thurmond, Alexander, Cromer and Rankin</w:t>
      </w:r>
    </w:p>
    <w:p w:rsidR="00A3397A" w:rsidRDefault="00A3397A" w:rsidP="00A3397A">
      <w:pPr>
        <w:widowControl w:val="0"/>
        <w:jc w:val="left"/>
      </w:pPr>
      <w:r>
        <w:t>Document Path: l:\council\bills\ms\7419ahb14.docx</w:t>
      </w:r>
    </w:p>
    <w:p w:rsidR="00A3397A" w:rsidRDefault="00A3397A" w:rsidP="00A3397A">
      <w:pPr>
        <w:widowControl w:val="0"/>
        <w:jc w:val="left"/>
      </w:pPr>
    </w:p>
    <w:p w:rsidR="00236CA0" w:rsidRDefault="00236CA0" w:rsidP="00A3397A">
      <w:pPr>
        <w:widowControl w:val="0"/>
        <w:jc w:val="left"/>
      </w:pPr>
      <w:r>
        <w:t>Introduced in the Senate on May 7, 2014</w:t>
      </w:r>
    </w:p>
    <w:p w:rsidR="00236CA0" w:rsidRDefault="00236CA0" w:rsidP="00A3397A">
      <w:pPr>
        <w:widowControl w:val="0"/>
        <w:jc w:val="left"/>
      </w:pPr>
      <w:r>
        <w:t>Currently residing in the Senate</w:t>
      </w:r>
    </w:p>
    <w:p w:rsidR="00236CA0" w:rsidRDefault="00236CA0" w:rsidP="00A3397A">
      <w:pPr>
        <w:widowControl w:val="0"/>
        <w:jc w:val="left"/>
      </w:pPr>
    </w:p>
    <w:p w:rsidR="00A3397A" w:rsidRDefault="00A3397A" w:rsidP="00A3397A">
      <w:pPr>
        <w:widowControl w:val="0"/>
        <w:jc w:val="left"/>
      </w:pPr>
      <w:r>
        <w:t xml:space="preserve">Summary: </w:t>
      </w:r>
      <w:r w:rsidR="00F562CE">
        <w:t>Powdered alcohol</w:t>
      </w:r>
    </w:p>
    <w:p w:rsidR="00A3397A" w:rsidRDefault="00A3397A" w:rsidP="00A3397A">
      <w:pPr>
        <w:widowControl w:val="0"/>
        <w:jc w:val="left"/>
      </w:pPr>
    </w:p>
    <w:p w:rsidR="00A3397A" w:rsidRDefault="00A3397A" w:rsidP="00A3397A">
      <w:pPr>
        <w:widowControl w:val="0"/>
        <w:jc w:val="left"/>
      </w:pPr>
    </w:p>
    <w:p w:rsidR="00A3397A" w:rsidRDefault="00A3397A" w:rsidP="00A33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97A">
        <w:rPr>
          <w:b/>
        </w:rPr>
        <w:t>HISTORY OF LEGISLATIVE ACTIONS</w:t>
      </w:r>
    </w:p>
    <w:p w:rsidR="00A3397A" w:rsidRDefault="00A3397A" w:rsidP="00A33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97A" w:rsidRPr="00A3397A" w:rsidRDefault="00A3397A" w:rsidP="00A33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97A">
        <w:rPr>
          <w:u w:val="single"/>
        </w:rPr>
        <w:tab/>
        <w:t>Date</w:t>
      </w:r>
      <w:r w:rsidRPr="00A3397A">
        <w:rPr>
          <w:u w:val="single"/>
        </w:rPr>
        <w:tab/>
        <w:t>Body</w:t>
      </w:r>
      <w:r w:rsidRPr="00A3397A">
        <w:rPr>
          <w:u w:val="single"/>
        </w:rPr>
        <w:tab/>
        <w:t>Action Description with journal page number</w:t>
      </w:r>
      <w:r w:rsidRPr="00A3397A">
        <w:rPr>
          <w:u w:val="single"/>
        </w:rPr>
        <w:tab/>
      </w:r>
      <w:bookmarkStart w:id="0" w:name="_GoBack"/>
      <w:bookmarkEnd w:id="0"/>
    </w:p>
    <w:p w:rsidR="005042EE" w:rsidRDefault="005042EE" w:rsidP="00504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331282">
        <w:t>Introduced and read first time (</w:t>
      </w:r>
      <w:hyperlink r:id="rId7" w:history="1">
        <w:r w:rsidRPr="00331282">
          <w:rPr>
            <w:rStyle w:val="Hyperlink"/>
          </w:rPr>
          <w:t>Senate Journal</w:t>
        </w:r>
        <w:r w:rsidRPr="00331282">
          <w:rPr>
            <w:rStyle w:val="Hyperlink"/>
          </w:rPr>
          <w:noBreakHyphen/>
          <w:t>page 4</w:t>
        </w:r>
      </w:hyperlink>
      <w:r w:rsidRPr="00331282">
        <w:t>)</w:t>
      </w:r>
    </w:p>
    <w:p w:rsidR="005042EE" w:rsidRDefault="005042EE" w:rsidP="00504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331282">
        <w:t>Referred to Committ</w:t>
      </w:r>
      <w:r>
        <w:t xml:space="preserve">ee on </w:t>
      </w:r>
      <w:r w:rsidRPr="00331282">
        <w:rPr>
          <w:b/>
        </w:rPr>
        <w:t>Judiciary</w:t>
      </w:r>
      <w:r>
        <w:t xml:space="preserve"> </w:t>
      </w:r>
      <w:r w:rsidRPr="00331282">
        <w:t>(</w:t>
      </w:r>
      <w:hyperlink r:id="rId8" w:history="1">
        <w:r w:rsidRPr="00331282">
          <w:rPr>
            <w:rStyle w:val="Hyperlink"/>
          </w:rPr>
          <w:t>Senate Journal</w:t>
        </w:r>
        <w:r w:rsidRPr="00331282">
          <w:rPr>
            <w:rStyle w:val="Hyperlink"/>
          </w:rPr>
          <w:noBreakHyphen/>
          <w:t>page 4</w:t>
        </w:r>
      </w:hyperlink>
      <w:r w:rsidRPr="00331282">
        <w:t>)</w:t>
      </w:r>
    </w:p>
    <w:p w:rsidR="005042EE" w:rsidRDefault="005042EE" w:rsidP="00504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331282">
        <w:t>Referred to Subcommittee: Rankin (ch), Hutto, Bennett</w:t>
      </w:r>
    </w:p>
    <w:p w:rsidR="005042EE" w:rsidRDefault="005042EE" w:rsidP="00504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331282">
        <w:t>Commit</w:t>
      </w:r>
      <w:r>
        <w:t xml:space="preserve">tee report: Favorable </w:t>
      </w:r>
      <w:r w:rsidRPr="00331282">
        <w:rPr>
          <w:b/>
        </w:rPr>
        <w:t>Judiciary</w:t>
      </w:r>
      <w:r>
        <w:t xml:space="preserve"> </w:t>
      </w:r>
      <w:r w:rsidRPr="00331282">
        <w:t>(</w:t>
      </w:r>
      <w:hyperlink r:id="rId9" w:history="1">
        <w:r w:rsidRPr="00331282">
          <w:rPr>
            <w:rStyle w:val="Hyperlink"/>
          </w:rPr>
          <w:t>Senate Journal</w:t>
        </w:r>
        <w:r w:rsidRPr="00331282">
          <w:rPr>
            <w:rStyle w:val="Hyperlink"/>
          </w:rPr>
          <w:noBreakHyphen/>
          <w:t>page 10</w:t>
        </w:r>
      </w:hyperlink>
      <w:r w:rsidRPr="00331282">
        <w:t>)</w:t>
      </w:r>
    </w:p>
    <w:p w:rsidR="005042EE" w:rsidRDefault="005042EE" w:rsidP="00504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97A" w:rsidRPr="00A3397A" w:rsidRDefault="00A3397A" w:rsidP="00A33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97A" w:rsidRDefault="00A3397A" w:rsidP="00A3397A">
      <w:pPr>
        <w:widowControl w:val="0"/>
        <w:jc w:val="left"/>
      </w:pPr>
      <w:r w:rsidRPr="00A3397A">
        <w:rPr>
          <w:b/>
        </w:rPr>
        <w:t>VERSIONS OF THIS BILL</w:t>
      </w:r>
    </w:p>
    <w:p w:rsidR="00A3397A" w:rsidRDefault="00A3397A" w:rsidP="00A3397A">
      <w:pPr>
        <w:widowControl w:val="0"/>
        <w:jc w:val="left"/>
      </w:pPr>
    </w:p>
    <w:p w:rsidR="00A3397A" w:rsidRDefault="00FC6A01" w:rsidP="00A3397A">
      <w:pPr>
        <w:widowControl w:val="0"/>
        <w:jc w:val="left"/>
      </w:pPr>
      <w:hyperlink r:id="rId10" w:history="1">
        <w:r w:rsidR="00A3397A">
          <w:rPr>
            <w:rStyle w:val="Hyperlink"/>
          </w:rPr>
          <w:t>5/7/2014</w:t>
        </w:r>
      </w:hyperlink>
    </w:p>
    <w:p w:rsidR="008E5CBC" w:rsidRDefault="00FC6A01" w:rsidP="00A3397A">
      <w:hyperlink r:id="rId11" w:history="1">
        <w:r w:rsidR="008E5CBC" w:rsidRPr="008E5CBC">
          <w:rPr>
            <w:rStyle w:val="Hyperlink"/>
          </w:rPr>
          <w:t>5/21/2014</w:t>
        </w:r>
      </w:hyperlink>
    </w:p>
    <w:p w:rsidR="00A3397A" w:rsidRDefault="00A3397A" w:rsidP="00A3397A"/>
    <w:p w:rsidR="00A3397A" w:rsidRDefault="00A3397A" w:rsidP="00A3397A">
      <w:pPr>
        <w:sectPr w:rsidR="00A3397A" w:rsidSect="00A339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5CBC" w:rsidRDefault="008E5CBC" w:rsidP="002A3EB4">
      <w:pPr>
        <w:pStyle w:val="BillDots"/>
      </w:pPr>
      <w:r>
        <w:lastRenderedPageBreak/>
        <w:t>COMMITTEE REPORT</w:t>
      </w:r>
    </w:p>
    <w:p w:rsidR="008E5CBC" w:rsidRDefault="008E5CBC" w:rsidP="002A3EB4">
      <w:pPr>
        <w:pStyle w:val="BillDots"/>
      </w:pPr>
      <w:r>
        <w:t>May 21, 2014</w:t>
      </w:r>
    </w:p>
    <w:p w:rsidR="008E5CBC" w:rsidRDefault="008E5CBC" w:rsidP="002A3EB4">
      <w:pPr>
        <w:pStyle w:val="BillDots"/>
      </w:pPr>
    </w:p>
    <w:p w:rsidR="008E5CBC" w:rsidRPr="008167B3" w:rsidRDefault="008E5CBC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1283</w:t>
      </w:r>
    </w:p>
    <w:p w:rsidR="008E5CBC" w:rsidRDefault="008E5CBC" w:rsidP="002A3EB4">
      <w:pPr>
        <w:pStyle w:val="BillDots"/>
      </w:pPr>
    </w:p>
    <w:p w:rsidR="008E5CBC" w:rsidRDefault="008E5CBC" w:rsidP="005C7137">
      <w:pPr>
        <w:pStyle w:val="BillDots"/>
        <w:jc w:val="left"/>
      </w:pPr>
      <w:r>
        <w:t>Introduced by Senators L. Martin, Thurmond, Alexander, Cromer and Rankin</w:t>
      </w:r>
    </w:p>
    <w:p w:rsidR="008E5CBC" w:rsidRDefault="008E5CBC" w:rsidP="002A3EB4">
      <w:pPr>
        <w:pStyle w:val="BillDots"/>
      </w:pPr>
    </w:p>
    <w:p w:rsidR="008E5CBC" w:rsidRDefault="008E5CBC" w:rsidP="002A3EB4">
      <w:pPr>
        <w:pStyle w:val="BillDots"/>
      </w:pPr>
      <w:r>
        <w:t>S. Printed 5/21/14--S.</w:t>
      </w:r>
    </w:p>
    <w:p w:rsidR="008E5CBC" w:rsidRDefault="008E5CBC" w:rsidP="002A3EB4">
      <w:pPr>
        <w:pStyle w:val="BillDots"/>
      </w:pPr>
      <w:r>
        <w:t>Read the first time May 7, 2014.</w:t>
      </w:r>
    </w:p>
    <w:p w:rsidR="008E5CBC" w:rsidRPr="008167B3" w:rsidRDefault="008E5CBC" w:rsidP="008167B3">
      <w:pPr>
        <w:pStyle w:val="BillDots"/>
        <w:jc w:val="center"/>
      </w:pPr>
      <w:r>
        <w:rPr>
          <w:u w:val="single"/>
        </w:rPr>
        <w:t>            </w:t>
      </w:r>
    </w:p>
    <w:p w:rsidR="008E5CBC" w:rsidRDefault="008E5CBC" w:rsidP="002A3EB4">
      <w:pPr>
        <w:pStyle w:val="BillDots"/>
      </w:pPr>
    </w:p>
    <w:p w:rsidR="008E5CBC" w:rsidRPr="008167B3" w:rsidRDefault="008E5CBC" w:rsidP="008167B3">
      <w:pPr>
        <w:pStyle w:val="BillDots"/>
        <w:jc w:val="center"/>
      </w:pPr>
      <w:r>
        <w:rPr>
          <w:b/>
        </w:rPr>
        <w:t>THE COMMITTEE ON JUDICIARY</w:t>
      </w:r>
    </w:p>
    <w:p w:rsidR="008E5CBC" w:rsidRDefault="008E5CBC" w:rsidP="002A3EB4">
      <w:pPr>
        <w:pStyle w:val="BillDots"/>
      </w:pPr>
      <w:r>
        <w:tab/>
        <w:t>To whom was referred a Bill (S. 1283) to amend the Code of Laws of South Carolina, 1976, by adding Section 61</w:t>
      </w:r>
      <w:r>
        <w:noBreakHyphen/>
        <w:t>6</w:t>
      </w:r>
      <w:r>
        <w:noBreakHyphen/>
        <w:t>4157 so as to provide that it is unlawful for a person to use, etc., respectfully</w:t>
      </w:r>
    </w:p>
    <w:p w:rsidR="008E5CBC" w:rsidRPr="008167B3" w:rsidRDefault="008E5CBC" w:rsidP="008167B3">
      <w:pPr>
        <w:pStyle w:val="BillDots"/>
        <w:jc w:val="center"/>
      </w:pPr>
      <w:r>
        <w:rPr>
          <w:b/>
        </w:rPr>
        <w:t>REPORT:</w:t>
      </w:r>
    </w:p>
    <w:p w:rsidR="008E5CBC" w:rsidRDefault="008E5CBC" w:rsidP="002A3EB4">
      <w:pPr>
        <w:pStyle w:val="BillDots"/>
      </w:pPr>
      <w:r>
        <w:tab/>
        <w:t>That they have duly and carefully considered the same and recommend that the same do pass:</w:t>
      </w:r>
    </w:p>
    <w:p w:rsidR="008E5CBC" w:rsidRDefault="008E5CBC" w:rsidP="002A3EB4">
      <w:pPr>
        <w:pStyle w:val="BillDots"/>
      </w:pPr>
    </w:p>
    <w:p w:rsidR="008E5CBC" w:rsidRDefault="008E5CBC" w:rsidP="002A3EB4">
      <w:pPr>
        <w:pStyle w:val="BillDots"/>
      </w:pPr>
      <w:r>
        <w:t>LUKE A. RANKIN for Committee.</w:t>
      </w:r>
    </w:p>
    <w:p w:rsidR="008E5CBC" w:rsidRPr="008167B3" w:rsidRDefault="008E5CBC" w:rsidP="008167B3">
      <w:pPr>
        <w:pStyle w:val="BillDots"/>
        <w:jc w:val="center"/>
      </w:pPr>
      <w:r>
        <w:rPr>
          <w:u w:val="single"/>
        </w:rPr>
        <w:t>            </w:t>
      </w:r>
    </w:p>
    <w:p w:rsidR="008E5CBC" w:rsidRDefault="008E5CBC" w:rsidP="002A3EB4">
      <w:pPr>
        <w:pStyle w:val="BillDots"/>
      </w:pPr>
    </w:p>
    <w:p w:rsidR="008E5CBC" w:rsidRPr="008167B3" w:rsidRDefault="008E5CBC" w:rsidP="008167B3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E5CBC" w:rsidRPr="003325C0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25C0">
        <w:rPr>
          <w:szCs w:val="22"/>
        </w:rPr>
        <w:t>ESTIMATED FISCAL IMPACT ON GENERAL FUND EXPENDITURES:</w:t>
      </w:r>
    </w:p>
    <w:p w:rsidR="008E5CBC" w:rsidRPr="003325C0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3325C0">
        <w:rPr>
          <w:szCs w:val="22"/>
        </w:rPr>
        <w:t>$0 (No additional expenditures or savings are expected)</w:t>
      </w:r>
    </w:p>
    <w:p w:rsidR="008E5CBC" w:rsidRPr="003325C0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25C0">
        <w:rPr>
          <w:szCs w:val="22"/>
        </w:rPr>
        <w:t>ESTIMATED FISCAL IMPACT ON FEDERAL &amp; OTHER FUND EXPENDITURES:</w:t>
      </w:r>
    </w:p>
    <w:p w:rsidR="008E5CBC" w:rsidRPr="003325C0" w:rsidRDefault="008E5CBC" w:rsidP="008167B3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3325C0">
        <w:rPr>
          <w:szCs w:val="22"/>
        </w:rPr>
        <w:t>$0 (No additional expenditures or savings are expected)</w:t>
      </w:r>
      <w:bookmarkStart w:id="3" w:name="c"/>
      <w:bookmarkEnd w:id="3"/>
    </w:p>
    <w:p w:rsidR="008E5CBC" w:rsidRPr="000D11B7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 w:val="24"/>
          <w:szCs w:val="24"/>
        </w:rPr>
      </w:pPr>
      <w:r w:rsidRPr="000D11B7">
        <w:rPr>
          <w:b/>
          <w:sz w:val="24"/>
          <w:szCs w:val="24"/>
        </w:rPr>
        <w:t>EXPLANATION OF IMPACT:</w:t>
      </w:r>
    </w:p>
    <w:p w:rsidR="008E5CBC" w:rsidRPr="00A03149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bookmarkStart w:id="4" w:name="i"/>
      <w:bookmarkEnd w:id="4"/>
      <w:r w:rsidRPr="00A03149">
        <w:rPr>
          <w:sz w:val="24"/>
          <w:szCs w:val="24"/>
          <w:u w:val="single"/>
        </w:rPr>
        <w:t>Judicial Department</w:t>
      </w:r>
    </w:p>
    <w:p w:rsidR="008E5CBC" w:rsidRPr="00A03149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r w:rsidRPr="00A03149">
        <w:rPr>
          <w:sz w:val="24"/>
          <w:szCs w:val="24"/>
          <w:u w:val="single"/>
        </w:rPr>
        <w:t>Department of Corrections</w:t>
      </w:r>
    </w:p>
    <w:p w:rsidR="008E5CBC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ab/>
        <w:t>The departments report that this bill will have a minimal impact on the General Fund of the State, which the agencies can absorb at their current level of funding.</w:t>
      </w:r>
    </w:p>
    <w:p w:rsidR="008E5CBC" w:rsidRPr="00604CCF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r w:rsidRPr="00604CCF">
        <w:rPr>
          <w:sz w:val="24"/>
          <w:szCs w:val="24"/>
          <w:u w:val="single"/>
        </w:rPr>
        <w:t>Department of Revenue</w:t>
      </w:r>
    </w:p>
    <w:p w:rsidR="008E5CBC" w:rsidRPr="000D11B7" w:rsidRDefault="008E5CBC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The department indicates there is no fiscal impact with this bill. </w:t>
      </w:r>
    </w:p>
    <w:p w:rsidR="008E5CBC" w:rsidRPr="000D11B7" w:rsidRDefault="008E5CBC" w:rsidP="008167B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 w:val="24"/>
          <w:szCs w:val="24"/>
        </w:rPr>
      </w:pPr>
      <w:r w:rsidRPr="000D11B7">
        <w:rPr>
          <w:b/>
          <w:sz w:val="24"/>
          <w:szCs w:val="24"/>
        </w:rPr>
        <w:lastRenderedPageBreak/>
        <w:t>SPECIAL NOTES:</w:t>
      </w:r>
    </w:p>
    <w:p w:rsidR="008E5CBC" w:rsidRPr="000D11B7" w:rsidRDefault="008E5CBC" w:rsidP="008167B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bookmarkStart w:id="5" w:name="sn"/>
      <w:bookmarkEnd w:id="5"/>
      <w:r>
        <w:rPr>
          <w:sz w:val="24"/>
          <w:szCs w:val="24"/>
        </w:rPr>
        <w:tab/>
      </w:r>
      <w:r w:rsidRPr="00371BFF">
        <w:rPr>
          <w:sz w:val="24"/>
          <w:szCs w:val="24"/>
        </w:rPr>
        <w:t xml:space="preserve">The Board of Economic Advisors is the appropriate entity to address any revenue impact associated with this </w:t>
      </w:r>
      <w:r>
        <w:rPr>
          <w:sz w:val="24"/>
          <w:szCs w:val="24"/>
        </w:rPr>
        <w:t>b</w:t>
      </w:r>
      <w:r w:rsidRPr="00371BFF">
        <w:rPr>
          <w:sz w:val="24"/>
          <w:szCs w:val="24"/>
        </w:rPr>
        <w:t>ill.</w:t>
      </w:r>
    </w:p>
    <w:p w:rsidR="008E5CBC" w:rsidRDefault="008E5CBC" w:rsidP="002A3EB4">
      <w:pPr>
        <w:pStyle w:val="BillDots"/>
      </w:pPr>
    </w:p>
    <w:p w:rsidR="008E5CBC" w:rsidRDefault="008E5CBC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E5CBC" w:rsidRDefault="008E5CBC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E5CBC" w:rsidRPr="008167B3" w:rsidRDefault="008E5CBC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E5CBC" w:rsidRDefault="008E5CBC" w:rsidP="002A3EB4">
      <w:pPr>
        <w:pStyle w:val="BillDots"/>
      </w:pPr>
    </w:p>
    <w:p w:rsidR="008E5CBC" w:rsidRDefault="008E5CBC" w:rsidP="002A3EB4">
      <w:pPr>
        <w:pStyle w:val="BillDots"/>
        <w:sectPr w:rsidR="008E5CBC" w:rsidSect="008167B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5CBC" w:rsidRDefault="008E5CBC" w:rsidP="002A3EB4">
      <w:pPr>
        <w:pStyle w:val="BillDots"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Pr="00325348" w:rsidRDefault="008E5CBC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7" w:name="whattype"/>
      <w:bookmarkEnd w:id="7"/>
      <w:r>
        <w:rPr>
          <w:b/>
          <w:sz w:val="30"/>
          <w:szCs w:val="30"/>
        </w:rPr>
        <w:t>BILL</w:t>
      </w: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8" w:name="titletop"/>
      <w:bookmarkEnd w:id="8"/>
      <w:r>
        <w:t>TO AMEND THE CODE OF LAWS OF SOUTH CAROLINA, 1976, BY ADDING SECTION 61</w:t>
      </w:r>
      <w:r>
        <w:noBreakHyphen/>
        <w:t>6</w:t>
      </w:r>
      <w:r>
        <w:noBreakHyphen/>
        <w:t>4157 SO AS TO PROVIDE THAT IT IS UNLAWFUL FOR A PERSON TO USE, OFFER FOR USE, PURCHASE, OFFER TO PURCHASE, SELL, OFFER TO SELL, OR POSSESS POWDERED ALCOHOL OR FOR A LICENSE HOLDER FOR ON</w:t>
      </w:r>
      <w:r>
        <w:noBreakHyphen/>
        <w:t>PREMISES OR OFF</w:t>
      </w:r>
      <w:r>
        <w:noBreakHyphen/>
        <w:t xml:space="preserve">PREMISES CONSUMPTION OF ALCOHOLIC LIQUORS TO USE POWDERED ALCOHOL AS AN ALCOHOLIC BEVERAGE, AND TO PROVIDE PENALTIES AND EXCEPTIONS. </w:t>
      </w: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CBC" w:rsidRDefault="008E5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13, Chapter 6, Title 61 of the 1976 Code is amended by adding: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6</w:t>
      </w:r>
      <w:r>
        <w:noBreakHyphen/>
        <w:t>4157.</w:t>
      </w:r>
      <w:r>
        <w:tab/>
        <w:t>(A)</w:t>
      </w:r>
      <w:r>
        <w:tab/>
        <w:t xml:space="preserve">As used in this section, </w:t>
      </w:r>
      <w:r w:rsidRPr="00E2638F">
        <w:t>‘</w:t>
      </w:r>
      <w:r>
        <w:t>powdered alcohol</w:t>
      </w:r>
      <w:r w:rsidRPr="00E2638F">
        <w:t>’</w:t>
      </w:r>
      <w:r>
        <w:t xml:space="preserve"> is alcohol prepared or sold in a powder form for either direct use or reconstitution.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(1)</w:t>
      </w:r>
      <w:r>
        <w:tab/>
        <w:t>It is unlawful for a person to use, offer for use, purchase, offer to purchase, sell, offer to sell, or possess powdered alcohol.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It is unlawful for a holder of a license pursuant to the provisions of this chapter for on</w:t>
      </w:r>
      <w:r>
        <w:noBreakHyphen/>
        <w:t>premises or off</w:t>
      </w:r>
      <w:r>
        <w:noBreakHyphen/>
        <w:t>premises consumption of alcoholic liquors to use powdered alcohol as an alcoholic beverage.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Any person or license holder that violates this section is guilty of a misdemeanor and, upon conviction, must be punished as follows: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(a)</w:t>
      </w:r>
      <w:r>
        <w:tab/>
        <w:t>for a first offense, by a fine of not more than three hundred dollars or imprisonment for not more than thirty days, or both;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(b)</w:t>
      </w:r>
      <w:r>
        <w:tab/>
        <w:t>for a second offense, by a fine of not more than seven hundred fifty dollars or imprisonment for not more than six months, or both;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(c)</w:t>
      </w:r>
      <w:r>
        <w:tab/>
        <w:t xml:space="preserve">for a third or subsequent offense, by a fine of not more than three thousand dollars or imprisonment for not more than two years, or both. 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This section does not apply to the use of powdered alcohol for bona fide research purposes by a: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(1)</w:t>
      </w:r>
      <w:r>
        <w:tab/>
        <w:t>health care provider that operates primarily for the purpose of conducting scientific research;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state institution;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private college or university; or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(4)</w:t>
      </w:r>
      <w:r>
        <w:tab/>
        <w:t>pharmaceutical or biotechnology company.”</w:t>
      </w: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BC" w:rsidRDefault="008E5CBC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5CBC" w:rsidRDefault="008E5CB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6C23" w:rsidRDefault="00F16C23" w:rsidP="008E5CBC">
      <w:pPr>
        <w:pStyle w:val="BillDots"/>
      </w:pPr>
    </w:p>
    <w:sectPr w:rsidR="00F16C23" w:rsidSect="008167B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416" w:rsidRDefault="007D6416" w:rsidP="009F0C77">
      <w:r>
        <w:separator/>
      </w:r>
    </w:p>
  </w:endnote>
  <w:endnote w:type="continuationSeparator" w:id="0">
    <w:p w:rsidR="007D6416" w:rsidRDefault="007D64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5B9B75-6F2E-4E74-96EF-30ED31F092EB}"/>
    <w:embedBold r:id="rId2" w:fontKey="{6C247C54-0393-4181-A67F-3FEEC0EC0E81}"/>
    <w:embedItalic r:id="rId3" w:fontKey="{A6D4A707-A8E1-4D50-96A8-416991AAEC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5DA9BB7-D36A-4798-8FED-474DF83CDB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F82B19-9BFA-4457-AFA5-1F7D8FD4D8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BC" w:rsidRPr="00F16C23" w:rsidRDefault="008E5CBC" w:rsidP="00F16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[1283-</w:t>
    </w:r>
    <w:r w:rsidR="00AF7425">
      <w:fldChar w:fldCharType="begin"/>
    </w:r>
    <w:r w:rsidR="00AF7425">
      <w:instrText xml:space="preserve"> PAGE  \* MERGEFORMAT </w:instrText>
    </w:r>
    <w:r w:rsidR="00AF7425">
      <w:fldChar w:fldCharType="separate"/>
    </w:r>
    <w:r w:rsidR="00FC6A01">
      <w:rPr>
        <w:noProof/>
      </w:rPr>
      <w:t>1</w:t>
    </w:r>
    <w:r w:rsidR="00AF742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37" w:rsidRPr="00F16C23" w:rsidRDefault="008E5CBC" w:rsidP="00F16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r w:rsidR="00DE5A5C">
      <w:fldChar w:fldCharType="begin"/>
    </w:r>
    <w:r>
      <w:instrText xml:space="preserve"> PAGE  \* MERGEFORMAT </w:instrText>
    </w:r>
    <w:r w:rsidR="00DE5A5C">
      <w:fldChar w:fldCharType="separate"/>
    </w:r>
    <w:r>
      <w:rPr>
        <w:noProof/>
      </w:rPr>
      <w:t>2</w:t>
    </w:r>
    <w:r w:rsidR="00DE5A5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416" w:rsidRDefault="007D6416" w:rsidP="009F0C77">
      <w:r>
        <w:separator/>
      </w:r>
    </w:p>
  </w:footnote>
  <w:footnote w:type="continuationSeparator" w:id="0">
    <w:p w:rsidR="007D6416" w:rsidRDefault="007D64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419AHB14"/>
    <w:docVar w:name="CoverBillType" w:val="b"/>
    <w:docVar w:name="docpath" w:val="L:\Council\bills\MS\7419AHB14.DOCX"/>
    <w:docVar w:name="dvBillNumber" w:val="128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C467B9"/>
    <w:rsid w:val="00026450"/>
    <w:rsid w:val="00026C9A"/>
    <w:rsid w:val="000965A1"/>
    <w:rsid w:val="000E1785"/>
    <w:rsid w:val="000F39F2"/>
    <w:rsid w:val="001023A4"/>
    <w:rsid w:val="0010776B"/>
    <w:rsid w:val="00122B1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6CA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042EE"/>
    <w:rsid w:val="00511EE9"/>
    <w:rsid w:val="00521E00"/>
    <w:rsid w:val="00577C6C"/>
    <w:rsid w:val="0058501B"/>
    <w:rsid w:val="00600116"/>
    <w:rsid w:val="006215AA"/>
    <w:rsid w:val="006340D9"/>
    <w:rsid w:val="00642F05"/>
    <w:rsid w:val="00643B8E"/>
    <w:rsid w:val="00662A89"/>
    <w:rsid w:val="00665EBC"/>
    <w:rsid w:val="00683D98"/>
    <w:rsid w:val="0069470D"/>
    <w:rsid w:val="006A476C"/>
    <w:rsid w:val="006C6A93"/>
    <w:rsid w:val="006E02F9"/>
    <w:rsid w:val="006E20DE"/>
    <w:rsid w:val="00753C04"/>
    <w:rsid w:val="00756946"/>
    <w:rsid w:val="00757F80"/>
    <w:rsid w:val="00771EEC"/>
    <w:rsid w:val="00786819"/>
    <w:rsid w:val="007A325A"/>
    <w:rsid w:val="007D6416"/>
    <w:rsid w:val="007E5B51"/>
    <w:rsid w:val="007F1523"/>
    <w:rsid w:val="007F509E"/>
    <w:rsid w:val="007F5799"/>
    <w:rsid w:val="007F6947"/>
    <w:rsid w:val="00872729"/>
    <w:rsid w:val="008D5E02"/>
    <w:rsid w:val="008E5CBC"/>
    <w:rsid w:val="008F4429"/>
    <w:rsid w:val="00932670"/>
    <w:rsid w:val="009352BB"/>
    <w:rsid w:val="00952367"/>
    <w:rsid w:val="00990668"/>
    <w:rsid w:val="009E76A3"/>
    <w:rsid w:val="009F0C77"/>
    <w:rsid w:val="009F4DD1"/>
    <w:rsid w:val="00A3397A"/>
    <w:rsid w:val="00A64E80"/>
    <w:rsid w:val="00A741D9"/>
    <w:rsid w:val="00A9741D"/>
    <w:rsid w:val="00AD2297"/>
    <w:rsid w:val="00AD4B17"/>
    <w:rsid w:val="00AF7425"/>
    <w:rsid w:val="00B26FA6"/>
    <w:rsid w:val="00B741CB"/>
    <w:rsid w:val="00B9047E"/>
    <w:rsid w:val="00B934F3"/>
    <w:rsid w:val="00BA09AB"/>
    <w:rsid w:val="00BB6347"/>
    <w:rsid w:val="00BD2134"/>
    <w:rsid w:val="00C038D8"/>
    <w:rsid w:val="00C045DD"/>
    <w:rsid w:val="00C3136F"/>
    <w:rsid w:val="00C3483A"/>
    <w:rsid w:val="00C467B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E33"/>
    <w:rsid w:val="00D95E2F"/>
    <w:rsid w:val="00D970A9"/>
    <w:rsid w:val="00DB3AC0"/>
    <w:rsid w:val="00DE5A5C"/>
    <w:rsid w:val="00DE68F0"/>
    <w:rsid w:val="00DF3845"/>
    <w:rsid w:val="00DF7E17"/>
    <w:rsid w:val="00E2638F"/>
    <w:rsid w:val="00EB00A2"/>
    <w:rsid w:val="00EB1BF3"/>
    <w:rsid w:val="00EF3EEE"/>
    <w:rsid w:val="00F149A7"/>
    <w:rsid w:val="00F16C23"/>
    <w:rsid w:val="00F50BAF"/>
    <w:rsid w:val="00F52C10"/>
    <w:rsid w:val="00F562CE"/>
    <w:rsid w:val="00F81FFD"/>
    <w:rsid w:val="00F85228"/>
    <w:rsid w:val="00FB6773"/>
    <w:rsid w:val="00FC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1178E6-A64C-4C31-869B-11F9C807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3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7-1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7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1283_20140521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3-14\1283_201405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5-21-14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D2B82-1AE0-4086-9813-7954F3C4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657</Words>
  <Characters>3751</Characters>
  <Application>Microsoft Office Word</Application>
  <DocSecurity>0</DocSecurity>
  <Lines>31</Lines>
  <Paragraphs>8</Paragraphs>
  <ScaleCrop>false</ScaleCrop>
  <Company> 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1283: Powdered alcohol - South Carolina Legislature Online</dc:title>
  <dc:subject/>
  <dc:creator>MarthaSanders</dc:creator>
  <cp:keywords/>
  <dc:description/>
  <cp:lastModifiedBy>N Cumfer</cp:lastModifiedBy>
  <cp:revision>5</cp:revision>
  <cp:lastPrinted>2014-05-07T13:32:00Z</cp:lastPrinted>
  <dcterms:created xsi:type="dcterms:W3CDTF">2014-05-21T22:22:00Z</dcterms:created>
  <dcterms:modified xsi:type="dcterms:W3CDTF">2014-12-05T13:59:00Z</dcterms:modified>
</cp:coreProperties>
</file>