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DDA" w:rsidRDefault="00E24DDA" w:rsidP="00E24DDA">
      <w:pPr>
        <w:widowControl w:val="0"/>
        <w:jc w:val="center"/>
      </w:pPr>
      <w:r w:rsidRPr="00E24DDA">
        <w:rPr>
          <w:b/>
        </w:rPr>
        <w:t>South Carolina General Assembly</w:t>
      </w:r>
    </w:p>
    <w:p w:rsidR="00E24DDA" w:rsidRDefault="00E24DDA" w:rsidP="00E24DDA">
      <w:pPr>
        <w:widowControl w:val="0"/>
        <w:jc w:val="center"/>
      </w:pPr>
      <w:r>
        <w:t>120th Session, 2013-2014</w:t>
      </w:r>
    </w:p>
    <w:p w:rsidR="00E24DDA" w:rsidRDefault="00E24DDA" w:rsidP="00E24DDA">
      <w:pPr>
        <w:widowControl w:val="0"/>
        <w:jc w:val="left"/>
      </w:pPr>
    </w:p>
    <w:p w:rsidR="00E24DDA" w:rsidRDefault="00E24DDA" w:rsidP="00E24DDA">
      <w:pPr>
        <w:widowControl w:val="0"/>
        <w:jc w:val="left"/>
        <w:rPr>
          <w:b/>
        </w:rPr>
      </w:pPr>
      <w:r w:rsidRPr="00E24DDA">
        <w:rPr>
          <w:b/>
        </w:rPr>
        <w:t>H. 3143</w:t>
      </w:r>
    </w:p>
    <w:p w:rsidR="00E24DDA" w:rsidRDefault="00E24DDA" w:rsidP="00E24DDA">
      <w:pPr>
        <w:widowControl w:val="0"/>
        <w:jc w:val="left"/>
        <w:rPr>
          <w:b/>
        </w:rPr>
      </w:pPr>
    </w:p>
    <w:p w:rsidR="00E24DDA" w:rsidRDefault="00E24DDA" w:rsidP="00E24DDA">
      <w:pPr>
        <w:widowControl w:val="0"/>
        <w:jc w:val="left"/>
      </w:pPr>
      <w:r w:rsidRPr="00E24DDA">
        <w:rPr>
          <w:b/>
        </w:rPr>
        <w:t>STATUS INFORMATION</w:t>
      </w:r>
    </w:p>
    <w:p w:rsidR="00E24DDA" w:rsidRDefault="00E24DDA" w:rsidP="00E24DDA">
      <w:pPr>
        <w:widowControl w:val="0"/>
        <w:jc w:val="left"/>
      </w:pPr>
    </w:p>
    <w:p w:rsidR="00E24DDA" w:rsidRDefault="00E24DDA" w:rsidP="00E24DDA">
      <w:pPr>
        <w:widowControl w:val="0"/>
        <w:jc w:val="left"/>
      </w:pPr>
      <w:r>
        <w:t>General Bill</w:t>
      </w:r>
    </w:p>
    <w:p w:rsidR="00E24DDA" w:rsidRDefault="00E24DDA" w:rsidP="00E24DDA">
      <w:pPr>
        <w:widowControl w:val="0"/>
        <w:jc w:val="left"/>
      </w:pPr>
      <w:r>
        <w:t>Sponsors: Rep. Gilliard</w:t>
      </w:r>
    </w:p>
    <w:p w:rsidR="00E24DDA" w:rsidRDefault="00E24DDA" w:rsidP="00E24DDA">
      <w:pPr>
        <w:widowControl w:val="0"/>
        <w:jc w:val="left"/>
      </w:pPr>
      <w:r>
        <w:t>Document Path: l:\council\bills\agm\19770ab13.docx</w:t>
      </w:r>
    </w:p>
    <w:p w:rsidR="00E24DDA" w:rsidRDefault="00E24DDA" w:rsidP="00E24DDA">
      <w:pPr>
        <w:widowControl w:val="0"/>
        <w:jc w:val="left"/>
      </w:pPr>
    </w:p>
    <w:p w:rsidR="00E6204B" w:rsidRDefault="00E6204B" w:rsidP="00E24DDA">
      <w:pPr>
        <w:widowControl w:val="0"/>
        <w:jc w:val="left"/>
      </w:pPr>
      <w:r>
        <w:t>Introduced in the House on January 8, 2013</w:t>
      </w:r>
    </w:p>
    <w:p w:rsidR="00E6204B" w:rsidRPr="00E6204B" w:rsidRDefault="00E6204B" w:rsidP="00E24DDA">
      <w:pPr>
        <w:widowControl w:val="0"/>
        <w:jc w:val="left"/>
      </w:pPr>
      <w:r>
        <w:t xml:space="preserve">Currently residing in the House Committee on </w:t>
      </w:r>
      <w:r w:rsidRPr="00E6204B">
        <w:rPr>
          <w:b/>
        </w:rPr>
        <w:t>Medical, Military, Public and Municipal Affairs</w:t>
      </w:r>
    </w:p>
    <w:p w:rsidR="00E6204B" w:rsidRDefault="00E6204B" w:rsidP="00E24DDA">
      <w:pPr>
        <w:widowControl w:val="0"/>
        <w:jc w:val="left"/>
      </w:pPr>
    </w:p>
    <w:p w:rsidR="00E24DDA" w:rsidRDefault="00E24DDA" w:rsidP="00E24DDA">
      <w:pPr>
        <w:widowControl w:val="0"/>
        <w:jc w:val="left"/>
      </w:pPr>
      <w:r>
        <w:t xml:space="preserve">Summary: </w:t>
      </w:r>
      <w:r w:rsidR="00C00F1F">
        <w:t>Bedbug infestation</w:t>
      </w:r>
    </w:p>
    <w:p w:rsidR="00E24DDA" w:rsidRDefault="00E24DDA" w:rsidP="00E24DDA">
      <w:pPr>
        <w:widowControl w:val="0"/>
        <w:jc w:val="left"/>
      </w:pPr>
    </w:p>
    <w:p w:rsidR="00E24DDA" w:rsidRDefault="00E24DDA" w:rsidP="00E24DDA">
      <w:pPr>
        <w:widowControl w:val="0"/>
        <w:jc w:val="left"/>
      </w:pPr>
    </w:p>
    <w:p w:rsidR="00E24DDA" w:rsidRDefault="00E24DDA" w:rsidP="00E24D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4DDA">
        <w:rPr>
          <w:b/>
        </w:rPr>
        <w:t>HISTORY OF LEGISLATIVE ACTIONS</w:t>
      </w:r>
    </w:p>
    <w:p w:rsidR="00E24DDA" w:rsidRDefault="00E24DDA" w:rsidP="00E24D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24DDA" w:rsidRPr="00E24DDA" w:rsidRDefault="00E24DDA" w:rsidP="00E24D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4DDA">
        <w:rPr>
          <w:u w:val="single"/>
        </w:rPr>
        <w:tab/>
        <w:t>Date</w:t>
      </w:r>
      <w:r w:rsidRPr="00E24DDA">
        <w:rPr>
          <w:u w:val="single"/>
        </w:rPr>
        <w:tab/>
        <w:t>Body</w:t>
      </w:r>
      <w:r w:rsidRPr="00E24DDA">
        <w:rPr>
          <w:u w:val="single"/>
        </w:rPr>
        <w:tab/>
        <w:t>Action Description with journal page number</w:t>
      </w:r>
      <w:r w:rsidRPr="00E24DDA">
        <w:rPr>
          <w:u w:val="single"/>
        </w:rPr>
        <w:tab/>
      </w:r>
      <w:bookmarkStart w:id="0" w:name="_GoBack"/>
      <w:bookmarkEnd w:id="0"/>
    </w:p>
    <w:p w:rsidR="00905ADA" w:rsidRDefault="00905ADA" w:rsidP="00905A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12/11/2012</w:t>
      </w:r>
      <w:r>
        <w:tab/>
        <w:t>House</w:t>
      </w:r>
      <w:r>
        <w:tab/>
      </w:r>
      <w:r w:rsidRPr="00D55D84">
        <w:t>Prefiled</w:t>
      </w:r>
    </w:p>
    <w:p w:rsidR="00905ADA" w:rsidRDefault="00905ADA" w:rsidP="00905A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12/11/2012</w:t>
      </w:r>
      <w:r>
        <w:tab/>
        <w:t>House</w:t>
      </w:r>
      <w:r>
        <w:tab/>
      </w:r>
      <w:r w:rsidRPr="00D55D84">
        <w:t xml:space="preserve">Referred to </w:t>
      </w:r>
      <w:r>
        <w:t xml:space="preserve">Committee on </w:t>
      </w:r>
      <w:r w:rsidRPr="00D55D84">
        <w:rPr>
          <w:b/>
        </w:rPr>
        <w:t>Medical, Military, Public and Municipal Affairs</w:t>
      </w:r>
    </w:p>
    <w:p w:rsidR="00905ADA" w:rsidRDefault="00905ADA" w:rsidP="00905A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D55D84">
        <w:t>Introduced and read first time (</w:t>
      </w:r>
      <w:hyperlink r:id="rId7" w:history="1">
        <w:r w:rsidRPr="00D55D84">
          <w:rPr>
            <w:rStyle w:val="Hyperlink"/>
          </w:rPr>
          <w:t>House Journal</w:t>
        </w:r>
        <w:r w:rsidRPr="00D55D84">
          <w:rPr>
            <w:rStyle w:val="Hyperlink"/>
          </w:rPr>
          <w:noBreakHyphen/>
          <w:t>page 103</w:t>
        </w:r>
      </w:hyperlink>
      <w:r w:rsidRPr="00D55D84">
        <w:t>)</w:t>
      </w:r>
    </w:p>
    <w:p w:rsidR="00905ADA" w:rsidRDefault="00905ADA" w:rsidP="00905A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D55D84">
        <w:t xml:space="preserve">Referred to Committee on </w:t>
      </w:r>
      <w:r w:rsidRPr="00D55D84">
        <w:rPr>
          <w:b/>
        </w:rPr>
        <w:t>Medical, Military, Public and Municipal Affairs</w:t>
      </w:r>
      <w:r w:rsidRPr="00D55D84">
        <w:t xml:space="preserve"> (</w:t>
      </w:r>
      <w:hyperlink r:id="rId8" w:history="1">
        <w:r w:rsidRPr="00D55D84">
          <w:rPr>
            <w:rStyle w:val="Hyperlink"/>
          </w:rPr>
          <w:t>House Journal</w:t>
        </w:r>
        <w:r w:rsidRPr="00D55D84">
          <w:rPr>
            <w:rStyle w:val="Hyperlink"/>
          </w:rPr>
          <w:noBreakHyphen/>
          <w:t>page 103</w:t>
        </w:r>
      </w:hyperlink>
      <w:r w:rsidRPr="00D55D84">
        <w:t>)</w:t>
      </w:r>
    </w:p>
    <w:p w:rsidR="00905ADA" w:rsidRDefault="00905ADA" w:rsidP="00905A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4DDA" w:rsidRPr="00E24DDA" w:rsidRDefault="00E24DDA" w:rsidP="00E24D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4DDA" w:rsidRDefault="00E24DDA" w:rsidP="00E24DDA">
      <w:pPr>
        <w:widowControl w:val="0"/>
        <w:jc w:val="left"/>
      </w:pPr>
      <w:r w:rsidRPr="00E24DDA">
        <w:rPr>
          <w:b/>
        </w:rPr>
        <w:t>VERSIONS OF THIS BILL</w:t>
      </w:r>
    </w:p>
    <w:p w:rsidR="00E24DDA" w:rsidRDefault="00E24DDA" w:rsidP="00E24DDA">
      <w:pPr>
        <w:widowControl w:val="0"/>
        <w:jc w:val="left"/>
      </w:pPr>
    </w:p>
    <w:p w:rsidR="00E24DDA" w:rsidRDefault="00F47B78" w:rsidP="00E24DDA">
      <w:pPr>
        <w:widowControl w:val="0"/>
        <w:jc w:val="left"/>
      </w:pPr>
      <w:hyperlink r:id="rId9" w:history="1">
        <w:r w:rsidR="00E24DDA">
          <w:rPr>
            <w:rStyle w:val="Hyperlink"/>
          </w:rPr>
          <w:t>12/11/2012</w:t>
        </w:r>
      </w:hyperlink>
    </w:p>
    <w:p w:rsidR="00E24DDA" w:rsidRDefault="00E24DDA" w:rsidP="00E24DDA"/>
    <w:p w:rsidR="00E24DDA" w:rsidRDefault="00E24DDA" w:rsidP="00E24DDA">
      <w:pPr>
        <w:sectPr w:rsidR="00E24DDA" w:rsidSect="00E24DD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578C7" w:rsidRDefault="00E578C7" w:rsidP="00E578C7">
      <w:pPr>
        <w:pStyle w:val="BillDots"/>
      </w:pPr>
    </w:p>
    <w:p w:rsidR="00E578C7" w:rsidRDefault="00E578C7" w:rsidP="00E578C7">
      <w:pPr>
        <w:pStyle w:val="Numbersforbills"/>
      </w:pPr>
    </w:p>
    <w:p w:rsidR="00E578C7" w:rsidRDefault="00E578C7" w:rsidP="00E57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78C7" w:rsidRDefault="00E578C7" w:rsidP="00E57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78C7" w:rsidRDefault="00E578C7" w:rsidP="00E57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78C7" w:rsidRDefault="00E578C7" w:rsidP="00E57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78C7" w:rsidRDefault="00E578C7" w:rsidP="00E57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14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C4CC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5609" w:rsidRPr="00CF5575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F5575">
        <w:t xml:space="preserve">TO AMEND </w:t>
      </w:r>
      <w:r>
        <w:t>THE CODE OF LAWS OF SOUTH CAROLINA, 1976, BY ADDING SECTION 45</w:t>
      </w:r>
      <w:r w:rsidR="00366A79">
        <w:noBreakHyphen/>
      </w:r>
      <w:r>
        <w:t>1</w:t>
      </w:r>
      <w:r w:rsidR="00366A79">
        <w:noBreakHyphen/>
      </w:r>
      <w:r>
        <w:t>15 SO AS TO REQUIRE NOTICE OF BEDBUG INFESTATION TO A TRANSIENT GUEST OF A HOTEL OR SIMILAR LODGING</w:t>
      </w:r>
      <w:r w:rsidR="00272B8E">
        <w:t>;</w:t>
      </w:r>
      <w:r>
        <w:t xml:space="preserve"> BY ADDING SECTION 27</w:t>
      </w:r>
      <w:r w:rsidR="00366A79">
        <w:noBreakHyphen/>
      </w:r>
      <w:r>
        <w:t>40</w:t>
      </w:r>
      <w:r w:rsidR="00366A79">
        <w:noBreakHyphen/>
      </w:r>
      <w:r>
        <w:t xml:space="preserve">445 </w:t>
      </w:r>
      <w:r w:rsidR="004F3350">
        <w:t xml:space="preserve">SO AS </w:t>
      </w:r>
      <w:r>
        <w:t>TO REQUIRE NOTICE OF BEDBUG INFESTATION TO A TENANT UNDER THE RESIDENTIAL LANDLORD AND TENANT ACT</w:t>
      </w:r>
      <w:r w:rsidR="00272B8E">
        <w:t>;</w:t>
      </w:r>
      <w:r>
        <w:t xml:space="preserve"> AND BY ADDING SECTION 15</w:t>
      </w:r>
      <w:r w:rsidR="00366A79">
        <w:noBreakHyphen/>
      </w:r>
      <w:r>
        <w:t>75</w:t>
      </w:r>
      <w:r w:rsidR="00366A79">
        <w:noBreakHyphen/>
      </w:r>
      <w:r>
        <w:t>70 SO AS TO REQUIRE NOTICE OF BEDBUG INFESTATION TO A PERSON SEEKING TEMPORARY OR PERMANENT RESIDENCE IN A CHARITABLE OR EMERGENCY PROTECTIVE SHELTER, AMONG OTHER THINGS.</w:t>
      </w:r>
    </w:p>
    <w:p w:rsidR="00CC4CCD" w:rsidRDefault="00CC4C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C4CCD" w:rsidRDefault="00CC4C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C4CCD" w:rsidRDefault="00CC4C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5609" w:rsidRPr="00CF5575" w:rsidRDefault="00CC4CCD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65609" w:rsidRPr="00CF5575">
        <w:t>Chapter 1, Title 45 of the 1976 Code is amended by adding:</w:t>
      </w:r>
    </w:p>
    <w:p w:rsidR="00965609" w:rsidRPr="00CF5575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5609" w:rsidRPr="00CF5575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CF5575">
        <w:t>Section 45</w:t>
      </w:r>
      <w:r w:rsidR="00366A79">
        <w:noBreakHyphen/>
      </w:r>
      <w:r w:rsidRPr="00CF5575">
        <w:t>1</w:t>
      </w:r>
      <w:r w:rsidR="00366A79">
        <w:noBreakHyphen/>
      </w:r>
      <w:r w:rsidRPr="00CF5575">
        <w:t>15.</w:t>
      </w:r>
      <w:r>
        <w:tab/>
        <w:t>(A)</w:t>
      </w:r>
      <w:r>
        <w:tab/>
        <w:t>Every boardinghouse, hotel, motel, bed and breakfast, residential</w:t>
      </w:r>
      <w:r w:rsidR="00366A79">
        <w:noBreakHyphen/>
      </w:r>
      <w:r>
        <w:t xml:space="preserve">type lodging facility, tourist camp, roadhouse, or other similar lodging governed by this chapter </w:t>
      </w:r>
      <w:r w:rsidRPr="00965609">
        <w:t xml:space="preserve">where transient guests are lodged in exchange for </w:t>
      </w:r>
      <w:r w:rsidR="00272B8E">
        <w:t>valuable consideration</w:t>
      </w:r>
      <w:r w:rsidRPr="00965609">
        <w:t xml:space="preserve"> shall conspicuously post a notice of bedbug infestation in any </w:t>
      </w:r>
      <w:r w:rsidR="00272B8E">
        <w:t>guestroom</w:t>
      </w:r>
      <w:r w:rsidRPr="00965609">
        <w:t xml:space="preserve"> in which there has been a bedbug infestation about which the owner, manager, or other responsible party is aware.</w:t>
      </w:r>
    </w:p>
    <w:p w:rsidR="00965609" w:rsidRPr="00CF5575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notice required in subsection (A) must be conspicuously posted within one inch of the notice required in Section 45</w:t>
      </w:r>
      <w:r w:rsidR="00366A79">
        <w:noBreakHyphen/>
      </w:r>
      <w:r>
        <w:t>1</w:t>
      </w:r>
      <w:r w:rsidR="00366A79">
        <w:noBreakHyphen/>
      </w:r>
      <w:r>
        <w:t>10 if the lodging is a hotel.</w:t>
      </w:r>
    </w:p>
    <w:p w:rsidR="00965609" w:rsidRPr="00CF5575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965609">
        <w:t>(C)</w:t>
      </w:r>
      <w:r>
        <w:tab/>
      </w:r>
      <w:r w:rsidRPr="00965609">
        <w:t xml:space="preserve">Whoever fails to comply with the provisions of this section is guilty of a misdemeanor and, upon conviction, must be punished by a fine of not more than three hundred dollars or by </w:t>
      </w:r>
      <w:r w:rsidRPr="00965609">
        <w:lastRenderedPageBreak/>
        <w:t xml:space="preserve">imprisonment for not more than sixty days or by both fine and imprisonment in the discretion of the court. Every instance in which the required </w:t>
      </w:r>
      <w:r w:rsidR="005848BF">
        <w:t>notice is</w:t>
      </w:r>
      <w:r w:rsidRPr="00965609">
        <w:t xml:space="preserve"> not provided as required </w:t>
      </w:r>
      <w:r w:rsidR="005848BF">
        <w:t>in</w:t>
      </w:r>
      <w:r w:rsidRPr="00965609">
        <w:t xml:space="preserve"> subsection (A) constitutes a separate offense under this section for the purposes of prosecution and conviction. </w:t>
      </w:r>
    </w:p>
    <w:p w:rsidR="00965609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As used in this section:</w:t>
      </w:r>
    </w:p>
    <w:p w:rsidR="00272B8E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="00366A79" w:rsidRPr="00366A79">
        <w:t>‘</w:t>
      </w:r>
      <w:r w:rsidRPr="00965609">
        <w:t>Bed and breakfast</w:t>
      </w:r>
      <w:r w:rsidR="00366A79" w:rsidRPr="00366A79">
        <w:t>’</w:t>
      </w:r>
      <w:r w:rsidRPr="00965609">
        <w:t xml:space="preserve"> means a residential</w:t>
      </w:r>
      <w:r w:rsidR="00366A79">
        <w:noBreakHyphen/>
      </w:r>
      <w:r w:rsidRPr="00965609">
        <w:t xml:space="preserve">type lodging facility where transient guests are fed and lodged for </w:t>
      </w:r>
      <w:r w:rsidR="00272B8E">
        <w:t>valuable consideration</w:t>
      </w:r>
      <w:r w:rsidRPr="00965609">
        <w:t xml:space="preserve">, and includes a bed and breakfast inn, homestead bed and breakfast, and a country inn. </w:t>
      </w:r>
    </w:p>
    <w:p w:rsidR="00965609" w:rsidRPr="00965609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965609">
        <w:t>(2)</w:t>
      </w:r>
      <w:r>
        <w:tab/>
      </w:r>
      <w:r w:rsidR="00366A79" w:rsidRPr="00366A79">
        <w:t>‘</w:t>
      </w:r>
      <w:r w:rsidRPr="00965609">
        <w:t>Bed and breakfast inn</w:t>
      </w:r>
      <w:r w:rsidR="00366A79" w:rsidRPr="00366A79">
        <w:t>’</w:t>
      </w:r>
      <w:r w:rsidRPr="00965609">
        <w:t xml:space="preserve"> means a residential</w:t>
      </w:r>
      <w:r w:rsidR="00366A79">
        <w:noBreakHyphen/>
      </w:r>
      <w:r w:rsidR="00272B8E">
        <w:t>type lodging facility</w:t>
      </w:r>
      <w:r w:rsidRPr="00965609">
        <w:t xml:space="preserve"> that ha</w:t>
      </w:r>
      <w:r w:rsidR="00272B8E">
        <w:t>s</w:t>
      </w:r>
      <w:r w:rsidRPr="00965609">
        <w:t xml:space="preserve"> three to ten guestrooms and serve</w:t>
      </w:r>
      <w:r w:rsidR="00272B8E">
        <w:t>s</w:t>
      </w:r>
      <w:r w:rsidRPr="00965609">
        <w:t xml:space="preserve"> only breakfast to registered guests.</w:t>
      </w:r>
    </w:p>
    <w:p w:rsidR="00965609" w:rsidRPr="00965609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965609">
        <w:t>(</w:t>
      </w:r>
      <w:r w:rsidR="00272B8E">
        <w:t>3</w:t>
      </w:r>
      <w:r w:rsidRPr="00965609">
        <w:t>)</w:t>
      </w:r>
      <w:r>
        <w:tab/>
      </w:r>
      <w:r w:rsidR="00366A79" w:rsidRPr="00366A79">
        <w:t>‘</w:t>
      </w:r>
      <w:r w:rsidRPr="00965609">
        <w:t>Guestroom</w:t>
      </w:r>
      <w:r w:rsidR="00366A79" w:rsidRPr="00366A79">
        <w:t>’</w:t>
      </w:r>
      <w:r w:rsidRPr="00965609">
        <w:t xml:space="preserve"> means a sleeping room, or a combination of rooms for sleeping and sitting, that include:</w:t>
      </w:r>
    </w:p>
    <w:p w:rsidR="00965609" w:rsidRPr="00965609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965609">
        <w:t>(a)</w:t>
      </w:r>
      <w:r>
        <w:tab/>
      </w:r>
      <w:r w:rsidRPr="00965609">
        <w:t>a bed;</w:t>
      </w:r>
    </w:p>
    <w:p w:rsidR="00965609" w:rsidRPr="00965609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965609">
        <w:t>(b)</w:t>
      </w:r>
      <w:r>
        <w:tab/>
      </w:r>
      <w:r w:rsidRPr="00965609">
        <w:t xml:space="preserve">a private or shared bathroom; </w:t>
      </w:r>
    </w:p>
    <w:p w:rsidR="00965609" w:rsidRPr="00965609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965609">
        <w:t>(c)</w:t>
      </w:r>
      <w:r>
        <w:tab/>
      </w:r>
      <w:r w:rsidRPr="00965609">
        <w:t>clothes hanging and storage amenities; and</w:t>
      </w:r>
    </w:p>
    <w:p w:rsidR="00965609" w:rsidRPr="00965609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965609">
        <w:t>(d)</w:t>
      </w:r>
      <w:r>
        <w:tab/>
      </w:r>
      <w:r w:rsidRPr="00965609">
        <w:t>a selection of furniture and lighting.</w:t>
      </w:r>
    </w:p>
    <w:p w:rsidR="00965609" w:rsidRPr="00965609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965609">
        <w:t>(</w:t>
      </w:r>
      <w:r w:rsidR="00272B8E">
        <w:t>4</w:t>
      </w:r>
      <w:r w:rsidRPr="00965609">
        <w:t>)</w:t>
      </w:r>
      <w:r>
        <w:tab/>
      </w:r>
      <w:r w:rsidR="00366A79" w:rsidRPr="00366A79">
        <w:t>‘</w:t>
      </w:r>
      <w:r w:rsidRPr="00965609">
        <w:t>Home stay bed and breakfast</w:t>
      </w:r>
      <w:r w:rsidR="00366A79" w:rsidRPr="00366A79">
        <w:t>’</w:t>
      </w:r>
      <w:r w:rsidRPr="00965609">
        <w:t>, a residential</w:t>
      </w:r>
      <w:r w:rsidR="00366A79">
        <w:noBreakHyphen/>
      </w:r>
      <w:r w:rsidRPr="00965609">
        <w:t>type lodging facility that has one to three guestrooms and serves only breakfast to registered guests.</w:t>
      </w:r>
    </w:p>
    <w:p w:rsidR="00965609" w:rsidRPr="00965609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965609">
        <w:t>(</w:t>
      </w:r>
      <w:r w:rsidR="00272B8E">
        <w:t>5</w:t>
      </w:r>
      <w:r w:rsidRPr="00965609">
        <w:t>)</w:t>
      </w:r>
      <w:r>
        <w:tab/>
      </w:r>
      <w:r w:rsidR="00366A79" w:rsidRPr="00366A79">
        <w:t>‘</w:t>
      </w:r>
      <w:r w:rsidRPr="00965609">
        <w:t>Hotel</w:t>
      </w:r>
      <w:r w:rsidR="00366A79" w:rsidRPr="00366A79">
        <w:t>’</w:t>
      </w:r>
      <w:r w:rsidRPr="00965609">
        <w:t xml:space="preserve"> means a inn or public lodging place of more than ten bedrooms where transient guests are fed or lodged for compensation. </w:t>
      </w:r>
    </w:p>
    <w:p w:rsidR="00965609" w:rsidRPr="00965609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965609">
        <w:t>(</w:t>
      </w:r>
      <w:r w:rsidR="00272B8E">
        <w:t>6</w:t>
      </w:r>
      <w:r w:rsidRPr="00965609">
        <w:t>)</w:t>
      </w:r>
      <w:r>
        <w:tab/>
      </w:r>
      <w:r w:rsidR="00366A79" w:rsidRPr="00366A79">
        <w:t>‘</w:t>
      </w:r>
      <w:r w:rsidRPr="00965609">
        <w:t>Innkeeper</w:t>
      </w:r>
      <w:r w:rsidR="00366A79" w:rsidRPr="00366A79">
        <w:t>’</w:t>
      </w:r>
      <w:r w:rsidRPr="00965609">
        <w:t xml:space="preserve"> means the proprietor of a bed and breakfast.</w:t>
      </w:r>
    </w:p>
    <w:p w:rsidR="00965609" w:rsidRPr="00965609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272B8E">
        <w:t>(7</w:t>
      </w:r>
      <w:r w:rsidRPr="00965609">
        <w:t>)</w:t>
      </w:r>
      <w:r>
        <w:tab/>
      </w:r>
      <w:r w:rsidR="00366A79" w:rsidRPr="00366A79">
        <w:t>‘</w:t>
      </w:r>
      <w:r w:rsidRPr="00965609">
        <w:t>Residential</w:t>
      </w:r>
      <w:r w:rsidR="00366A79">
        <w:noBreakHyphen/>
      </w:r>
      <w:r w:rsidRPr="00965609">
        <w:t>type lodging facility</w:t>
      </w:r>
      <w:r w:rsidR="00366A79" w:rsidRPr="00366A79">
        <w:t>’</w:t>
      </w:r>
      <w:r w:rsidRPr="00965609">
        <w:t xml:space="preserve"> means a facility that:</w:t>
      </w:r>
    </w:p>
    <w:p w:rsidR="00965609" w:rsidRPr="00965609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965609">
        <w:t>(a)</w:t>
      </w:r>
      <w:r>
        <w:tab/>
      </w:r>
      <w:r w:rsidRPr="00965609">
        <w:t>serves as both the innkeeper</w:t>
      </w:r>
      <w:r w:rsidR="00366A79" w:rsidRPr="00366A79">
        <w:t>’</w:t>
      </w:r>
      <w:r w:rsidRPr="00965609">
        <w:t>s residence and a place of lodging for transient guests; and</w:t>
      </w:r>
    </w:p>
    <w:p w:rsidR="00965609" w:rsidRPr="00965609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965609">
        <w:t>(b)</w:t>
      </w:r>
      <w:r>
        <w:tab/>
      </w:r>
      <w:r w:rsidRPr="00965609">
        <w:t>is primarily residential in style regard</w:t>
      </w:r>
      <w:r w:rsidR="00272B8E">
        <w:t>ing</w:t>
      </w:r>
      <w:r w:rsidRPr="00965609">
        <w:t xml:space="preserve"> the amenities provided to guests.</w:t>
      </w:r>
    </w:p>
    <w:p w:rsidR="00965609" w:rsidRPr="00965609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272B8E">
        <w:t>(8</w:t>
      </w:r>
      <w:r w:rsidRPr="00965609">
        <w:t>)</w:t>
      </w:r>
      <w:r>
        <w:tab/>
      </w:r>
      <w:r w:rsidR="00366A79" w:rsidRPr="00366A79">
        <w:t>‘</w:t>
      </w:r>
      <w:r>
        <w:t>T</w:t>
      </w:r>
      <w:r w:rsidRPr="00965609">
        <w:t>ransient guest</w:t>
      </w:r>
      <w:r w:rsidR="00366A79" w:rsidRPr="00366A79">
        <w:t>’</w:t>
      </w:r>
      <w:r w:rsidRPr="00965609">
        <w:t xml:space="preserve"> means a person</w:t>
      </w:r>
      <w:r w:rsidR="00272B8E">
        <w:t xml:space="preserve"> who</w:t>
      </w:r>
      <w:r w:rsidRPr="00965609">
        <w:t xml:space="preserve"> lodges for less than one week at such a hotel.”</w:t>
      </w:r>
    </w:p>
    <w:p w:rsidR="00965609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5609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Article 3, Chapter 40, Title 27 of the 1976 Code is amended by adding:</w:t>
      </w:r>
    </w:p>
    <w:p w:rsidR="00965609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5609" w:rsidRPr="00965609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27</w:t>
      </w:r>
      <w:r w:rsidR="00366A79">
        <w:noBreakHyphen/>
      </w:r>
      <w:r>
        <w:t>40</w:t>
      </w:r>
      <w:r w:rsidR="00366A79">
        <w:noBreakHyphen/>
      </w:r>
      <w:r>
        <w:t>445.</w:t>
      </w:r>
      <w:r>
        <w:tab/>
        <w:t>(A)</w:t>
      </w:r>
      <w:r>
        <w:tab/>
      </w:r>
      <w:r w:rsidRPr="00965609">
        <w:t>A landlord or a person authorized to enter into a rental agreement on behalf</w:t>
      </w:r>
      <w:r w:rsidR="00272B8E">
        <w:t xml:space="preserve"> of a landlord</w:t>
      </w:r>
      <w:r w:rsidRPr="00965609">
        <w:t xml:space="preserve"> shall disclose to the tenant in writing at or before the commencement of the tenancy notice of bedbug infestation in any room in which there has been a bedbug infestation about which the landlord or a person authorized to enter into a rental agreement on his behalf is aware.</w:t>
      </w:r>
    </w:p>
    <w:p w:rsidR="00965609" w:rsidRPr="00965609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965609">
        <w:t>(B)</w:t>
      </w:r>
      <w:r>
        <w:tab/>
      </w:r>
      <w:r w:rsidRPr="00965609">
        <w:t>A violation of this section entitles a tenant to remedies available under Section 27</w:t>
      </w:r>
      <w:r w:rsidR="00366A79">
        <w:noBreakHyphen/>
      </w:r>
      <w:r w:rsidRPr="00965609">
        <w:t>40</w:t>
      </w:r>
      <w:r w:rsidR="00366A79">
        <w:noBreakHyphen/>
      </w:r>
      <w:r w:rsidRPr="00965609">
        <w:t>610.</w:t>
      </w:r>
    </w:p>
    <w:p w:rsidR="00965609" w:rsidRPr="00965609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965609">
        <w:t>(C)</w:t>
      </w:r>
      <w:r>
        <w:tab/>
      </w:r>
      <w:r w:rsidRPr="00965609">
        <w:t xml:space="preserve">A person authorized to enter in a rental agreement on behalf of a landlord who fails to comply with </w:t>
      </w:r>
      <w:r>
        <w:t>s</w:t>
      </w:r>
      <w:r w:rsidRPr="00965609">
        <w:t xml:space="preserve">ubsection (A) with regard to </w:t>
      </w:r>
      <w:r w:rsidR="00272B8E">
        <w:t>such an</w:t>
      </w:r>
      <w:r w:rsidRPr="00965609">
        <w:t xml:space="preserve"> agreement becomes an agent of the landlord </w:t>
      </w:r>
      <w:r w:rsidR="00272B8E">
        <w:t>with respect to that</w:t>
      </w:r>
      <w:r w:rsidRPr="00965609">
        <w:t xml:space="preserve"> rental agreement for: </w:t>
      </w:r>
    </w:p>
    <w:p w:rsidR="00965609" w:rsidRPr="00965609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65609">
        <w:tab/>
      </w:r>
      <w:r w:rsidRPr="00965609">
        <w:tab/>
        <w:t>(1)</w:t>
      </w:r>
      <w:r>
        <w:tab/>
      </w:r>
      <w:r w:rsidRPr="00965609">
        <w:t xml:space="preserve">service of process and receiving and receipting for notices and demands; </w:t>
      </w:r>
      <w:r>
        <w:t>or</w:t>
      </w:r>
    </w:p>
    <w:p w:rsidR="00965609" w:rsidRPr="00965609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965609">
        <w:t>(2)</w:t>
      </w:r>
      <w:r>
        <w:tab/>
      </w:r>
      <w:r w:rsidRPr="00965609">
        <w:t>performing the obligations of the landlord under this section.”</w:t>
      </w:r>
    </w:p>
    <w:p w:rsidR="00965609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5609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Chapter 75, Title 15 of the 1976 Code is amended by adding:</w:t>
      </w:r>
    </w:p>
    <w:p w:rsidR="00965609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4CCD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15</w:t>
      </w:r>
      <w:r w:rsidR="00366A79">
        <w:noBreakHyphen/>
      </w:r>
      <w:r>
        <w:t>75</w:t>
      </w:r>
      <w:r w:rsidR="00366A79">
        <w:noBreakHyphen/>
      </w:r>
      <w:r>
        <w:t>70.</w:t>
      </w:r>
      <w:r>
        <w:tab/>
        <w:t>Notwithstanding another provision of law, i</w:t>
      </w:r>
      <w:r w:rsidRPr="00965609">
        <w:t xml:space="preserve">f any room in a charitable or emergency protective shelter, public or private, experiences a bedbug infestation, an agent of the shelter shall provide written notice of the bedbug infestation to a person seeking temporary or permanent residence at the shelter within twenty four hours of the person </w:t>
      </w:r>
      <w:r w:rsidR="00272B8E">
        <w:t>commencing his residency</w:t>
      </w:r>
      <w:r w:rsidRPr="00965609">
        <w:t xml:space="preserve"> in the shelter. A municipality or county in which a shelter violating this section is situated may obtain injunctive relief against the shelter for a violation of this section.”</w:t>
      </w:r>
    </w:p>
    <w:p w:rsidR="00CC4CCD" w:rsidRDefault="00CC4C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C4C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65609">
        <w:t>4</w:t>
      </w:r>
      <w:r>
        <w:t>.</w:t>
      </w:r>
      <w:r>
        <w:tab/>
        <w:t>This act takes effect upon approval by the Governor.</w:t>
      </w:r>
    </w:p>
    <w:p w:rsidR="00D41408" w:rsidRDefault="00366A7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1408" w:rsidRDefault="00D41408" w:rsidP="00E24DDA">
      <w:pPr>
        <w:suppressAutoHyphens/>
      </w:pPr>
    </w:p>
    <w:sectPr w:rsidR="00D41408" w:rsidSect="00E24DD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4CCD" w:rsidRDefault="00CC4CCD" w:rsidP="009F0C77">
      <w:r>
        <w:separator/>
      </w:r>
    </w:p>
  </w:endnote>
  <w:endnote w:type="continuationSeparator" w:id="0">
    <w:p w:rsidR="00CC4CCD" w:rsidRDefault="00CC4C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7D9B1F-3C3D-44F8-9586-CC0233A28C42}"/>
    <w:embedBold r:id="rId2" w:fontKey="{CFFBF4F7-63E4-4F48-8E67-9B6A4C5AB80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DE1E19D-7E13-40FB-A360-05810B2396F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62A2200-3470-444F-BD32-2A2427666A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129D747-67D2-4B5E-A2AF-6D1FEC18F6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DDA" w:rsidRPr="00D41408" w:rsidRDefault="00E24DDA" w:rsidP="00D414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[3143]</w:t>
    </w:r>
    <w:r>
      <w:tab/>
    </w:r>
    <w:r w:rsidR="00697833">
      <w:fldChar w:fldCharType="begin"/>
    </w:r>
    <w:r w:rsidR="00697833">
      <w:instrText xml:space="preserve"> PAGE  \* MERGEFORMAT </w:instrText>
    </w:r>
    <w:r w:rsidR="00697833">
      <w:fldChar w:fldCharType="separate"/>
    </w:r>
    <w:r w:rsidR="00F47B78">
      <w:rPr>
        <w:noProof/>
      </w:rPr>
      <w:t>1</w:t>
    </w:r>
    <w:r w:rsidR="0069783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4CCD" w:rsidRDefault="00CC4CCD" w:rsidP="009F0C77">
      <w:r>
        <w:separator/>
      </w:r>
    </w:p>
  </w:footnote>
  <w:footnote w:type="continuationSeparator" w:id="0">
    <w:p w:rsidR="00CC4CCD" w:rsidRDefault="00CC4C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770AB13"/>
    <w:docVar w:name="CoverBillType" w:val="b"/>
    <w:docVar w:name="docpath" w:val="L:\Council\bills\AGM\19770AB13.DOCX"/>
    <w:docVar w:name="dvBillNumber" w:val="314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F63635"/>
    <w:rsid w:val="00011869"/>
    <w:rsid w:val="00034AAC"/>
    <w:rsid w:val="000E1785"/>
    <w:rsid w:val="000F40FA"/>
    <w:rsid w:val="00106880"/>
    <w:rsid w:val="0010776B"/>
    <w:rsid w:val="00133E66"/>
    <w:rsid w:val="001435A3"/>
    <w:rsid w:val="001D08F2"/>
    <w:rsid w:val="001D525B"/>
    <w:rsid w:val="001D7F4F"/>
    <w:rsid w:val="00207E09"/>
    <w:rsid w:val="002321B6"/>
    <w:rsid w:val="00250967"/>
    <w:rsid w:val="002543C8"/>
    <w:rsid w:val="00263282"/>
    <w:rsid w:val="00272B8E"/>
    <w:rsid w:val="00284AAE"/>
    <w:rsid w:val="002E5912"/>
    <w:rsid w:val="00301B21"/>
    <w:rsid w:val="00325348"/>
    <w:rsid w:val="0032732C"/>
    <w:rsid w:val="00336AD0"/>
    <w:rsid w:val="00366A79"/>
    <w:rsid w:val="0037079A"/>
    <w:rsid w:val="003D01E8"/>
    <w:rsid w:val="003E5288"/>
    <w:rsid w:val="003F6D79"/>
    <w:rsid w:val="004149C7"/>
    <w:rsid w:val="0041760A"/>
    <w:rsid w:val="00417C01"/>
    <w:rsid w:val="00425A2A"/>
    <w:rsid w:val="004809EE"/>
    <w:rsid w:val="004E7D54"/>
    <w:rsid w:val="004F3350"/>
    <w:rsid w:val="005273C6"/>
    <w:rsid w:val="00530A69"/>
    <w:rsid w:val="00545593"/>
    <w:rsid w:val="00567B4D"/>
    <w:rsid w:val="00577C6C"/>
    <w:rsid w:val="005848BF"/>
    <w:rsid w:val="005C2FE2"/>
    <w:rsid w:val="005E2BC9"/>
    <w:rsid w:val="00605102"/>
    <w:rsid w:val="006215AA"/>
    <w:rsid w:val="006913C9"/>
    <w:rsid w:val="0069470D"/>
    <w:rsid w:val="00697833"/>
    <w:rsid w:val="00734F00"/>
    <w:rsid w:val="007A70AE"/>
    <w:rsid w:val="008362E8"/>
    <w:rsid w:val="00893A0A"/>
    <w:rsid w:val="008A1768"/>
    <w:rsid w:val="008F0F33"/>
    <w:rsid w:val="008F4429"/>
    <w:rsid w:val="00905ADA"/>
    <w:rsid w:val="0094021A"/>
    <w:rsid w:val="00965609"/>
    <w:rsid w:val="009B44AF"/>
    <w:rsid w:val="009C6A0B"/>
    <w:rsid w:val="009F0C77"/>
    <w:rsid w:val="009F4DD1"/>
    <w:rsid w:val="00A10689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0F1F"/>
    <w:rsid w:val="00C0345E"/>
    <w:rsid w:val="00C3483A"/>
    <w:rsid w:val="00C74E9D"/>
    <w:rsid w:val="00C82FD3"/>
    <w:rsid w:val="00C92819"/>
    <w:rsid w:val="00CC4CCD"/>
    <w:rsid w:val="00CC6B7B"/>
    <w:rsid w:val="00CD2089"/>
    <w:rsid w:val="00D30354"/>
    <w:rsid w:val="00D41408"/>
    <w:rsid w:val="00D62361"/>
    <w:rsid w:val="00D73A67"/>
    <w:rsid w:val="00D970A9"/>
    <w:rsid w:val="00DF3845"/>
    <w:rsid w:val="00E24DDA"/>
    <w:rsid w:val="00E41911"/>
    <w:rsid w:val="00E578C7"/>
    <w:rsid w:val="00E6204B"/>
    <w:rsid w:val="00E73321"/>
    <w:rsid w:val="00E92EEF"/>
    <w:rsid w:val="00EE4071"/>
    <w:rsid w:val="00F07D65"/>
    <w:rsid w:val="00F24442"/>
    <w:rsid w:val="00F47B78"/>
    <w:rsid w:val="00F50AE3"/>
    <w:rsid w:val="00F63635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92F7F56-2677-4007-9A0C-BBDA903BD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6A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A7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24D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08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8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143_20121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A93422-DCEA-47F1-ADAF-7958969DD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3</Pages>
  <Words>856</Words>
  <Characters>4883</Characters>
  <Application>Microsoft Office Word</Application>
  <DocSecurity>0</DocSecurity>
  <Lines>40</Lines>
  <Paragraphs>11</Paragraphs>
  <ScaleCrop>false</ScaleCrop>
  <Company>LPITS</Company>
  <LinksUpToDate>false</LinksUpToDate>
  <CharactersWithSpaces>5728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3143: Bedbug infestation - South Carolina Legislature Online</dc:title>
  <dc:creator>angiemorgan</dc:creator>
  <cp:lastModifiedBy>N Cumfer</cp:lastModifiedBy>
  <cp:revision>8</cp:revision>
  <cp:lastPrinted>2012-11-27T13:58:00Z</cp:lastPrinted>
  <dcterms:created xsi:type="dcterms:W3CDTF">2012-12-11T20:53:00Z</dcterms:created>
  <dcterms:modified xsi:type="dcterms:W3CDTF">2014-12-05T15:15:00Z</dcterms:modified>
</cp:coreProperties>
</file>