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870" w:rsidRDefault="00637870" w:rsidP="00637870">
      <w:pPr>
        <w:widowControl w:val="0"/>
        <w:jc w:val="center"/>
      </w:pPr>
      <w:r w:rsidRPr="00637870">
        <w:rPr>
          <w:b/>
        </w:rPr>
        <w:t>South Carolina General Assembly</w:t>
      </w:r>
    </w:p>
    <w:p w:rsidR="00637870" w:rsidRDefault="00637870" w:rsidP="00637870">
      <w:pPr>
        <w:widowControl w:val="0"/>
        <w:jc w:val="center"/>
      </w:pPr>
      <w:r>
        <w:t>120th Session, 2013-2014</w:t>
      </w:r>
    </w:p>
    <w:p w:rsidR="00637870" w:rsidRDefault="00637870" w:rsidP="00637870">
      <w:pPr>
        <w:widowControl w:val="0"/>
        <w:jc w:val="left"/>
      </w:pPr>
    </w:p>
    <w:p w:rsidR="00637870" w:rsidRDefault="00637870" w:rsidP="00637870">
      <w:pPr>
        <w:widowControl w:val="0"/>
        <w:jc w:val="left"/>
        <w:rPr>
          <w:b/>
        </w:rPr>
      </w:pPr>
      <w:r w:rsidRPr="00637870">
        <w:rPr>
          <w:b/>
        </w:rPr>
        <w:t>H. 3157</w:t>
      </w:r>
    </w:p>
    <w:p w:rsidR="00637870" w:rsidRDefault="00637870" w:rsidP="00637870">
      <w:pPr>
        <w:widowControl w:val="0"/>
        <w:jc w:val="left"/>
        <w:rPr>
          <w:b/>
        </w:rPr>
      </w:pPr>
    </w:p>
    <w:p w:rsidR="00637870" w:rsidRDefault="00637870" w:rsidP="00637870">
      <w:pPr>
        <w:widowControl w:val="0"/>
        <w:jc w:val="left"/>
      </w:pPr>
      <w:r w:rsidRPr="00637870">
        <w:rPr>
          <w:b/>
        </w:rPr>
        <w:t>STATUS INFORMATION</w:t>
      </w:r>
    </w:p>
    <w:p w:rsidR="00637870" w:rsidRDefault="00637870" w:rsidP="00637870">
      <w:pPr>
        <w:widowControl w:val="0"/>
        <w:jc w:val="left"/>
      </w:pPr>
    </w:p>
    <w:p w:rsidR="00637870" w:rsidRDefault="00637870" w:rsidP="00637870">
      <w:pPr>
        <w:widowControl w:val="0"/>
        <w:jc w:val="left"/>
      </w:pPr>
      <w:r>
        <w:t>Joint Resolution</w:t>
      </w:r>
    </w:p>
    <w:p w:rsidR="00637870" w:rsidRDefault="00637870" w:rsidP="00637870">
      <w:pPr>
        <w:widowControl w:val="0"/>
        <w:jc w:val="left"/>
      </w:pPr>
      <w:r>
        <w:t>Sponsors: Rep. Sellers</w:t>
      </w:r>
    </w:p>
    <w:p w:rsidR="00637870" w:rsidRDefault="00637870" w:rsidP="00637870">
      <w:pPr>
        <w:widowControl w:val="0"/>
        <w:jc w:val="left"/>
      </w:pPr>
      <w:r>
        <w:t>Document Path: l:\council\bills\bbm\10782htc13.docx</w:t>
      </w:r>
    </w:p>
    <w:p w:rsidR="00637870" w:rsidRDefault="00637870" w:rsidP="00637870">
      <w:pPr>
        <w:widowControl w:val="0"/>
        <w:jc w:val="left"/>
      </w:pPr>
    </w:p>
    <w:p w:rsidR="0066068A" w:rsidRDefault="0066068A" w:rsidP="00637870">
      <w:pPr>
        <w:widowControl w:val="0"/>
        <w:jc w:val="left"/>
      </w:pPr>
      <w:r>
        <w:t>Introduced in the House on January 8, 2013</w:t>
      </w:r>
    </w:p>
    <w:p w:rsidR="0066068A" w:rsidRPr="0066068A" w:rsidRDefault="0066068A" w:rsidP="00637870">
      <w:pPr>
        <w:widowControl w:val="0"/>
        <w:jc w:val="left"/>
      </w:pPr>
      <w:r>
        <w:t xml:space="preserve">Currently residing in the House Committee on </w:t>
      </w:r>
      <w:r w:rsidRPr="0066068A">
        <w:rPr>
          <w:b/>
        </w:rPr>
        <w:t>Ways and Means</w:t>
      </w:r>
    </w:p>
    <w:p w:rsidR="0066068A" w:rsidRDefault="0066068A" w:rsidP="00637870">
      <w:pPr>
        <w:widowControl w:val="0"/>
        <w:jc w:val="left"/>
      </w:pPr>
    </w:p>
    <w:p w:rsidR="00637870" w:rsidRDefault="00637870" w:rsidP="00637870">
      <w:pPr>
        <w:widowControl w:val="0"/>
        <w:jc w:val="left"/>
      </w:pPr>
      <w:r>
        <w:t xml:space="preserve">Summary: </w:t>
      </w:r>
      <w:r w:rsidR="00442DC9">
        <w:t>Capital Reserve Fund</w:t>
      </w:r>
    </w:p>
    <w:p w:rsidR="00637870" w:rsidRDefault="00637870" w:rsidP="00637870">
      <w:pPr>
        <w:widowControl w:val="0"/>
        <w:jc w:val="left"/>
      </w:pPr>
    </w:p>
    <w:p w:rsidR="00637870" w:rsidRDefault="00637870" w:rsidP="00637870">
      <w:pPr>
        <w:widowControl w:val="0"/>
        <w:jc w:val="left"/>
      </w:pPr>
    </w:p>
    <w:p w:rsidR="00637870" w:rsidRDefault="00637870" w:rsidP="00637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870">
        <w:rPr>
          <w:b/>
        </w:rPr>
        <w:t>HISTORY OF LEGISLATIVE ACTIONS</w:t>
      </w:r>
    </w:p>
    <w:p w:rsidR="00637870" w:rsidRDefault="00637870" w:rsidP="00637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7870" w:rsidRPr="00637870" w:rsidRDefault="00637870" w:rsidP="006378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7870">
        <w:rPr>
          <w:u w:val="single"/>
        </w:rPr>
        <w:tab/>
        <w:t>Date</w:t>
      </w:r>
      <w:r w:rsidRPr="00637870">
        <w:rPr>
          <w:u w:val="single"/>
        </w:rPr>
        <w:tab/>
        <w:t>Body</w:t>
      </w:r>
      <w:r w:rsidRPr="00637870">
        <w:rPr>
          <w:u w:val="single"/>
        </w:rPr>
        <w:tab/>
        <w:t>Action Description with journal page number</w:t>
      </w:r>
      <w:r w:rsidRPr="00637870">
        <w:rPr>
          <w:u w:val="single"/>
        </w:rPr>
        <w:tab/>
      </w:r>
      <w:bookmarkStart w:id="0" w:name="_GoBack"/>
      <w:bookmarkEnd w:id="0"/>
    </w:p>
    <w:p w:rsidR="00FC2A89" w:rsidRDefault="00FC2A89" w:rsidP="00FC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08290D">
        <w:t>Prefiled</w:t>
      </w:r>
    </w:p>
    <w:p w:rsidR="00FC2A89" w:rsidRDefault="00FC2A89" w:rsidP="00FC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12/18/2012</w:t>
      </w:r>
      <w:r>
        <w:tab/>
        <w:t>House</w:t>
      </w:r>
      <w:r>
        <w:tab/>
      </w:r>
      <w:r w:rsidRPr="0008290D">
        <w:t xml:space="preserve">Referred to Committee on </w:t>
      </w:r>
      <w:r w:rsidRPr="0008290D">
        <w:rPr>
          <w:b/>
        </w:rPr>
        <w:t>Ways and Means</w:t>
      </w:r>
    </w:p>
    <w:p w:rsidR="00FC2A89" w:rsidRDefault="00FC2A89" w:rsidP="00FC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08290D">
        <w:t>Introduced and read first time (</w:t>
      </w:r>
      <w:hyperlink r:id="rId7" w:history="1">
        <w:r w:rsidRPr="0008290D">
          <w:rPr>
            <w:rStyle w:val="Hyperlink"/>
          </w:rPr>
          <w:t>House Journal</w:t>
        </w:r>
        <w:r w:rsidRPr="0008290D">
          <w:rPr>
            <w:rStyle w:val="Hyperlink"/>
          </w:rPr>
          <w:noBreakHyphen/>
          <w:t>page 108</w:t>
        </w:r>
      </w:hyperlink>
      <w:r w:rsidRPr="0008290D">
        <w:t>)</w:t>
      </w:r>
    </w:p>
    <w:p w:rsidR="00FC2A89" w:rsidRDefault="00FC2A89" w:rsidP="00FC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08290D">
        <w:t>Referred</w:t>
      </w:r>
      <w:r>
        <w:t xml:space="preserve"> to Committee on </w:t>
      </w:r>
      <w:r w:rsidRPr="0008290D">
        <w:rPr>
          <w:b/>
        </w:rPr>
        <w:t>Ways and Means</w:t>
      </w:r>
      <w:r>
        <w:t xml:space="preserve"> </w:t>
      </w:r>
      <w:r w:rsidRPr="0008290D">
        <w:t>(</w:t>
      </w:r>
      <w:hyperlink r:id="rId8" w:history="1">
        <w:r w:rsidRPr="0008290D">
          <w:rPr>
            <w:rStyle w:val="Hyperlink"/>
          </w:rPr>
          <w:t>House Journal</w:t>
        </w:r>
        <w:r w:rsidRPr="0008290D">
          <w:rPr>
            <w:rStyle w:val="Hyperlink"/>
          </w:rPr>
          <w:noBreakHyphen/>
          <w:t>page 108</w:t>
        </w:r>
      </w:hyperlink>
      <w:r w:rsidRPr="0008290D">
        <w:t>)</w:t>
      </w:r>
    </w:p>
    <w:p w:rsidR="00FC2A89" w:rsidRDefault="00FC2A89" w:rsidP="00FC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870" w:rsidRPr="00637870" w:rsidRDefault="00637870" w:rsidP="006378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7870" w:rsidRDefault="00637870" w:rsidP="00637870">
      <w:pPr>
        <w:widowControl w:val="0"/>
        <w:jc w:val="left"/>
      </w:pPr>
      <w:r w:rsidRPr="00637870">
        <w:rPr>
          <w:b/>
        </w:rPr>
        <w:t>VERSIONS OF THIS BILL</w:t>
      </w:r>
    </w:p>
    <w:p w:rsidR="00637870" w:rsidRDefault="00637870" w:rsidP="00637870">
      <w:pPr>
        <w:widowControl w:val="0"/>
        <w:jc w:val="left"/>
      </w:pPr>
    </w:p>
    <w:p w:rsidR="00637870" w:rsidRDefault="0072232B" w:rsidP="00637870">
      <w:pPr>
        <w:widowControl w:val="0"/>
        <w:jc w:val="left"/>
      </w:pPr>
      <w:hyperlink r:id="rId9" w:history="1">
        <w:r w:rsidR="00637870">
          <w:rPr>
            <w:rStyle w:val="Hyperlink"/>
          </w:rPr>
          <w:t>12/18/2012</w:t>
        </w:r>
      </w:hyperlink>
    </w:p>
    <w:p w:rsidR="00637870" w:rsidRDefault="00637870" w:rsidP="00637870"/>
    <w:p w:rsidR="00637870" w:rsidRDefault="00637870" w:rsidP="00637870">
      <w:pPr>
        <w:sectPr w:rsidR="00637870" w:rsidSect="006378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5165" w:rsidRDefault="00905165" w:rsidP="00905165">
      <w:pPr>
        <w:pStyle w:val="BillDots"/>
      </w:pPr>
    </w:p>
    <w:p w:rsidR="00905165" w:rsidRDefault="00905165" w:rsidP="00905165">
      <w:pPr>
        <w:pStyle w:val="Numbersforbills"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165" w:rsidRDefault="00905165" w:rsidP="0090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91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REVENUES OF THE CAPITAL RESERVE FUND FOR FISCAL YEAR 2012</w:t>
      </w:r>
      <w:r w:rsidR="007054C9">
        <w:noBreakHyphen/>
      </w:r>
      <w:r>
        <w:t xml:space="preserve">2013 </w:t>
      </w:r>
      <w:r w:rsidR="003C2AC3">
        <w:t xml:space="preserve">TO THE EXTENT NOT APPROPRIATED FOR INFRASTRUCTURE NEEDS </w:t>
      </w:r>
      <w:r>
        <w:t>MUST BE USED TO OFFSET THE GENERAL FUND REVENUES NOT COLLECTED BECAUSE OF A ONE TIME SMALL BUSINESS TAX REDUCTION WHICH MUST BE ENACTED BY THE GENERAL ASSEMBLY IN ITS 2013 REGULAR SESSION.</w:t>
      </w:r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1919" w:rsidRDefault="001B1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3D08" w:rsidRDefault="001B1919" w:rsidP="004B3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B3D08">
        <w:t>Notwithstanding any other provision of law, the revenues of the Capital Reserve Fund for Fiscal Year 2012</w:t>
      </w:r>
      <w:r w:rsidR="007054C9">
        <w:noBreakHyphen/>
      </w:r>
      <w:r w:rsidR="004B3D08">
        <w:t>2013</w:t>
      </w:r>
      <w:r w:rsidR="003C2AC3">
        <w:t xml:space="preserve"> not appropriated for infrastructure needs</w:t>
      </w:r>
      <w:r w:rsidR="004B3D08">
        <w:t xml:space="preserve"> must be appropriated to offset general fund revenues not collected attributable to a one time small business state income tax reduction for taxable year 2013 which must be enacted by the General Assembly in its 2013 regular session.</w:t>
      </w:r>
    </w:p>
    <w:p w:rsidR="004B3D08" w:rsidRDefault="004B3D08" w:rsidP="004B3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3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="001B1919">
        <w:t>This joint resolution takes effect upon approval by the Governor.</w:t>
      </w:r>
    </w:p>
    <w:p w:rsidR="006A541A" w:rsidRDefault="00705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541A" w:rsidRDefault="006A541A" w:rsidP="00637870">
      <w:pPr>
        <w:suppressAutoHyphens/>
      </w:pPr>
    </w:p>
    <w:sectPr w:rsidR="006A541A" w:rsidSect="006378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1919" w:rsidRDefault="001B1919" w:rsidP="009F0C77">
      <w:r>
        <w:separator/>
      </w:r>
    </w:p>
  </w:endnote>
  <w:endnote w:type="continuationSeparator" w:id="0">
    <w:p w:rsidR="001B1919" w:rsidRDefault="001B19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78A49A-7CD2-4445-9B31-D69E6AEE105D}"/>
    <w:embedBold r:id="rId2" w:fontKey="{97C102FF-0C25-4CFC-91B2-547FD09788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5AC5AD-E3B5-4AA4-BF7F-02D026521F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C50B3CF-D40D-47E5-9903-E5CC30461A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870" w:rsidRPr="006A541A" w:rsidRDefault="00637870" w:rsidP="006A5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[3157]</w:t>
    </w:r>
    <w:r>
      <w:tab/>
    </w:r>
    <w:r w:rsidR="00F97778">
      <w:fldChar w:fldCharType="begin"/>
    </w:r>
    <w:r w:rsidR="00F97778">
      <w:instrText xml:space="preserve"> PAGE  \* MERGEFORMAT </w:instrText>
    </w:r>
    <w:r w:rsidR="00F97778">
      <w:fldChar w:fldCharType="separate"/>
    </w:r>
    <w:r w:rsidR="0072232B">
      <w:rPr>
        <w:noProof/>
      </w:rPr>
      <w:t>1</w:t>
    </w:r>
    <w:r w:rsidR="00F977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1919" w:rsidRDefault="001B1919" w:rsidP="009F0C77">
      <w:r>
        <w:separator/>
      </w:r>
    </w:p>
  </w:footnote>
  <w:footnote w:type="continuationSeparator" w:id="0">
    <w:p w:rsidR="001B1919" w:rsidRDefault="001B19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82HTC13"/>
    <w:docVar w:name="CoverBillType" w:val="j"/>
    <w:docVar w:name="docpath" w:val="L:\Council\bills\BBM\10782HTC13.DOCX"/>
    <w:docVar w:name="dvBillNumber" w:val="315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C3EAE"/>
    <w:rsid w:val="00011869"/>
    <w:rsid w:val="000E1785"/>
    <w:rsid w:val="000F40FA"/>
    <w:rsid w:val="0010776B"/>
    <w:rsid w:val="00133E66"/>
    <w:rsid w:val="001435A3"/>
    <w:rsid w:val="001B1919"/>
    <w:rsid w:val="001D08F2"/>
    <w:rsid w:val="001D525B"/>
    <w:rsid w:val="001D7F4F"/>
    <w:rsid w:val="002321B6"/>
    <w:rsid w:val="00250967"/>
    <w:rsid w:val="002543C8"/>
    <w:rsid w:val="002574DE"/>
    <w:rsid w:val="00284AAE"/>
    <w:rsid w:val="002B1579"/>
    <w:rsid w:val="002E5912"/>
    <w:rsid w:val="00301B21"/>
    <w:rsid w:val="00325348"/>
    <w:rsid w:val="0032732C"/>
    <w:rsid w:val="00336AD0"/>
    <w:rsid w:val="0037079A"/>
    <w:rsid w:val="003C2AC3"/>
    <w:rsid w:val="003D01E8"/>
    <w:rsid w:val="003E5288"/>
    <w:rsid w:val="003F6D79"/>
    <w:rsid w:val="0041760A"/>
    <w:rsid w:val="00417C01"/>
    <w:rsid w:val="00442DC9"/>
    <w:rsid w:val="004809EE"/>
    <w:rsid w:val="004B3D0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870"/>
    <w:rsid w:val="0066068A"/>
    <w:rsid w:val="006913C9"/>
    <w:rsid w:val="0069470D"/>
    <w:rsid w:val="006A541A"/>
    <w:rsid w:val="006B2184"/>
    <w:rsid w:val="006D1EC8"/>
    <w:rsid w:val="007054C9"/>
    <w:rsid w:val="0072232B"/>
    <w:rsid w:val="00734F00"/>
    <w:rsid w:val="007A70AE"/>
    <w:rsid w:val="00825607"/>
    <w:rsid w:val="008362E8"/>
    <w:rsid w:val="008837BD"/>
    <w:rsid w:val="008A1768"/>
    <w:rsid w:val="008F0F33"/>
    <w:rsid w:val="008F4429"/>
    <w:rsid w:val="00905165"/>
    <w:rsid w:val="00907B39"/>
    <w:rsid w:val="0094021A"/>
    <w:rsid w:val="009B44AF"/>
    <w:rsid w:val="009C6A0B"/>
    <w:rsid w:val="009F0C77"/>
    <w:rsid w:val="009F4DD1"/>
    <w:rsid w:val="00A0584E"/>
    <w:rsid w:val="00A41684"/>
    <w:rsid w:val="00A64E80"/>
    <w:rsid w:val="00A72BCD"/>
    <w:rsid w:val="00A741D9"/>
    <w:rsid w:val="00A833AB"/>
    <w:rsid w:val="00A9741D"/>
    <w:rsid w:val="00AC3EAE"/>
    <w:rsid w:val="00AD4B17"/>
    <w:rsid w:val="00B01263"/>
    <w:rsid w:val="00B1310C"/>
    <w:rsid w:val="00B412D4"/>
    <w:rsid w:val="00BE3C22"/>
    <w:rsid w:val="00BE723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5D70"/>
    <w:rsid w:val="00E41911"/>
    <w:rsid w:val="00E92EEF"/>
    <w:rsid w:val="00F24442"/>
    <w:rsid w:val="00F50AE3"/>
    <w:rsid w:val="00F67CF1"/>
    <w:rsid w:val="00F840F0"/>
    <w:rsid w:val="00F97778"/>
    <w:rsid w:val="00FB0D0D"/>
    <w:rsid w:val="00FB43B4"/>
    <w:rsid w:val="00FC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C04846-A845-49FA-8CCE-D7E2D234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78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57_20121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06414-0914-4A65-A943-C569D6182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265</Words>
  <Characters>1515</Characters>
  <Application>Microsoft Office Word</Application>
  <DocSecurity>0</DocSecurity>
  <Lines>12</Lines>
  <Paragraphs>3</Paragraphs>
  <ScaleCrop>false</ScaleCrop>
  <Company>LPITS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3157: Capital Reserve Fund - South Carolina Legislature Online</dc:title>
  <dc:creator>BrendaMelton</dc:creator>
  <cp:lastModifiedBy>N Cumfer</cp:lastModifiedBy>
  <cp:revision>8</cp:revision>
  <cp:lastPrinted>2012-12-17T19:35:00Z</cp:lastPrinted>
  <dcterms:created xsi:type="dcterms:W3CDTF">2012-12-18T20:08:00Z</dcterms:created>
  <dcterms:modified xsi:type="dcterms:W3CDTF">2014-12-05T16:31:00Z</dcterms:modified>
</cp:coreProperties>
</file>