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B78" w:rsidRDefault="00131B78" w:rsidP="00131B78">
      <w:pPr>
        <w:widowControl w:val="0"/>
        <w:jc w:val="center"/>
      </w:pPr>
      <w:r w:rsidRPr="00131B78">
        <w:rPr>
          <w:b/>
        </w:rPr>
        <w:t>South Carolina General Assembly</w:t>
      </w:r>
    </w:p>
    <w:p w:rsidR="00131B78" w:rsidRDefault="00131B78" w:rsidP="00131B78">
      <w:pPr>
        <w:widowControl w:val="0"/>
        <w:jc w:val="center"/>
      </w:pPr>
      <w:r>
        <w:t>120th Session, 2013-2014</w:t>
      </w:r>
    </w:p>
    <w:p w:rsidR="00131B78" w:rsidRDefault="00131B78" w:rsidP="00131B78">
      <w:pPr>
        <w:widowControl w:val="0"/>
        <w:jc w:val="left"/>
      </w:pPr>
    </w:p>
    <w:p w:rsidR="00131B78" w:rsidRDefault="00131B78" w:rsidP="00131B78">
      <w:pPr>
        <w:widowControl w:val="0"/>
        <w:jc w:val="left"/>
        <w:rPr>
          <w:b/>
        </w:rPr>
      </w:pPr>
      <w:r w:rsidRPr="00131B78">
        <w:rPr>
          <w:b/>
        </w:rPr>
        <w:t>H. 3204</w:t>
      </w:r>
    </w:p>
    <w:p w:rsidR="00131B78" w:rsidRDefault="00131B78" w:rsidP="00131B78">
      <w:pPr>
        <w:widowControl w:val="0"/>
        <w:jc w:val="left"/>
        <w:rPr>
          <w:b/>
        </w:rPr>
      </w:pPr>
    </w:p>
    <w:p w:rsidR="00131B78" w:rsidRDefault="00131B78" w:rsidP="00131B78">
      <w:pPr>
        <w:widowControl w:val="0"/>
        <w:jc w:val="left"/>
      </w:pPr>
      <w:r w:rsidRPr="00131B78">
        <w:rPr>
          <w:b/>
        </w:rPr>
        <w:t>STATUS INFORMATION</w:t>
      </w:r>
    </w:p>
    <w:p w:rsidR="00131B78" w:rsidRDefault="00131B78" w:rsidP="00131B78">
      <w:pPr>
        <w:widowControl w:val="0"/>
        <w:jc w:val="left"/>
      </w:pPr>
    </w:p>
    <w:p w:rsidR="00131B78" w:rsidRDefault="00131B78" w:rsidP="00131B78">
      <w:pPr>
        <w:widowControl w:val="0"/>
        <w:jc w:val="left"/>
      </w:pPr>
      <w:r>
        <w:t>Concurrent Resolution</w:t>
      </w:r>
    </w:p>
    <w:p w:rsidR="00131B78" w:rsidRDefault="00131B78" w:rsidP="00131B78">
      <w:pPr>
        <w:widowControl w:val="0"/>
        <w:jc w:val="left"/>
      </w:pPr>
      <w:r>
        <w:t>Sponsors: Rep. Barfield</w:t>
      </w:r>
    </w:p>
    <w:p w:rsidR="00131B78" w:rsidRDefault="00131B78" w:rsidP="00131B78">
      <w:pPr>
        <w:widowControl w:val="0"/>
        <w:jc w:val="left"/>
      </w:pPr>
      <w:r>
        <w:t>Document Path: l:\council\bills\rm\1039sd13.docx</w:t>
      </w:r>
    </w:p>
    <w:p w:rsidR="00131B78" w:rsidRDefault="00131B78" w:rsidP="00131B78">
      <w:pPr>
        <w:widowControl w:val="0"/>
        <w:jc w:val="left"/>
      </w:pPr>
    </w:p>
    <w:p w:rsidR="00D55BB8" w:rsidRDefault="00D55BB8" w:rsidP="00131B78">
      <w:pPr>
        <w:widowControl w:val="0"/>
        <w:jc w:val="left"/>
      </w:pPr>
      <w:r>
        <w:t>Introduced in the House on January 8, 2013</w:t>
      </w:r>
    </w:p>
    <w:p w:rsidR="00D55BB8" w:rsidRDefault="00D55BB8" w:rsidP="00131B78">
      <w:pPr>
        <w:widowControl w:val="0"/>
        <w:jc w:val="left"/>
      </w:pPr>
      <w:r>
        <w:t>Introduced in the Senate on January 9, 2013</w:t>
      </w:r>
    </w:p>
    <w:p w:rsidR="00D55BB8" w:rsidRDefault="00D55BB8" w:rsidP="00131B78">
      <w:pPr>
        <w:widowControl w:val="0"/>
        <w:jc w:val="left"/>
      </w:pPr>
      <w:r>
        <w:t>Adopted by the General Assembly on January 9, 2013</w:t>
      </w:r>
    </w:p>
    <w:p w:rsidR="00D55BB8" w:rsidRDefault="00D55BB8" w:rsidP="00131B78">
      <w:pPr>
        <w:widowControl w:val="0"/>
        <w:jc w:val="left"/>
      </w:pPr>
    </w:p>
    <w:p w:rsidR="00131B78" w:rsidRDefault="00131B78" w:rsidP="00131B78">
      <w:pPr>
        <w:widowControl w:val="0"/>
        <w:jc w:val="left"/>
      </w:pPr>
      <w:r>
        <w:t xml:space="preserve">Summary: </w:t>
      </w:r>
      <w:r w:rsidR="0009588E">
        <w:t>Larry Deeds</w:t>
      </w:r>
    </w:p>
    <w:p w:rsidR="00131B78" w:rsidRDefault="00131B78" w:rsidP="00131B78">
      <w:pPr>
        <w:widowControl w:val="0"/>
        <w:jc w:val="left"/>
      </w:pPr>
    </w:p>
    <w:p w:rsidR="00131B78" w:rsidRDefault="00131B78" w:rsidP="00131B78">
      <w:pPr>
        <w:widowControl w:val="0"/>
        <w:jc w:val="left"/>
      </w:pPr>
    </w:p>
    <w:p w:rsidR="00131B78" w:rsidRDefault="00131B78" w:rsidP="00131B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1B78">
        <w:rPr>
          <w:b/>
        </w:rPr>
        <w:t>HISTORY OF LEGISLATIVE ACTIONS</w:t>
      </w:r>
    </w:p>
    <w:p w:rsidR="00131B78" w:rsidRDefault="00131B78" w:rsidP="00131B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1B78" w:rsidRPr="00131B78" w:rsidRDefault="00131B78" w:rsidP="00131B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1B78">
        <w:rPr>
          <w:u w:val="single"/>
        </w:rPr>
        <w:tab/>
        <w:t>Date</w:t>
      </w:r>
      <w:r w:rsidRPr="00131B78">
        <w:rPr>
          <w:u w:val="single"/>
        </w:rPr>
        <w:tab/>
        <w:t>Body</w:t>
      </w:r>
      <w:r w:rsidRPr="00131B78">
        <w:rPr>
          <w:u w:val="single"/>
        </w:rPr>
        <w:tab/>
        <w:t>Action Description with journal page number</w:t>
      </w:r>
      <w:r w:rsidRPr="00131B78">
        <w:rPr>
          <w:u w:val="single"/>
        </w:rPr>
        <w:tab/>
      </w:r>
      <w:bookmarkStart w:id="0" w:name="_GoBack"/>
      <w:bookmarkEnd w:id="0"/>
    </w:p>
    <w:p w:rsidR="005D431B" w:rsidRDefault="005D431B" w:rsidP="005D43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3D3252">
        <w:t>Intr</w:t>
      </w:r>
      <w:r>
        <w:t xml:space="preserve">oduced, adopted, sent to Senate </w:t>
      </w:r>
      <w:r w:rsidRPr="003D3252">
        <w:t>(</w:t>
      </w:r>
      <w:hyperlink r:id="rId7" w:history="1">
        <w:r w:rsidRPr="003D3252">
          <w:rPr>
            <w:rStyle w:val="Hyperlink"/>
          </w:rPr>
          <w:t>House Journal</w:t>
        </w:r>
        <w:r w:rsidRPr="003D3252">
          <w:rPr>
            <w:rStyle w:val="Hyperlink"/>
          </w:rPr>
          <w:noBreakHyphen/>
          <w:t>page 25</w:t>
        </w:r>
      </w:hyperlink>
      <w:r w:rsidRPr="003D3252">
        <w:t>)</w:t>
      </w:r>
    </w:p>
    <w:p w:rsidR="005D431B" w:rsidRDefault="005D431B" w:rsidP="005D43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Senate</w:t>
      </w:r>
      <w:r>
        <w:tab/>
      </w:r>
      <w:r w:rsidRPr="003D3252">
        <w:t>Introduced, ado</w:t>
      </w:r>
      <w:r>
        <w:t xml:space="preserve">pted, returned with concurrence </w:t>
      </w:r>
      <w:r w:rsidRPr="003D3252">
        <w:t>(</w:t>
      </w:r>
      <w:hyperlink r:id="rId8" w:history="1">
        <w:r w:rsidRPr="003D3252">
          <w:rPr>
            <w:rStyle w:val="Hyperlink"/>
          </w:rPr>
          <w:t>Senate Journal</w:t>
        </w:r>
        <w:r w:rsidRPr="003D3252">
          <w:rPr>
            <w:rStyle w:val="Hyperlink"/>
          </w:rPr>
          <w:noBreakHyphen/>
          <w:t>page 13</w:t>
        </w:r>
      </w:hyperlink>
      <w:r w:rsidRPr="003D3252">
        <w:t>)</w:t>
      </w:r>
    </w:p>
    <w:p w:rsidR="005D431B" w:rsidRDefault="005D431B" w:rsidP="005D43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1B78" w:rsidRPr="00131B78" w:rsidRDefault="00131B78" w:rsidP="00131B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1B78" w:rsidRDefault="00131B78" w:rsidP="00131B78">
      <w:r w:rsidRPr="00131B78">
        <w:rPr>
          <w:b/>
        </w:rPr>
        <w:t>VERSIONS OF THIS BILL</w:t>
      </w:r>
    </w:p>
    <w:p w:rsidR="00131B78" w:rsidRDefault="00131B78" w:rsidP="00131B78"/>
    <w:p w:rsidR="00131B78" w:rsidRDefault="005A5AE9" w:rsidP="00131B78">
      <w:hyperlink r:id="rId9" w:history="1">
        <w:r w:rsidR="00131B78">
          <w:rPr>
            <w:rStyle w:val="Hyperlink"/>
          </w:rPr>
          <w:t>1/8/2013</w:t>
        </w:r>
      </w:hyperlink>
    </w:p>
    <w:p w:rsidR="00131B78" w:rsidRDefault="00131B78" w:rsidP="00131B78"/>
    <w:p w:rsidR="00131B78" w:rsidRDefault="00131B78" w:rsidP="00131B78">
      <w:pPr>
        <w:sectPr w:rsidR="00131B78" w:rsidSect="00131B7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2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79A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0BD" w:rsidRDefault="00D75A0E" w:rsidP="00013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130BD">
        <w:t xml:space="preserve">RECOGNIZE AND COMMEND </w:t>
      </w:r>
      <w:r w:rsidR="00533AC1">
        <w:t xml:space="preserve">JOURNALIST LARRY DEEDS OF THE </w:t>
      </w:r>
      <w:r w:rsidR="00533AC1" w:rsidRPr="00533AC1">
        <w:rPr>
          <w:i/>
        </w:rPr>
        <w:t>HORRY INDEPENDENT</w:t>
      </w:r>
      <w:r w:rsidR="000130BD">
        <w:t xml:space="preserve"> </w:t>
      </w:r>
      <w:r w:rsidR="00533AC1">
        <w:t xml:space="preserve">IN CONWAY </w:t>
      </w:r>
      <w:r w:rsidR="000130BD">
        <w:t>FOR H</w:t>
      </w:r>
      <w:r w:rsidR="00533AC1">
        <w:t>IS</w:t>
      </w:r>
      <w:r w:rsidR="000130BD">
        <w:t xml:space="preserve"> </w:t>
      </w:r>
      <w:r w:rsidR="00533AC1">
        <w:t>VALUABLE</w:t>
      </w:r>
      <w:r w:rsidR="000130BD">
        <w:t xml:space="preserve"> </w:t>
      </w:r>
      <w:r w:rsidR="008A295E">
        <w:t>S</w:t>
      </w:r>
      <w:r w:rsidR="000130BD">
        <w:t>ERVICE TO THE PEOPLE OF SOUTH CAROLINA.</w:t>
      </w:r>
    </w:p>
    <w:p w:rsidR="001179A8" w:rsidRDefault="001179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1190" w:rsidRDefault="001179A8" w:rsidP="005C1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C1190">
        <w:t xml:space="preserve">it is with great pleasure that the members of the South Carolina </w:t>
      </w:r>
      <w:r w:rsidR="00533AC1">
        <w:t>General Assembly</w:t>
      </w:r>
      <w:r w:rsidR="005C1190">
        <w:t xml:space="preserve"> honor individuals who give of their time and </w:t>
      </w:r>
      <w:r w:rsidR="00533AC1">
        <w:t>talents</w:t>
      </w:r>
      <w:r w:rsidR="005C1190">
        <w:t xml:space="preserve"> </w:t>
      </w:r>
      <w:r w:rsidR="00533AC1">
        <w:t>to benefit the citizens of the Palmetto State</w:t>
      </w:r>
      <w:r w:rsidR="005C1190">
        <w:t>; and</w:t>
      </w:r>
    </w:p>
    <w:p w:rsidR="005C1190" w:rsidRDefault="005C1190" w:rsidP="005C1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190" w:rsidRDefault="005C1190" w:rsidP="005C1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33AC1">
        <w:t>journalist Larry Deeds</w:t>
      </w:r>
      <w:r>
        <w:t xml:space="preserve"> has contributed valuable service </w:t>
      </w:r>
      <w:r w:rsidR="00F34FCD">
        <w:t xml:space="preserve">to the </w:t>
      </w:r>
      <w:r w:rsidR="00871927">
        <w:t>people of South Carolina</w:t>
      </w:r>
      <w:r w:rsidR="00F34FCD">
        <w:t xml:space="preserve"> </w:t>
      </w:r>
      <w:r w:rsidR="00533AC1">
        <w:t>through his writing for Conway</w:t>
      </w:r>
      <w:r w:rsidR="0069051A" w:rsidRPr="0069051A">
        <w:t>’</w:t>
      </w:r>
      <w:r w:rsidR="00533AC1">
        <w:t xml:space="preserve">s </w:t>
      </w:r>
      <w:r w:rsidR="00533AC1" w:rsidRPr="00533AC1">
        <w:rPr>
          <w:i/>
        </w:rPr>
        <w:t>Horry Independent</w:t>
      </w:r>
      <w:r w:rsidR="00533AC1">
        <w:t xml:space="preserve"> </w:t>
      </w:r>
      <w:r>
        <w:t>and is thereby worthy of praise; and</w:t>
      </w:r>
    </w:p>
    <w:p w:rsidR="005C1190" w:rsidRDefault="005C1190" w:rsidP="005C1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40C5" w:rsidRDefault="0047669A" w:rsidP="005C1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854DA">
        <w:t xml:space="preserve">in his column, “Church Talk,” Larry Deeds shares timely wisdom informed by the Word of God and written in thoughtful, </w:t>
      </w:r>
      <w:r w:rsidR="000B3997">
        <w:t>to</w:t>
      </w:r>
      <w:r w:rsidR="0069051A">
        <w:noBreakHyphen/>
      </w:r>
      <w:r w:rsidR="000B3997">
        <w:t>the</w:t>
      </w:r>
      <w:r w:rsidR="0069051A">
        <w:noBreakHyphen/>
      </w:r>
      <w:r w:rsidR="000B3997">
        <w:t>point</w:t>
      </w:r>
      <w:r w:rsidR="00F854DA">
        <w:t xml:space="preserve"> prose.</w:t>
      </w:r>
      <w:r w:rsidR="000B3997">
        <w:t xml:space="preserve"> Thus, he pastors his “newspaper flock,” adding for their use a helpful listing of church</w:t>
      </w:r>
      <w:r w:rsidR="0069051A">
        <w:noBreakHyphen/>
      </w:r>
      <w:r w:rsidR="000B3997">
        <w:t>sponsored area events; and</w:t>
      </w:r>
    </w:p>
    <w:p w:rsidR="006040C5" w:rsidRDefault="006040C5" w:rsidP="005C1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95E" w:rsidRDefault="006040C5" w:rsidP="005C1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as associate pastor of Bethany Bible Chapel in Conway, Larry Deeds has been active in feeding his </w:t>
      </w:r>
      <w:r w:rsidR="0075047F">
        <w:t xml:space="preserve">church </w:t>
      </w:r>
      <w:r>
        <w:t xml:space="preserve">flock, as well. </w:t>
      </w:r>
      <w:r w:rsidR="00920748">
        <w:t>A</w:t>
      </w:r>
      <w:r>
        <w:t xml:space="preserve">mong other duties at Bethany, </w:t>
      </w:r>
      <w:r w:rsidR="00920748">
        <w:t xml:space="preserve">for example, </w:t>
      </w:r>
      <w:r>
        <w:t xml:space="preserve">he is AWANA commander and a </w:t>
      </w:r>
      <w:r w:rsidR="0075047F">
        <w:t xml:space="preserve">2011 </w:t>
      </w:r>
      <w:r>
        <w:t xml:space="preserve">recipient of the Citation Award, the highest honor conferred </w:t>
      </w:r>
      <w:r w:rsidR="00FD414E">
        <w:t xml:space="preserve">on its members and leaders </w:t>
      </w:r>
      <w:r>
        <w:t>by AWANA</w:t>
      </w:r>
      <w:r w:rsidR="0047669A">
        <w:t xml:space="preserve">, which seeks to </w:t>
      </w:r>
      <w:r w:rsidR="00FD414E">
        <w:t>evangelize and disciple</w:t>
      </w:r>
      <w:r w:rsidR="0047669A">
        <w:t xml:space="preserve"> children </w:t>
      </w:r>
      <w:r w:rsidR="00FD414E">
        <w:t>and youth</w:t>
      </w:r>
      <w:r>
        <w:t>; and</w:t>
      </w:r>
    </w:p>
    <w:p w:rsidR="008A295E" w:rsidRDefault="008A295E" w:rsidP="005C1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190" w:rsidRDefault="005C1190" w:rsidP="005C1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4E1920">
        <w:t>General Assembly</w:t>
      </w:r>
      <w:r>
        <w:t xml:space="preserve"> recognize that the success of the State of South Carolina, the strength of its communities, and the vitality of American society as a whole depend, in great measure, upon the dedication of individuals like </w:t>
      </w:r>
      <w:r w:rsidR="000A7B72">
        <w:t>Larry Deeds</w:t>
      </w:r>
      <w:r>
        <w:t xml:space="preserve"> who use their talents and resources to serve others. Now, therefore,</w:t>
      </w:r>
    </w:p>
    <w:p w:rsidR="005C1190" w:rsidRDefault="005C1190" w:rsidP="005C1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1920" w:rsidRDefault="004E1920" w:rsidP="004E19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5C1190" w:rsidRDefault="005C1190" w:rsidP="005C1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190" w:rsidRDefault="005C1190" w:rsidP="005C1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4E1920">
        <w:t>General Assembly</w:t>
      </w:r>
      <w:r>
        <w:t xml:space="preserve">, by this resolution, recognize and commend </w:t>
      </w:r>
      <w:r w:rsidR="000A7B72">
        <w:t>journalist Larry Deeds</w:t>
      </w:r>
      <w:r>
        <w:t xml:space="preserve"> of </w:t>
      </w:r>
      <w:r w:rsidR="000A7B72">
        <w:t xml:space="preserve">the </w:t>
      </w:r>
      <w:r w:rsidR="000A7B72" w:rsidRPr="003B0590">
        <w:rPr>
          <w:i/>
        </w:rPr>
        <w:t>Horry Independent</w:t>
      </w:r>
      <w:r>
        <w:t xml:space="preserve"> </w:t>
      </w:r>
      <w:r w:rsidR="008A295E">
        <w:t xml:space="preserve">in Conway </w:t>
      </w:r>
      <w:r>
        <w:t>for h</w:t>
      </w:r>
      <w:r w:rsidR="000A7B72">
        <w:t>is</w:t>
      </w:r>
      <w:r>
        <w:t xml:space="preserve"> </w:t>
      </w:r>
      <w:r w:rsidR="000A7B72">
        <w:t>valuable</w:t>
      </w:r>
      <w:r>
        <w:t xml:space="preserve"> </w:t>
      </w:r>
      <w:r w:rsidR="00FC4BBB">
        <w:t>se</w:t>
      </w:r>
      <w:r>
        <w:t>rvice to the people of South Carolina.</w:t>
      </w:r>
    </w:p>
    <w:p w:rsidR="005C1190" w:rsidRDefault="005C1190" w:rsidP="005C1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190" w:rsidRDefault="005C1190" w:rsidP="005C1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0A7B72">
        <w:t>Larry Deeds.</w:t>
      </w:r>
    </w:p>
    <w:p w:rsidR="00332E96" w:rsidRDefault="0069051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2E96" w:rsidRDefault="00332E96" w:rsidP="00131B78">
      <w:pPr>
        <w:suppressAutoHyphens/>
      </w:pPr>
    </w:p>
    <w:sectPr w:rsidR="00332E96" w:rsidSect="00131B7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1920" w:rsidRDefault="004E1920" w:rsidP="009F0C77">
      <w:r>
        <w:separator/>
      </w:r>
    </w:p>
  </w:endnote>
  <w:endnote w:type="continuationSeparator" w:id="0">
    <w:p w:rsidR="004E1920" w:rsidRDefault="004E19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3A2248-33C4-4225-97E7-E46B5B5E55F5}"/>
    <w:embedBold r:id="rId2" w:fontKey="{EDD09514-F364-4FF9-9124-5AF48AC5E67D}"/>
    <w:embedItalic r:id="rId3" w:fontKey="{08B37A7A-D478-4F90-BC3D-3B1946E451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6F74934-6E9D-46FE-9C4D-6EE48411F78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19B0AA75-7F84-4CE2-830B-548B7D58CB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4CC9725-C233-48EA-A9B8-68A02D45E8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1B78" w:rsidRPr="00332E96" w:rsidRDefault="00131B78" w:rsidP="00332E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[3204]</w:t>
    </w:r>
    <w:r>
      <w:tab/>
    </w:r>
    <w:r w:rsidR="006E79CD">
      <w:fldChar w:fldCharType="begin"/>
    </w:r>
    <w:r w:rsidR="006E79CD">
      <w:instrText xml:space="preserve"> PAGE  \* MERGEFORMAT </w:instrText>
    </w:r>
    <w:r w:rsidR="006E79CD">
      <w:fldChar w:fldCharType="separate"/>
    </w:r>
    <w:r w:rsidR="005A5AE9">
      <w:rPr>
        <w:noProof/>
      </w:rPr>
      <w:t>1</w:t>
    </w:r>
    <w:r w:rsidR="006E79C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1920" w:rsidRDefault="004E1920" w:rsidP="009F0C77">
      <w:r>
        <w:separator/>
      </w:r>
    </w:p>
  </w:footnote>
  <w:footnote w:type="continuationSeparator" w:id="0">
    <w:p w:rsidR="004E1920" w:rsidRDefault="004E19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39SD13"/>
    <w:docVar w:name="CoverBillType" w:val="c"/>
    <w:docVar w:name="docpath" w:val="L:\Council\bills\RM\1039SD13.DOCX"/>
    <w:docVar w:name="dvBillNumber" w:val="32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7035C"/>
    <w:rsid w:val="00011869"/>
    <w:rsid w:val="000130BD"/>
    <w:rsid w:val="00050E05"/>
    <w:rsid w:val="00083384"/>
    <w:rsid w:val="0009588E"/>
    <w:rsid w:val="000A7B72"/>
    <w:rsid w:val="000B3997"/>
    <w:rsid w:val="000B473D"/>
    <w:rsid w:val="000E1785"/>
    <w:rsid w:val="000F40FA"/>
    <w:rsid w:val="0010776B"/>
    <w:rsid w:val="001179A8"/>
    <w:rsid w:val="00131B78"/>
    <w:rsid w:val="00133E66"/>
    <w:rsid w:val="001435A3"/>
    <w:rsid w:val="0017035C"/>
    <w:rsid w:val="001C4B79"/>
    <w:rsid w:val="001D08F2"/>
    <w:rsid w:val="001D525B"/>
    <w:rsid w:val="001D7F4F"/>
    <w:rsid w:val="001E10D2"/>
    <w:rsid w:val="002321B6"/>
    <w:rsid w:val="00250967"/>
    <w:rsid w:val="002543C8"/>
    <w:rsid w:val="00284AAE"/>
    <w:rsid w:val="002A3A55"/>
    <w:rsid w:val="002E5912"/>
    <w:rsid w:val="00301B21"/>
    <w:rsid w:val="00325348"/>
    <w:rsid w:val="0032732C"/>
    <w:rsid w:val="00332E96"/>
    <w:rsid w:val="00336AD0"/>
    <w:rsid w:val="0037079A"/>
    <w:rsid w:val="003B0590"/>
    <w:rsid w:val="003D01E8"/>
    <w:rsid w:val="003E5288"/>
    <w:rsid w:val="003F6D79"/>
    <w:rsid w:val="0041760A"/>
    <w:rsid w:val="00417C01"/>
    <w:rsid w:val="0047669A"/>
    <w:rsid w:val="004809EE"/>
    <w:rsid w:val="004E1920"/>
    <w:rsid w:val="004E7D54"/>
    <w:rsid w:val="00512B07"/>
    <w:rsid w:val="005273C6"/>
    <w:rsid w:val="00530A69"/>
    <w:rsid w:val="00533AC1"/>
    <w:rsid w:val="00545593"/>
    <w:rsid w:val="005754C8"/>
    <w:rsid w:val="00577C6C"/>
    <w:rsid w:val="005A2FBB"/>
    <w:rsid w:val="005A5AE9"/>
    <w:rsid w:val="005C1190"/>
    <w:rsid w:val="005C2FE2"/>
    <w:rsid w:val="005D431B"/>
    <w:rsid w:val="005E2BC9"/>
    <w:rsid w:val="006040C5"/>
    <w:rsid w:val="00605102"/>
    <w:rsid w:val="006215AA"/>
    <w:rsid w:val="00622E97"/>
    <w:rsid w:val="006720C7"/>
    <w:rsid w:val="0069051A"/>
    <w:rsid w:val="006913C9"/>
    <w:rsid w:val="0069470D"/>
    <w:rsid w:val="006E79CD"/>
    <w:rsid w:val="00734F00"/>
    <w:rsid w:val="0075047F"/>
    <w:rsid w:val="007A70AE"/>
    <w:rsid w:val="008362E8"/>
    <w:rsid w:val="00871927"/>
    <w:rsid w:val="008A1768"/>
    <w:rsid w:val="008A295E"/>
    <w:rsid w:val="008F0F33"/>
    <w:rsid w:val="008F1803"/>
    <w:rsid w:val="008F4429"/>
    <w:rsid w:val="00920748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60F8"/>
    <w:rsid w:val="00BE3C22"/>
    <w:rsid w:val="00BF0ABF"/>
    <w:rsid w:val="00C0345E"/>
    <w:rsid w:val="00C3483A"/>
    <w:rsid w:val="00C74E9D"/>
    <w:rsid w:val="00C82FD3"/>
    <w:rsid w:val="00C8350C"/>
    <w:rsid w:val="00C92819"/>
    <w:rsid w:val="00CA1B41"/>
    <w:rsid w:val="00CC6B7B"/>
    <w:rsid w:val="00CD2089"/>
    <w:rsid w:val="00CE03A5"/>
    <w:rsid w:val="00D166C9"/>
    <w:rsid w:val="00D42ECF"/>
    <w:rsid w:val="00D55BB8"/>
    <w:rsid w:val="00D73A67"/>
    <w:rsid w:val="00D75A0E"/>
    <w:rsid w:val="00D970A9"/>
    <w:rsid w:val="00DB5EA7"/>
    <w:rsid w:val="00DF3845"/>
    <w:rsid w:val="00E40C8C"/>
    <w:rsid w:val="00E41911"/>
    <w:rsid w:val="00E83E67"/>
    <w:rsid w:val="00E92EEF"/>
    <w:rsid w:val="00F04959"/>
    <w:rsid w:val="00F24442"/>
    <w:rsid w:val="00F34FCD"/>
    <w:rsid w:val="00F50AE3"/>
    <w:rsid w:val="00F61E6B"/>
    <w:rsid w:val="00F67CF1"/>
    <w:rsid w:val="00F76363"/>
    <w:rsid w:val="00F840F0"/>
    <w:rsid w:val="00F854DA"/>
    <w:rsid w:val="00FB0D0D"/>
    <w:rsid w:val="00FB43B4"/>
    <w:rsid w:val="00FC4BBB"/>
    <w:rsid w:val="00FC7B5B"/>
    <w:rsid w:val="00FD4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39C299D-8958-4937-8070-7E8FCF065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9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92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31B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1-09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204_201301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59AC4A-5C4C-4D32-BD35-EFAC28AF4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3204: Larry Deeds - South Carolina Legislature Online</dc:title>
  <dc:creator>McDowell</dc:creator>
  <cp:lastModifiedBy>N Cumfer</cp:lastModifiedBy>
  <cp:revision>10</cp:revision>
  <cp:lastPrinted>2012-12-12T19:36:00Z</cp:lastPrinted>
  <dcterms:created xsi:type="dcterms:W3CDTF">2013-01-08T18:31:00Z</dcterms:created>
  <dcterms:modified xsi:type="dcterms:W3CDTF">2014-12-05T16:33:00Z</dcterms:modified>
</cp:coreProperties>
</file>