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C4C" w:rsidRDefault="00170C4C" w:rsidP="00170C4C">
      <w:pPr>
        <w:widowControl w:val="0"/>
        <w:jc w:val="center"/>
      </w:pPr>
      <w:r w:rsidRPr="00170C4C">
        <w:rPr>
          <w:b/>
        </w:rPr>
        <w:t>South Carolina General Assembly</w:t>
      </w:r>
    </w:p>
    <w:p w:rsidR="00170C4C" w:rsidRDefault="00170C4C" w:rsidP="00170C4C">
      <w:pPr>
        <w:widowControl w:val="0"/>
        <w:jc w:val="center"/>
      </w:pPr>
      <w:r>
        <w:t>120th Session, 2013-2014</w:t>
      </w:r>
    </w:p>
    <w:p w:rsidR="00170C4C" w:rsidRDefault="00170C4C" w:rsidP="00170C4C">
      <w:pPr>
        <w:widowControl w:val="0"/>
        <w:jc w:val="left"/>
      </w:pPr>
    </w:p>
    <w:p w:rsidR="00170C4C" w:rsidRDefault="00170C4C" w:rsidP="00170C4C">
      <w:pPr>
        <w:widowControl w:val="0"/>
        <w:jc w:val="left"/>
        <w:rPr>
          <w:b/>
        </w:rPr>
      </w:pPr>
      <w:r w:rsidRPr="00170C4C">
        <w:rPr>
          <w:b/>
        </w:rPr>
        <w:t>H. 3205</w:t>
      </w:r>
    </w:p>
    <w:p w:rsidR="00170C4C" w:rsidRDefault="00170C4C" w:rsidP="00170C4C">
      <w:pPr>
        <w:widowControl w:val="0"/>
        <w:jc w:val="left"/>
        <w:rPr>
          <w:b/>
        </w:rPr>
      </w:pPr>
    </w:p>
    <w:p w:rsidR="00170C4C" w:rsidRDefault="00170C4C" w:rsidP="00170C4C">
      <w:pPr>
        <w:widowControl w:val="0"/>
        <w:jc w:val="left"/>
      </w:pPr>
      <w:r w:rsidRPr="00170C4C">
        <w:rPr>
          <w:b/>
        </w:rPr>
        <w:t>STATUS INFORMATION</w:t>
      </w:r>
    </w:p>
    <w:p w:rsidR="00170C4C" w:rsidRDefault="00170C4C" w:rsidP="00170C4C">
      <w:pPr>
        <w:widowControl w:val="0"/>
        <w:jc w:val="left"/>
      </w:pPr>
    </w:p>
    <w:p w:rsidR="00170C4C" w:rsidRDefault="00170C4C" w:rsidP="00170C4C">
      <w:pPr>
        <w:widowControl w:val="0"/>
        <w:jc w:val="left"/>
      </w:pPr>
      <w:r>
        <w:t>Concurrent Resolution</w:t>
      </w:r>
    </w:p>
    <w:p w:rsidR="00170C4C" w:rsidRDefault="00170C4C" w:rsidP="00170C4C">
      <w:pPr>
        <w:widowControl w:val="0"/>
        <w:jc w:val="left"/>
      </w:pPr>
      <w:r>
        <w:t>Sponsors: Rep. Barfield</w:t>
      </w:r>
    </w:p>
    <w:p w:rsidR="00170C4C" w:rsidRDefault="00170C4C" w:rsidP="00170C4C">
      <w:pPr>
        <w:widowControl w:val="0"/>
        <w:jc w:val="left"/>
      </w:pPr>
      <w:r>
        <w:t>Document Path: l:\council\bills\rm\1047ahb13.docx</w:t>
      </w:r>
    </w:p>
    <w:p w:rsidR="00170C4C" w:rsidRDefault="00170C4C" w:rsidP="00170C4C">
      <w:pPr>
        <w:widowControl w:val="0"/>
        <w:jc w:val="left"/>
      </w:pPr>
    </w:p>
    <w:p w:rsidR="00B15B75" w:rsidRDefault="00B15B75" w:rsidP="00170C4C">
      <w:pPr>
        <w:widowControl w:val="0"/>
        <w:jc w:val="left"/>
      </w:pPr>
      <w:r>
        <w:t>Introduced in the House on January 8, 2013</w:t>
      </w:r>
    </w:p>
    <w:p w:rsidR="00B15B75" w:rsidRDefault="00B15B75" w:rsidP="00170C4C">
      <w:pPr>
        <w:widowControl w:val="0"/>
        <w:jc w:val="left"/>
      </w:pPr>
      <w:r>
        <w:t>Introduced in the Senate on January 9, 2013</w:t>
      </w:r>
    </w:p>
    <w:p w:rsidR="00B15B75" w:rsidRDefault="00B15B75" w:rsidP="00170C4C">
      <w:pPr>
        <w:widowControl w:val="0"/>
        <w:jc w:val="left"/>
      </w:pPr>
      <w:r>
        <w:t>Adopted by the General Assembly on January 9, 2013</w:t>
      </w:r>
    </w:p>
    <w:p w:rsidR="00B15B75" w:rsidRDefault="00B15B75" w:rsidP="00170C4C">
      <w:pPr>
        <w:widowControl w:val="0"/>
        <w:jc w:val="left"/>
      </w:pPr>
    </w:p>
    <w:p w:rsidR="00170C4C" w:rsidRDefault="00170C4C" w:rsidP="00170C4C">
      <w:pPr>
        <w:widowControl w:val="0"/>
        <w:jc w:val="left"/>
      </w:pPr>
      <w:r>
        <w:t xml:space="preserve">Summary: </w:t>
      </w:r>
      <w:r w:rsidR="000A488D">
        <w:t>Coastal Carolina University Football Team</w:t>
      </w:r>
    </w:p>
    <w:p w:rsidR="00170C4C" w:rsidRDefault="00170C4C" w:rsidP="00170C4C">
      <w:pPr>
        <w:widowControl w:val="0"/>
        <w:jc w:val="left"/>
      </w:pPr>
    </w:p>
    <w:p w:rsidR="00170C4C" w:rsidRDefault="00170C4C" w:rsidP="00170C4C">
      <w:pPr>
        <w:widowControl w:val="0"/>
        <w:jc w:val="left"/>
      </w:pPr>
    </w:p>
    <w:p w:rsidR="00170C4C" w:rsidRDefault="00170C4C" w:rsidP="00170C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0C4C">
        <w:rPr>
          <w:b/>
        </w:rPr>
        <w:t>HISTORY OF LEGISLATIVE ACTIONS</w:t>
      </w:r>
    </w:p>
    <w:p w:rsidR="00170C4C" w:rsidRDefault="00170C4C" w:rsidP="00170C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0C4C" w:rsidRPr="00170C4C" w:rsidRDefault="00170C4C" w:rsidP="00170C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0C4C">
        <w:rPr>
          <w:u w:val="single"/>
        </w:rPr>
        <w:tab/>
        <w:t>Date</w:t>
      </w:r>
      <w:r w:rsidRPr="00170C4C">
        <w:rPr>
          <w:u w:val="single"/>
        </w:rPr>
        <w:tab/>
        <w:t>Body</w:t>
      </w:r>
      <w:r w:rsidRPr="00170C4C">
        <w:rPr>
          <w:u w:val="single"/>
        </w:rPr>
        <w:tab/>
        <w:t>Action Description with journal page number</w:t>
      </w:r>
      <w:r w:rsidRPr="00170C4C">
        <w:rPr>
          <w:u w:val="single"/>
        </w:rPr>
        <w:tab/>
      </w:r>
      <w:bookmarkStart w:id="0" w:name="_GoBack"/>
      <w:bookmarkEnd w:id="0"/>
    </w:p>
    <w:p w:rsidR="00C10395" w:rsidRDefault="00C10395" w:rsidP="00C10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26FC1">
        <w:t>Intr</w:t>
      </w:r>
      <w:r>
        <w:t xml:space="preserve">oduced, adopted, sent to Senate </w:t>
      </w:r>
      <w:r w:rsidRPr="00626FC1">
        <w:t>(</w:t>
      </w:r>
      <w:hyperlink r:id="rId7" w:history="1">
        <w:r w:rsidRPr="00626FC1">
          <w:rPr>
            <w:rStyle w:val="Hyperlink"/>
          </w:rPr>
          <w:t>House Journal</w:t>
        </w:r>
        <w:r w:rsidRPr="00626FC1">
          <w:rPr>
            <w:rStyle w:val="Hyperlink"/>
          </w:rPr>
          <w:noBreakHyphen/>
          <w:t>page 25</w:t>
        </w:r>
      </w:hyperlink>
      <w:r w:rsidRPr="00626FC1">
        <w:t>)</w:t>
      </w:r>
    </w:p>
    <w:p w:rsidR="00C10395" w:rsidRDefault="00C10395" w:rsidP="00C10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626FC1">
        <w:t>Introduced, ado</w:t>
      </w:r>
      <w:r>
        <w:t xml:space="preserve">pted, returned with concurrence </w:t>
      </w:r>
      <w:r w:rsidRPr="00626FC1">
        <w:t>(</w:t>
      </w:r>
      <w:hyperlink r:id="rId8" w:history="1">
        <w:r w:rsidRPr="00626FC1">
          <w:rPr>
            <w:rStyle w:val="Hyperlink"/>
          </w:rPr>
          <w:t>Senate Journal</w:t>
        </w:r>
        <w:r w:rsidRPr="00626FC1">
          <w:rPr>
            <w:rStyle w:val="Hyperlink"/>
          </w:rPr>
          <w:noBreakHyphen/>
          <w:t>page 13</w:t>
        </w:r>
      </w:hyperlink>
      <w:r w:rsidRPr="00626FC1">
        <w:t>)</w:t>
      </w:r>
    </w:p>
    <w:p w:rsidR="00C10395" w:rsidRDefault="00C10395" w:rsidP="00C10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0C4C" w:rsidRPr="00170C4C" w:rsidRDefault="00170C4C" w:rsidP="00170C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0C4C" w:rsidRDefault="00170C4C" w:rsidP="00170C4C">
      <w:r w:rsidRPr="00170C4C">
        <w:rPr>
          <w:b/>
        </w:rPr>
        <w:t>VERSIONS OF THIS BILL</w:t>
      </w:r>
    </w:p>
    <w:p w:rsidR="00170C4C" w:rsidRDefault="00170C4C" w:rsidP="00170C4C"/>
    <w:p w:rsidR="00170C4C" w:rsidRDefault="001355DF" w:rsidP="00170C4C">
      <w:hyperlink r:id="rId9" w:history="1">
        <w:r w:rsidR="00170C4C">
          <w:rPr>
            <w:rStyle w:val="Hyperlink"/>
          </w:rPr>
          <w:t>1/8/2013</w:t>
        </w:r>
      </w:hyperlink>
    </w:p>
    <w:p w:rsidR="00170C4C" w:rsidRDefault="00170C4C" w:rsidP="00170C4C"/>
    <w:p w:rsidR="00170C4C" w:rsidRDefault="00170C4C" w:rsidP="00170C4C">
      <w:pPr>
        <w:sectPr w:rsidR="00170C4C" w:rsidSect="00170C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5E7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4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THE COASTAL CAROLINA UNIVERSITY FOOTBALL TEAM, COACHES, AND STAFF ON </w:t>
      </w:r>
      <w:r w:rsidR="00190740">
        <w:t>THEIR FIRST POSTSEASON WIN IN PROGRAM HISTORY.</w:t>
      </w:r>
    </w:p>
    <w:p w:rsidR="00825E7D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59E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60B3">
        <w:t xml:space="preserve">to the </w:t>
      </w:r>
      <w:r w:rsidR="005349DE">
        <w:t xml:space="preserve">great pleasure and satisfaction </w:t>
      </w:r>
      <w:r w:rsidR="004A60B3">
        <w:t xml:space="preserve">of their </w:t>
      </w:r>
      <w:r w:rsidR="005349DE">
        <w:t xml:space="preserve">many </w:t>
      </w:r>
      <w:r w:rsidR="004A60B3">
        <w:t xml:space="preserve">fans, </w:t>
      </w:r>
      <w:r w:rsidR="005349DE">
        <w:t xml:space="preserve">on November 24, 2012, </w:t>
      </w:r>
      <w:r w:rsidR="004A60B3">
        <w:t xml:space="preserve">the members of the Coastal Carolina University </w:t>
      </w:r>
      <w:r w:rsidR="0074353A">
        <w:t xml:space="preserve">(CCU) </w:t>
      </w:r>
      <w:r w:rsidR="004A60B3">
        <w:t>football team won their first postseason game in program history</w:t>
      </w:r>
      <w:r w:rsidR="005349DE">
        <w:t xml:space="preserve">, </w:t>
      </w:r>
      <w:r w:rsidR="004A60B3">
        <w:t>taking home a 24</w:t>
      </w:r>
      <w:r w:rsidR="00A95D8A">
        <w:noBreakHyphen/>
      </w:r>
      <w:r w:rsidR="004A60B3">
        <w:t xml:space="preserve">14 victory over </w:t>
      </w:r>
      <w:r w:rsidR="00D504EE">
        <w:t xml:space="preserve">No. </w:t>
      </w:r>
      <w:r w:rsidR="004A60B3">
        <w:t>22</w:t>
      </w:r>
      <w:r w:rsidR="00A95D8A">
        <w:noBreakHyphen/>
      </w:r>
      <w:r w:rsidR="004A60B3">
        <w:t>ranked Bethune</w:t>
      </w:r>
      <w:r w:rsidR="00A95D8A">
        <w:noBreakHyphen/>
      </w:r>
      <w:r w:rsidR="004A60B3">
        <w:t xml:space="preserve">Cookman in the </w:t>
      </w:r>
      <w:r w:rsidR="004A60B3" w:rsidRPr="00575C3E">
        <w:rPr>
          <w:color w:val="000000" w:themeColor="text1"/>
          <w:u w:color="000000" w:themeColor="text1"/>
        </w:rPr>
        <w:t xml:space="preserve">NCAA </w:t>
      </w:r>
      <w:r w:rsidR="004A60B3">
        <w:rPr>
          <w:color w:val="000000" w:themeColor="text1"/>
          <w:u w:color="000000" w:themeColor="text1"/>
        </w:rPr>
        <w:t>FCS playoffs; and</w:t>
      </w:r>
    </w:p>
    <w:p w:rsidR="008E459E" w:rsidRDefault="008E4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B09" w:rsidRDefault="008E459E" w:rsidP="008E4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0C98">
        <w:rPr>
          <w:color w:val="000000" w:themeColor="text1"/>
          <w:u w:color="000000" w:themeColor="text1"/>
        </w:rPr>
        <w:t xml:space="preserve">led by </w:t>
      </w:r>
      <w:r w:rsidR="004B3B1E">
        <w:rPr>
          <w:color w:val="000000" w:themeColor="text1"/>
          <w:u w:color="000000" w:themeColor="text1"/>
        </w:rPr>
        <w:t xml:space="preserve">first-year CCU </w:t>
      </w:r>
      <w:r>
        <w:rPr>
          <w:color w:val="000000" w:themeColor="text1"/>
          <w:u w:color="000000" w:themeColor="text1"/>
        </w:rPr>
        <w:t xml:space="preserve">Coach </w:t>
      </w:r>
      <w:r w:rsidR="00420C98">
        <w:rPr>
          <w:color w:val="000000" w:themeColor="text1"/>
          <w:u w:color="000000" w:themeColor="text1"/>
        </w:rPr>
        <w:t xml:space="preserve">Joe </w:t>
      </w:r>
      <w:r>
        <w:rPr>
          <w:color w:val="000000" w:themeColor="text1"/>
          <w:u w:color="000000" w:themeColor="text1"/>
        </w:rPr>
        <w:t xml:space="preserve">Moglia, </w:t>
      </w:r>
      <w:r w:rsidR="0074353A" w:rsidRPr="00575C3E">
        <w:rPr>
          <w:color w:val="000000" w:themeColor="text1"/>
          <w:u w:color="000000" w:themeColor="text1"/>
        </w:rPr>
        <w:t xml:space="preserve">2012 Big South Football Coach of the Year </w:t>
      </w:r>
      <w:r w:rsidR="0074353A">
        <w:rPr>
          <w:color w:val="000000" w:themeColor="text1"/>
          <w:u w:color="000000" w:themeColor="text1"/>
        </w:rPr>
        <w:t xml:space="preserve">and </w:t>
      </w:r>
      <w:r w:rsidR="006B5622">
        <w:rPr>
          <w:color w:val="000000" w:themeColor="text1"/>
          <w:u w:color="000000" w:themeColor="text1"/>
        </w:rPr>
        <w:t xml:space="preserve">a </w:t>
      </w:r>
      <w:r w:rsidRPr="00575C3E">
        <w:rPr>
          <w:color w:val="000000" w:themeColor="text1"/>
          <w:u w:color="000000" w:themeColor="text1"/>
        </w:rPr>
        <w:t xml:space="preserve">finalist for Eddie Robinson FCS National Coach of the Year, </w:t>
      </w:r>
      <w:r w:rsidR="006B5622">
        <w:rPr>
          <w:color w:val="000000" w:themeColor="text1"/>
          <w:u w:color="000000" w:themeColor="text1"/>
        </w:rPr>
        <w:t>the Chanticleers</w:t>
      </w:r>
      <w:r w:rsidRPr="00575C3E">
        <w:rPr>
          <w:color w:val="000000" w:themeColor="text1"/>
          <w:u w:color="000000" w:themeColor="text1"/>
        </w:rPr>
        <w:t xml:space="preserve"> </w:t>
      </w:r>
      <w:r w:rsidR="006B5622">
        <w:rPr>
          <w:color w:val="000000" w:themeColor="text1"/>
          <w:u w:color="000000" w:themeColor="text1"/>
        </w:rPr>
        <w:t xml:space="preserve">grabbed </w:t>
      </w:r>
      <w:r w:rsidRPr="00575C3E">
        <w:rPr>
          <w:color w:val="000000" w:themeColor="text1"/>
          <w:u w:color="000000" w:themeColor="text1"/>
        </w:rPr>
        <w:t>a share of the Big South Championship</w:t>
      </w:r>
      <w:r w:rsidR="004B3B1E">
        <w:rPr>
          <w:color w:val="000000" w:themeColor="text1"/>
          <w:u w:color="000000" w:themeColor="text1"/>
        </w:rPr>
        <w:t xml:space="preserve"> </w:t>
      </w:r>
      <w:r w:rsidRPr="00575C3E">
        <w:rPr>
          <w:color w:val="000000" w:themeColor="text1"/>
          <w:u w:color="000000" w:themeColor="text1"/>
        </w:rPr>
        <w:t>and earned the Big South Conference</w:t>
      </w:r>
      <w:r w:rsidR="00A95D8A" w:rsidRPr="00A95D8A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 xml:space="preserve">s automatic berth to the NCAA </w:t>
      </w:r>
      <w:r>
        <w:rPr>
          <w:color w:val="000000" w:themeColor="text1"/>
          <w:u w:color="000000" w:themeColor="text1"/>
        </w:rPr>
        <w:t>FCS playoffs</w:t>
      </w:r>
      <w:r w:rsidR="00A95D8A">
        <w:rPr>
          <w:color w:val="000000" w:themeColor="text1"/>
          <w:u w:color="000000" w:themeColor="text1"/>
        </w:rPr>
        <w:noBreakHyphen/>
      </w:r>
      <w:r w:rsidR="00A95D8A">
        <w:rPr>
          <w:color w:val="000000" w:themeColor="text1"/>
          <w:u w:color="000000" w:themeColor="text1"/>
        </w:rPr>
        <w:noBreakHyphen/>
      </w:r>
      <w:r w:rsidR="00581B09">
        <w:rPr>
          <w:color w:val="000000" w:themeColor="text1"/>
          <w:u w:color="000000" w:themeColor="text1"/>
        </w:rPr>
        <w:t>the team</w:t>
      </w:r>
      <w:r w:rsidR="00A95D8A" w:rsidRPr="00A95D8A">
        <w:rPr>
          <w:color w:val="000000" w:themeColor="text1"/>
          <w:u w:color="000000" w:themeColor="text1"/>
        </w:rPr>
        <w:t>’</w:t>
      </w:r>
      <w:r w:rsidR="00581B09">
        <w:rPr>
          <w:color w:val="000000" w:themeColor="text1"/>
          <w:u w:color="000000" w:themeColor="text1"/>
        </w:rPr>
        <w:t xml:space="preserve">s third NCAA FCS appearance but only its first victory in that arena; and </w:t>
      </w:r>
    </w:p>
    <w:p w:rsidR="008E459E" w:rsidRDefault="008E459E" w:rsidP="008E4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E7D" w:rsidRDefault="008E459E" w:rsidP="005D1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575C3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CU, having</w:t>
      </w:r>
      <w:r w:rsidRPr="00575C3E">
        <w:rPr>
          <w:color w:val="000000" w:themeColor="text1"/>
          <w:u w:color="000000" w:themeColor="text1"/>
        </w:rPr>
        <w:t xml:space="preserve"> </w:t>
      </w:r>
      <w:r w:rsidR="0016186B">
        <w:rPr>
          <w:color w:val="000000" w:themeColor="text1"/>
          <w:u w:color="000000" w:themeColor="text1"/>
        </w:rPr>
        <w:t>posted an overall 8</w:t>
      </w:r>
      <w:r w:rsidR="00A95D8A">
        <w:rPr>
          <w:color w:val="000000" w:themeColor="text1"/>
          <w:u w:color="000000" w:themeColor="text1"/>
        </w:rPr>
        <w:noBreakHyphen/>
      </w:r>
      <w:r w:rsidR="0016186B">
        <w:rPr>
          <w:color w:val="000000" w:themeColor="text1"/>
          <w:u w:color="000000" w:themeColor="text1"/>
        </w:rPr>
        <w:t>5</w:t>
      </w:r>
      <w:r w:rsidRPr="00575C3E">
        <w:rPr>
          <w:color w:val="000000" w:themeColor="text1"/>
          <w:u w:color="000000" w:themeColor="text1"/>
        </w:rPr>
        <w:t xml:space="preserve"> record despite playing </w:t>
      </w:r>
      <w:r>
        <w:rPr>
          <w:color w:val="000000" w:themeColor="text1"/>
          <w:u w:color="000000" w:themeColor="text1"/>
        </w:rPr>
        <w:t xml:space="preserve">one </w:t>
      </w:r>
      <w:r w:rsidRPr="00575C3E">
        <w:rPr>
          <w:color w:val="000000" w:themeColor="text1"/>
          <w:u w:color="000000" w:themeColor="text1"/>
        </w:rPr>
        <w:t>of the nation</w:t>
      </w:r>
      <w:r w:rsidR="00A95D8A" w:rsidRPr="00A95D8A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>s most difficult non</w:t>
      </w:r>
      <w:r w:rsidR="00A95D8A">
        <w:rPr>
          <w:color w:val="000000" w:themeColor="text1"/>
          <w:u w:color="000000" w:themeColor="text1"/>
        </w:rPr>
        <w:noBreakHyphen/>
      </w:r>
      <w:r w:rsidRPr="00575C3E">
        <w:rPr>
          <w:color w:val="000000" w:themeColor="text1"/>
          <w:u w:color="000000" w:themeColor="text1"/>
        </w:rPr>
        <w:t>conference schedules</w:t>
      </w:r>
      <w:r>
        <w:rPr>
          <w:color w:val="000000" w:themeColor="text1"/>
          <w:u w:color="000000" w:themeColor="text1"/>
        </w:rPr>
        <w:t xml:space="preserve">, </w:t>
      </w:r>
      <w:r w:rsidRPr="00575C3E">
        <w:rPr>
          <w:color w:val="000000" w:themeColor="text1"/>
          <w:u w:color="000000" w:themeColor="text1"/>
        </w:rPr>
        <w:t>ranks among the nation</w:t>
      </w:r>
      <w:r w:rsidR="00A95D8A" w:rsidRPr="00A95D8A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 xml:space="preserve">s top </w:t>
      </w:r>
      <w:r>
        <w:rPr>
          <w:color w:val="000000" w:themeColor="text1"/>
          <w:u w:color="000000" w:themeColor="text1"/>
        </w:rPr>
        <w:t>twenty</w:t>
      </w:r>
      <w:r w:rsidR="00A95D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75C3E">
        <w:rPr>
          <w:color w:val="000000" w:themeColor="text1"/>
          <w:u w:color="000000" w:themeColor="text1"/>
        </w:rPr>
        <w:t xml:space="preserve"> in rushing offense, passing offense</w:t>
      </w:r>
      <w:r>
        <w:rPr>
          <w:color w:val="000000" w:themeColor="text1"/>
          <w:u w:color="000000" w:themeColor="text1"/>
        </w:rPr>
        <w:t>,</w:t>
      </w:r>
      <w:r w:rsidRPr="00575C3E">
        <w:rPr>
          <w:color w:val="000000" w:themeColor="text1"/>
          <w:u w:color="000000" w:themeColor="text1"/>
        </w:rPr>
        <w:t xml:space="preserve"> and scoring offense. The Chants set a Big South record by winning five consecutive games by 20</w:t>
      </w:r>
      <w:r w:rsidR="00A95D8A">
        <w:rPr>
          <w:color w:val="000000" w:themeColor="text1"/>
          <w:u w:color="000000" w:themeColor="text1"/>
        </w:rPr>
        <w:noBreakHyphen/>
      </w:r>
      <w:r w:rsidRPr="00575C3E">
        <w:rPr>
          <w:color w:val="000000" w:themeColor="text1"/>
          <w:u w:color="000000" w:themeColor="text1"/>
        </w:rPr>
        <w:t>plus points and set a CCU record by rushing for over 200 yards in six straight contests</w:t>
      </w:r>
      <w:r w:rsidR="005D1DE0">
        <w:rPr>
          <w:color w:val="000000" w:themeColor="text1"/>
          <w:u w:color="000000" w:themeColor="text1"/>
        </w:rPr>
        <w:t xml:space="preserve">. </w:t>
      </w:r>
      <w:r w:rsidR="00825E7D">
        <w:t xml:space="preserve">Now, therefore, </w:t>
      </w:r>
    </w:p>
    <w:p w:rsidR="00825E7D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E7D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25E7D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DE0" w:rsidRDefault="00825E7D" w:rsidP="005D1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D1DE0">
        <w:t xml:space="preserve"> </w:t>
      </w:r>
      <w:r w:rsidR="005D1DE0">
        <w:rPr>
          <w:color w:val="000000" w:themeColor="text1"/>
        </w:rPr>
        <w:t xml:space="preserve">the members of the South Carolina General Assembly, by this resolution, </w:t>
      </w:r>
      <w:r w:rsidR="005D1DE0">
        <w:t xml:space="preserve">congratulate the </w:t>
      </w:r>
      <w:r w:rsidR="00E95A97">
        <w:t>C</w:t>
      </w:r>
      <w:r w:rsidR="005D1DE0">
        <w:t xml:space="preserve">oastal </w:t>
      </w:r>
      <w:r w:rsidR="00E95A97">
        <w:t>C</w:t>
      </w:r>
      <w:r w:rsidR="005D1DE0">
        <w:t xml:space="preserve">arolina </w:t>
      </w:r>
      <w:r w:rsidR="00E95A97">
        <w:t>U</w:t>
      </w:r>
      <w:r w:rsidR="005D1DE0">
        <w:t xml:space="preserve">niversity football </w:t>
      </w:r>
      <w:r w:rsidR="005D1DE0">
        <w:lastRenderedPageBreak/>
        <w:t>team, coaches, and staff on their first postseason win in program history.</w:t>
      </w:r>
    </w:p>
    <w:p w:rsidR="00825E7D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95A97">
        <w:t>provided to the Coastal Carolina football team.</w:t>
      </w:r>
    </w:p>
    <w:p w:rsidR="00460D50" w:rsidRDefault="00A95D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0D50" w:rsidRDefault="00460D50" w:rsidP="00170C4C">
      <w:pPr>
        <w:suppressAutoHyphens/>
      </w:pPr>
    </w:p>
    <w:sectPr w:rsidR="00460D50" w:rsidSect="00170C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C98" w:rsidRDefault="00420C98" w:rsidP="009F0C77">
      <w:r>
        <w:separator/>
      </w:r>
    </w:p>
  </w:endnote>
  <w:endnote w:type="continuationSeparator" w:id="0">
    <w:p w:rsidR="00420C98" w:rsidRDefault="00420C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4F7BCF-CA1D-47A7-AA04-3ACCBBD05730}"/>
    <w:embedBold r:id="rId2" w:fontKey="{F8B90213-8CDE-4049-8553-B01731FEB6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684C29-5C70-49C2-BEFA-55A249206A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EB4F8D-9D45-4B1A-81A2-FB58023F93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5903C0-5403-4012-BA93-214FDEBD43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C4C" w:rsidRPr="00460D50" w:rsidRDefault="00170C4C" w:rsidP="00460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[3205]</w:t>
    </w:r>
    <w:r>
      <w:tab/>
    </w:r>
    <w:r w:rsidR="00BB515A">
      <w:fldChar w:fldCharType="begin"/>
    </w:r>
    <w:r w:rsidR="00BB515A">
      <w:instrText xml:space="preserve"> PAGE  \* MERGEFORMAT </w:instrText>
    </w:r>
    <w:r w:rsidR="00BB515A">
      <w:fldChar w:fldCharType="separate"/>
    </w:r>
    <w:r w:rsidR="001355DF">
      <w:rPr>
        <w:noProof/>
      </w:rPr>
      <w:t>1</w:t>
    </w:r>
    <w:r w:rsidR="00BB51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C98" w:rsidRDefault="00420C98" w:rsidP="009F0C77">
      <w:r>
        <w:separator/>
      </w:r>
    </w:p>
  </w:footnote>
  <w:footnote w:type="continuationSeparator" w:id="0">
    <w:p w:rsidR="00420C98" w:rsidRDefault="00420C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7AHB13"/>
    <w:docVar w:name="CoverBillType" w:val="c"/>
    <w:docVar w:name="docpath" w:val="L:\Council\bills\RM\1047AHB13.DOCX"/>
    <w:docVar w:name="dvBillNumber" w:val="32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6F36"/>
    <w:rsid w:val="00011869"/>
    <w:rsid w:val="000274D5"/>
    <w:rsid w:val="00056977"/>
    <w:rsid w:val="000A4318"/>
    <w:rsid w:val="000A488D"/>
    <w:rsid w:val="000E1785"/>
    <w:rsid w:val="000F40FA"/>
    <w:rsid w:val="0010776B"/>
    <w:rsid w:val="00133E66"/>
    <w:rsid w:val="001355C9"/>
    <w:rsid w:val="001355DF"/>
    <w:rsid w:val="001435A3"/>
    <w:rsid w:val="0016186B"/>
    <w:rsid w:val="00170C4C"/>
    <w:rsid w:val="00190740"/>
    <w:rsid w:val="001D08F2"/>
    <w:rsid w:val="001D525B"/>
    <w:rsid w:val="001D7F4F"/>
    <w:rsid w:val="00220C5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4278"/>
    <w:rsid w:val="0037079A"/>
    <w:rsid w:val="003D01E8"/>
    <w:rsid w:val="003E5288"/>
    <w:rsid w:val="003F6D79"/>
    <w:rsid w:val="0041760A"/>
    <w:rsid w:val="00417C01"/>
    <w:rsid w:val="00420C98"/>
    <w:rsid w:val="00460D50"/>
    <w:rsid w:val="004809EE"/>
    <w:rsid w:val="004A60B3"/>
    <w:rsid w:val="004B3B1E"/>
    <w:rsid w:val="004C549E"/>
    <w:rsid w:val="004E4312"/>
    <w:rsid w:val="004E7D54"/>
    <w:rsid w:val="005135E6"/>
    <w:rsid w:val="005273C6"/>
    <w:rsid w:val="00530A69"/>
    <w:rsid w:val="005349DE"/>
    <w:rsid w:val="00545593"/>
    <w:rsid w:val="00577C6C"/>
    <w:rsid w:val="00581B09"/>
    <w:rsid w:val="005B23C7"/>
    <w:rsid w:val="005C2FE2"/>
    <w:rsid w:val="005D1DE0"/>
    <w:rsid w:val="005E2BC9"/>
    <w:rsid w:val="00605102"/>
    <w:rsid w:val="006215AA"/>
    <w:rsid w:val="0068397A"/>
    <w:rsid w:val="006913C9"/>
    <w:rsid w:val="0069470D"/>
    <w:rsid w:val="006B5622"/>
    <w:rsid w:val="00700524"/>
    <w:rsid w:val="0072596B"/>
    <w:rsid w:val="00731D19"/>
    <w:rsid w:val="00734F00"/>
    <w:rsid w:val="0074353A"/>
    <w:rsid w:val="007A70AE"/>
    <w:rsid w:val="00825E7D"/>
    <w:rsid w:val="0083020B"/>
    <w:rsid w:val="008362E8"/>
    <w:rsid w:val="008610AD"/>
    <w:rsid w:val="008676E4"/>
    <w:rsid w:val="00890661"/>
    <w:rsid w:val="008A1768"/>
    <w:rsid w:val="008E459E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5D8A"/>
    <w:rsid w:val="00A9741D"/>
    <w:rsid w:val="00AD4B17"/>
    <w:rsid w:val="00AF394B"/>
    <w:rsid w:val="00B15B75"/>
    <w:rsid w:val="00B412D4"/>
    <w:rsid w:val="00BB515A"/>
    <w:rsid w:val="00BE3C22"/>
    <w:rsid w:val="00C0345E"/>
    <w:rsid w:val="00C10395"/>
    <w:rsid w:val="00C3483A"/>
    <w:rsid w:val="00C62A1D"/>
    <w:rsid w:val="00C74E9D"/>
    <w:rsid w:val="00C82FD3"/>
    <w:rsid w:val="00C92819"/>
    <w:rsid w:val="00CC6B7B"/>
    <w:rsid w:val="00CD2089"/>
    <w:rsid w:val="00D31B09"/>
    <w:rsid w:val="00D504EE"/>
    <w:rsid w:val="00D73A67"/>
    <w:rsid w:val="00D8195D"/>
    <w:rsid w:val="00D970A9"/>
    <w:rsid w:val="00DF3845"/>
    <w:rsid w:val="00E06F36"/>
    <w:rsid w:val="00E41911"/>
    <w:rsid w:val="00E92EEF"/>
    <w:rsid w:val="00E95A97"/>
    <w:rsid w:val="00F24442"/>
    <w:rsid w:val="00F50AE3"/>
    <w:rsid w:val="00F67CF1"/>
    <w:rsid w:val="00F8327E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679B34F-2D28-4842-9D7F-4A27A7E0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3B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B1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0C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205_2013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81FE4-9CCD-404F-981D-CC5C9500C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3205: Coastal Carolina University Football Team - South Carolina Legislature Online</dc:title>
  <dc:creator>McDowell</dc:creator>
  <cp:lastModifiedBy>N Cumfer</cp:lastModifiedBy>
  <cp:revision>10</cp:revision>
  <cp:lastPrinted>2013-01-04T20:00:00Z</cp:lastPrinted>
  <dcterms:created xsi:type="dcterms:W3CDTF">2013-01-08T18:31:00Z</dcterms:created>
  <dcterms:modified xsi:type="dcterms:W3CDTF">2014-12-05T16:33:00Z</dcterms:modified>
</cp:coreProperties>
</file>