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B3" w:rsidRDefault="003621B3" w:rsidP="003621B3">
      <w:pPr>
        <w:widowControl w:val="0"/>
        <w:jc w:val="center"/>
      </w:pPr>
      <w:r w:rsidRPr="003621B3">
        <w:rPr>
          <w:b/>
        </w:rPr>
        <w:t>South Carolina General Assembly</w:t>
      </w:r>
    </w:p>
    <w:p w:rsidR="003621B3" w:rsidRDefault="003621B3" w:rsidP="003621B3">
      <w:pPr>
        <w:widowControl w:val="0"/>
        <w:jc w:val="center"/>
      </w:pPr>
      <w:r>
        <w:t>120th Session, 2013-2014</w:t>
      </w: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jc w:val="left"/>
        <w:rPr>
          <w:b/>
        </w:rPr>
      </w:pPr>
      <w:r w:rsidRPr="003621B3">
        <w:rPr>
          <w:b/>
        </w:rPr>
        <w:t>H. 3219</w:t>
      </w:r>
    </w:p>
    <w:p w:rsidR="003621B3" w:rsidRDefault="003621B3" w:rsidP="003621B3">
      <w:pPr>
        <w:widowControl w:val="0"/>
        <w:jc w:val="left"/>
        <w:rPr>
          <w:b/>
        </w:rPr>
      </w:pPr>
    </w:p>
    <w:p w:rsidR="003621B3" w:rsidRDefault="003621B3" w:rsidP="003621B3">
      <w:pPr>
        <w:widowControl w:val="0"/>
        <w:jc w:val="left"/>
      </w:pPr>
      <w:r w:rsidRPr="003621B3">
        <w:rPr>
          <w:b/>
        </w:rPr>
        <w:t>STATUS INFORMATION</w:t>
      </w: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jc w:val="left"/>
      </w:pPr>
      <w:r>
        <w:t>House Resolution</w:t>
      </w:r>
    </w:p>
    <w:p w:rsidR="003621B3" w:rsidRDefault="00C7451D" w:rsidP="003621B3">
      <w:pPr>
        <w:widowControl w:val="0"/>
        <w:jc w:val="left"/>
      </w:pPr>
      <w:r>
        <w:t>Sponsors: Reps. Clemmons, Alexander, Allison, Anderson, Anthony, Atwater, Bales, Ballentine, Bannister, Barfield, Bedingfield, Bernstein, Bingham, Bowen, Bowers, Branham, Brannon, G.A. Brown, R.L. Brown, Chumley,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621B3" w:rsidRDefault="003621B3" w:rsidP="003621B3">
      <w:pPr>
        <w:widowControl w:val="0"/>
        <w:jc w:val="left"/>
      </w:pPr>
      <w:r>
        <w:t>Document Path: l:\council\bills\gm\29492htc13.docx</w:t>
      </w: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jc w:val="left"/>
      </w:pPr>
      <w:r>
        <w:t>Introduced in the House on January 8, 2013</w:t>
      </w:r>
    </w:p>
    <w:p w:rsidR="003621B3" w:rsidRDefault="003621B3" w:rsidP="003621B3">
      <w:pPr>
        <w:widowControl w:val="0"/>
        <w:jc w:val="left"/>
      </w:pPr>
      <w:r>
        <w:t>Adopted by the House on January 8, 2013</w:t>
      </w: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jc w:val="left"/>
      </w:pPr>
      <w:r>
        <w:t xml:space="preserve">Summary: </w:t>
      </w:r>
      <w:r w:rsidR="001D665B">
        <w:t>Sarah Jane Nance Watts</w:t>
      </w: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jc w:val="left"/>
      </w:pPr>
    </w:p>
    <w:p w:rsidR="003621B3" w:rsidRDefault="003621B3" w:rsidP="00362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1B3">
        <w:rPr>
          <w:b/>
        </w:rPr>
        <w:t>HISTORY OF LEGISLATIVE ACTIONS</w:t>
      </w:r>
    </w:p>
    <w:p w:rsidR="003621B3" w:rsidRDefault="003621B3" w:rsidP="00362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21B3" w:rsidRPr="003621B3" w:rsidRDefault="003621B3" w:rsidP="00362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1B3">
        <w:rPr>
          <w:u w:val="single"/>
        </w:rPr>
        <w:tab/>
        <w:t>Date</w:t>
      </w:r>
      <w:r w:rsidRPr="003621B3">
        <w:rPr>
          <w:u w:val="single"/>
        </w:rPr>
        <w:tab/>
        <w:t>Body</w:t>
      </w:r>
      <w:r w:rsidRPr="003621B3">
        <w:rPr>
          <w:u w:val="single"/>
        </w:rPr>
        <w:tab/>
        <w:t>Action Description with journal page number</w:t>
      </w:r>
      <w:r w:rsidRPr="003621B3">
        <w:rPr>
          <w:u w:val="single"/>
        </w:rPr>
        <w:tab/>
      </w:r>
      <w:bookmarkStart w:id="0" w:name="_GoBack"/>
      <w:bookmarkEnd w:id="0"/>
    </w:p>
    <w:p w:rsidR="0049394E" w:rsidRDefault="0049394E" w:rsidP="0049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A5B4E">
        <w:t>Introduced and adopted (</w:t>
      </w:r>
      <w:hyperlink r:id="rId7" w:history="1">
        <w:r w:rsidRPr="00DA5B4E">
          <w:rPr>
            <w:rStyle w:val="Hyperlink"/>
          </w:rPr>
          <w:t>House Journal</w:t>
        </w:r>
        <w:r w:rsidRPr="00DA5B4E">
          <w:rPr>
            <w:rStyle w:val="Hyperlink"/>
          </w:rPr>
          <w:noBreakHyphen/>
          <w:t>page 34</w:t>
        </w:r>
      </w:hyperlink>
      <w:r w:rsidRPr="00DA5B4E">
        <w:t>)</w:t>
      </w:r>
    </w:p>
    <w:p w:rsidR="0049394E" w:rsidRDefault="0049394E" w:rsidP="0049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1B3" w:rsidRPr="003621B3" w:rsidRDefault="003621B3" w:rsidP="00362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1B3" w:rsidRDefault="003621B3" w:rsidP="003621B3">
      <w:r w:rsidRPr="003621B3">
        <w:rPr>
          <w:b/>
        </w:rPr>
        <w:t>VERSIONS OF THIS BILL</w:t>
      </w:r>
    </w:p>
    <w:p w:rsidR="003621B3" w:rsidRDefault="003621B3" w:rsidP="003621B3"/>
    <w:p w:rsidR="003621B3" w:rsidRDefault="00314861" w:rsidP="003621B3">
      <w:hyperlink r:id="rId8" w:history="1">
        <w:r w:rsidR="003621B3">
          <w:rPr>
            <w:rStyle w:val="Hyperlink"/>
          </w:rPr>
          <w:t>1/8/2013</w:t>
        </w:r>
      </w:hyperlink>
    </w:p>
    <w:p w:rsidR="003621B3" w:rsidRDefault="003621B3" w:rsidP="003621B3"/>
    <w:p w:rsidR="003621B3" w:rsidRDefault="003621B3" w:rsidP="003621B3">
      <w:pPr>
        <w:sectPr w:rsidR="003621B3" w:rsidSect="003621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4A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SARAH JANE NANCE WATTS FOR SIXTY</w:t>
      </w:r>
      <w:r w:rsidR="00EE3F9F">
        <w:noBreakHyphen/>
      </w:r>
      <w:r>
        <w:t xml:space="preserve">TWO YEARS OF FAITHFUL SERVICE AS ORGANIST OF THE FIRST BAPTIST CHURCH OF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AC543C">
        <w:t>.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0453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1F39">
        <w:t xml:space="preserve">the members of the House of Representatives of the State of South Carolina are pleased to learn that First Baptist Church in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061F39">
        <w:t xml:space="preserve"> will honor Sarah Jane Nance Watts for </w:t>
      </w:r>
      <w:r w:rsidR="00AC543C">
        <w:t>s</w:t>
      </w:r>
      <w:r w:rsidR="004D0453">
        <w:t>ixty</w:t>
      </w:r>
      <w:r w:rsidR="00EE3F9F">
        <w:noBreakHyphen/>
      </w:r>
      <w:r w:rsidR="004D0453">
        <w:t xml:space="preserve">two years of musical </w:t>
      </w:r>
      <w:r w:rsidR="00061F39">
        <w:t xml:space="preserve">ministry </w:t>
      </w:r>
      <w:r w:rsidR="004D0453">
        <w:t xml:space="preserve">at a dinner </w:t>
      </w:r>
      <w:r w:rsidR="00AC543C">
        <w:t xml:space="preserve">to be held </w:t>
      </w:r>
      <w:r w:rsidR="004D0453">
        <w:t>at Compton Life Center on Sunday, January 13, 2013; and</w:t>
      </w:r>
    </w:p>
    <w:p w:rsidR="004D0453" w:rsidRDefault="004D04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43C" w:rsidRDefault="004D04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19C5" w:rsidRPr="00FF317D">
        <w:rPr>
          <w:color w:val="000000" w:themeColor="text1"/>
          <w:u w:color="000000" w:themeColor="text1"/>
        </w:rPr>
        <w:t xml:space="preserve">the daughter and </w:t>
      </w:r>
      <w:r w:rsidR="00AB19C5">
        <w:rPr>
          <w:color w:val="000000" w:themeColor="text1"/>
          <w:u w:color="000000" w:themeColor="text1"/>
        </w:rPr>
        <w:t>seven</w:t>
      </w:r>
      <w:r w:rsidR="00AB19C5" w:rsidRPr="00FF317D">
        <w:rPr>
          <w:color w:val="000000" w:themeColor="text1"/>
          <w:u w:color="000000" w:themeColor="text1"/>
        </w:rPr>
        <w:t>th child of Daniel Wayne Nance and Mary Ellen Todd Nance</w:t>
      </w:r>
      <w:r w:rsidR="00AB19C5">
        <w:rPr>
          <w:color w:val="000000" w:themeColor="text1"/>
          <w:u w:color="000000" w:themeColor="text1"/>
        </w:rPr>
        <w:t>,</w:t>
      </w:r>
      <w:r w:rsidR="00AB19C5" w:rsidRPr="00FF317D">
        <w:rPr>
          <w:color w:val="000000" w:themeColor="text1"/>
          <w:u w:color="000000" w:themeColor="text1"/>
        </w:rPr>
        <w:t xml:space="preserve"> </w:t>
      </w:r>
      <w:r w:rsidR="00AC543C">
        <w:t>Sarah Jane Nance</w:t>
      </w:r>
      <w:r w:rsidR="00AB19C5">
        <w:rPr>
          <w:color w:val="000000" w:themeColor="text1"/>
          <w:u w:color="000000" w:themeColor="text1"/>
        </w:rPr>
        <w:t xml:space="preserve"> was </w:t>
      </w:r>
      <w:r w:rsidR="00AB19C5" w:rsidRPr="00FF317D">
        <w:rPr>
          <w:color w:val="000000" w:themeColor="text1"/>
          <w:u w:color="000000" w:themeColor="text1"/>
        </w:rPr>
        <w:t xml:space="preserve">born in Myrtle Beach on July </w:t>
      </w:r>
      <w:r w:rsidR="00AB19C5">
        <w:rPr>
          <w:color w:val="000000" w:themeColor="text1"/>
          <w:u w:color="000000" w:themeColor="text1"/>
        </w:rPr>
        <w:t>4</w:t>
      </w:r>
      <w:r w:rsidR="00AB19C5" w:rsidRPr="00FF317D">
        <w:rPr>
          <w:color w:val="000000" w:themeColor="text1"/>
          <w:u w:color="000000" w:themeColor="text1"/>
        </w:rPr>
        <w:t>, 1931</w:t>
      </w:r>
      <w:r w:rsidR="00AB19C5">
        <w:rPr>
          <w:color w:val="000000" w:themeColor="text1"/>
          <w:u w:color="000000" w:themeColor="text1"/>
        </w:rPr>
        <w:t xml:space="preserve">. </w:t>
      </w:r>
      <w:r w:rsidR="00AB19C5" w:rsidRPr="00FF317D">
        <w:rPr>
          <w:color w:val="000000" w:themeColor="text1"/>
          <w:u w:color="000000" w:themeColor="text1"/>
        </w:rPr>
        <w:t xml:space="preserve"> </w:t>
      </w:r>
      <w:r w:rsidR="00AB19C5">
        <w:rPr>
          <w:color w:val="000000" w:themeColor="text1"/>
          <w:u w:color="000000" w:themeColor="text1"/>
        </w:rPr>
        <w:t>Her parents</w:t>
      </w:r>
      <w:r w:rsidR="00AC543C" w:rsidRPr="00FF317D">
        <w:rPr>
          <w:color w:val="000000" w:themeColor="text1"/>
          <w:u w:color="000000" w:themeColor="text1"/>
        </w:rPr>
        <w:t xml:space="preserve"> were founding members of First Baptist Church of Myrtle Beach</w:t>
      </w:r>
      <w:r w:rsidR="00AC543C">
        <w:rPr>
          <w:color w:val="000000" w:themeColor="text1"/>
          <w:u w:color="000000" w:themeColor="text1"/>
        </w:rPr>
        <w:t xml:space="preserve"> and </w:t>
      </w:r>
      <w:r w:rsidR="00AC543C" w:rsidRPr="00FF317D">
        <w:rPr>
          <w:color w:val="000000" w:themeColor="text1"/>
          <w:u w:color="000000" w:themeColor="text1"/>
        </w:rPr>
        <w:t>or</w:t>
      </w:r>
      <w:r w:rsidR="00AC543C">
        <w:rPr>
          <w:color w:val="000000" w:themeColor="text1"/>
          <w:u w:color="000000" w:themeColor="text1"/>
        </w:rPr>
        <w:t>iginal settlers of Myrtle Beach,</w:t>
      </w:r>
      <w:r w:rsidR="00AC543C" w:rsidRPr="00FF317D">
        <w:rPr>
          <w:color w:val="000000" w:themeColor="text1"/>
          <w:u w:color="000000" w:themeColor="text1"/>
        </w:rPr>
        <w:t xml:space="preserve"> instrumental in its early development</w:t>
      </w:r>
      <w:r w:rsidR="00AC543C">
        <w:rPr>
          <w:color w:val="000000" w:themeColor="text1"/>
          <w:u w:color="000000" w:themeColor="text1"/>
        </w:rPr>
        <w:t>; and</w:t>
      </w:r>
    </w:p>
    <w:p w:rsidR="00AC543C" w:rsidRDefault="00AC54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AC54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AEB">
        <w:rPr>
          <w:color w:val="000000" w:themeColor="text1"/>
          <w:u w:color="000000" w:themeColor="text1"/>
        </w:rPr>
        <w:t>her association with</w:t>
      </w:r>
      <w:r w:rsidRPr="00FF317D">
        <w:rPr>
          <w:color w:val="000000" w:themeColor="text1"/>
          <w:u w:color="000000" w:themeColor="text1"/>
        </w:rPr>
        <w:t xml:space="preserve"> the First Baptist Church </w:t>
      </w:r>
      <w:r w:rsidR="00A51AEB">
        <w:rPr>
          <w:color w:val="000000" w:themeColor="text1"/>
          <w:u w:color="000000" w:themeColor="text1"/>
        </w:rPr>
        <w:t xml:space="preserve">began at birth when she </w:t>
      </w:r>
      <w:r w:rsidRPr="00FF317D">
        <w:rPr>
          <w:color w:val="000000" w:themeColor="text1"/>
          <w:u w:color="000000" w:themeColor="text1"/>
        </w:rPr>
        <w:t>was enrolled in the Cradle Roll Class.  Sh</w:t>
      </w:r>
      <w:r w:rsidR="006B7A29">
        <w:rPr>
          <w:color w:val="000000" w:themeColor="text1"/>
          <w:u w:color="000000" w:themeColor="text1"/>
        </w:rPr>
        <w:t>e</w:t>
      </w:r>
      <w:r w:rsidRPr="00FF317D">
        <w:rPr>
          <w:color w:val="000000" w:themeColor="text1"/>
          <w:u w:color="000000" w:themeColor="text1"/>
        </w:rPr>
        <w:t xml:space="preserve"> started volunteering at First Baptist Church </w:t>
      </w:r>
      <w:r w:rsidR="00EE3F9F" w:rsidRPr="00FF317D">
        <w:rPr>
          <w:color w:val="000000" w:themeColor="text1"/>
          <w:u w:color="000000" w:themeColor="text1"/>
        </w:rPr>
        <w:t>in 1939</w:t>
      </w:r>
      <w:r w:rsidR="00EE3F9F">
        <w:rPr>
          <w:color w:val="000000" w:themeColor="text1"/>
          <w:u w:color="000000" w:themeColor="text1"/>
        </w:rPr>
        <w:t xml:space="preserve"> </w:t>
      </w:r>
      <w:r w:rsidRPr="00FF317D">
        <w:rPr>
          <w:color w:val="000000" w:themeColor="text1"/>
          <w:u w:color="000000" w:themeColor="text1"/>
        </w:rPr>
        <w:t>when she was eight years old, playing piano for the Sunday School Class</w:t>
      </w:r>
      <w:r w:rsidR="006B7A29">
        <w:rPr>
          <w:color w:val="000000" w:themeColor="text1"/>
          <w:u w:color="000000" w:themeColor="text1"/>
        </w:rPr>
        <w:t>,</w:t>
      </w:r>
      <w:r w:rsidRPr="00FF317D">
        <w:rPr>
          <w:color w:val="000000" w:themeColor="text1"/>
          <w:u w:color="000000" w:themeColor="text1"/>
        </w:rPr>
        <w:t xml:space="preserve"> and she </w:t>
      </w:r>
      <w:r w:rsidR="00AB19C5">
        <w:rPr>
          <w:color w:val="000000" w:themeColor="text1"/>
          <w:u w:color="000000" w:themeColor="text1"/>
        </w:rPr>
        <w:t>began</w:t>
      </w:r>
      <w:r w:rsidRPr="00FF317D">
        <w:rPr>
          <w:color w:val="000000" w:themeColor="text1"/>
          <w:u w:color="000000" w:themeColor="text1"/>
        </w:rPr>
        <w:t xml:space="preserve"> playing piano in the sanctuary in 1947</w:t>
      </w:r>
      <w:r w:rsidR="006B7A29"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FF317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FF317D">
        <w:rPr>
          <w:color w:val="000000" w:themeColor="text1"/>
          <w:u w:color="000000" w:themeColor="text1"/>
        </w:rPr>
        <w:t>Don Watts</w:t>
      </w:r>
      <w:r>
        <w:rPr>
          <w:color w:val="000000" w:themeColor="text1"/>
          <w:u w:color="000000" w:themeColor="text1"/>
        </w:rPr>
        <w:t>, on June 29</w:t>
      </w:r>
      <w:r w:rsidRPr="00FF317D">
        <w:rPr>
          <w:color w:val="000000" w:themeColor="text1"/>
          <w:u w:color="000000" w:themeColor="text1"/>
        </w:rPr>
        <w:t>, 1947</w:t>
      </w:r>
      <w:r>
        <w:rPr>
          <w:color w:val="000000" w:themeColor="text1"/>
          <w:u w:color="000000" w:themeColor="text1"/>
        </w:rPr>
        <w:t xml:space="preserve">, and </w:t>
      </w:r>
      <w:r w:rsidRPr="00FF317D">
        <w:rPr>
          <w:color w:val="000000" w:themeColor="text1"/>
          <w:u w:color="000000" w:themeColor="text1"/>
        </w:rPr>
        <w:t xml:space="preserve">graduated from Myrtle Beach High School </w:t>
      </w:r>
      <w:r w:rsidR="00EE3F9F">
        <w:rPr>
          <w:color w:val="000000" w:themeColor="text1"/>
          <w:u w:color="000000" w:themeColor="text1"/>
        </w:rPr>
        <w:t>the following year</w:t>
      </w:r>
      <w:r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Sarah and Don Watts were blessed with </w:t>
      </w:r>
      <w:r w:rsidRPr="00FF317D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Pr="00FF317D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FF317D">
        <w:rPr>
          <w:color w:val="000000" w:themeColor="text1"/>
          <w:u w:color="000000" w:themeColor="text1"/>
        </w:rPr>
        <w:t xml:space="preserve"> Duc Watts, David Watts, Bruce Watts, Ted Watts, Roxanne Watts Freeman</w:t>
      </w:r>
      <w:r>
        <w:rPr>
          <w:color w:val="000000" w:themeColor="text1"/>
          <w:u w:color="000000" w:themeColor="text1"/>
        </w:rPr>
        <w:t>; and</w:t>
      </w:r>
      <w:r w:rsidRPr="00FF317D">
        <w:rPr>
          <w:color w:val="000000" w:themeColor="text1"/>
          <w:u w:color="000000" w:themeColor="text1"/>
        </w:rPr>
        <w:t xml:space="preserve"> Marianne Watts Glaze</w:t>
      </w:r>
      <w:r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 December 30</w:t>
      </w:r>
      <w:r w:rsidRPr="00FF317D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 xml:space="preserve">, Sarah Watts </w:t>
      </w:r>
      <w:r w:rsidRPr="00FF317D">
        <w:rPr>
          <w:color w:val="000000" w:themeColor="text1"/>
          <w:u w:color="000000" w:themeColor="text1"/>
        </w:rPr>
        <w:t xml:space="preserve">retired after </w:t>
      </w:r>
      <w:r>
        <w:rPr>
          <w:color w:val="000000" w:themeColor="text1"/>
          <w:u w:color="000000" w:themeColor="text1"/>
        </w:rPr>
        <w:t xml:space="preserve">faithfully </w:t>
      </w:r>
      <w:r w:rsidRPr="00FF317D">
        <w:rPr>
          <w:color w:val="000000" w:themeColor="text1"/>
          <w:u w:color="000000" w:themeColor="text1"/>
        </w:rPr>
        <w:t xml:space="preserve">serving as the organist at First Baptist Church for </w:t>
      </w:r>
      <w:r w:rsidR="00AB19C5">
        <w:rPr>
          <w:color w:val="000000" w:themeColor="text1"/>
          <w:u w:color="000000" w:themeColor="text1"/>
        </w:rPr>
        <w:t>sixty</w:t>
      </w:r>
      <w:r w:rsidR="00EE3F9F">
        <w:rPr>
          <w:color w:val="000000" w:themeColor="text1"/>
          <w:u w:color="000000" w:themeColor="text1"/>
        </w:rPr>
        <w:noBreakHyphen/>
      </w:r>
      <w:r w:rsidR="00AB19C5">
        <w:rPr>
          <w:color w:val="000000" w:themeColor="text1"/>
          <w:u w:color="000000" w:themeColor="text1"/>
        </w:rPr>
        <w:t>two</w:t>
      </w:r>
      <w:r w:rsidRPr="00FF317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FF317D">
        <w:rPr>
          <w:color w:val="000000" w:themeColor="text1"/>
          <w:u w:color="000000" w:themeColor="text1"/>
        </w:rPr>
        <w:t xml:space="preserve"> 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4A6A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devoted service that Sarah Jane Nance Watts has provided the congregation of Myrtle Beach</w:t>
      </w:r>
      <w:r w:rsidR="00EE3F9F" w:rsidRPr="00EE3F9F">
        <w:t>'</w:t>
      </w:r>
      <w:r>
        <w:t>s First Baptist Church for sixty</w:t>
      </w:r>
      <w:r w:rsidR="00EE3F9F">
        <w:noBreakHyphen/>
      </w:r>
      <w:r>
        <w:t>two years, and for the spiritual blessing her music</w:t>
      </w:r>
      <w:r w:rsidR="00AB19C5">
        <w:t xml:space="preserve"> has given to so many</w:t>
      </w:r>
      <w:r w:rsidR="00C04A6A">
        <w:t>.  Now, therefore,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A6A" w:rsidRDefault="00C04A6A" w:rsidP="00EE5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F39">
        <w:t xml:space="preserve"> the members of the House of Representatives of the State of South Carolina, by this resolution, recognize and honor Sarah Jane Nance Watts for sixty</w:t>
      </w:r>
      <w:r w:rsidR="00EE3F9F">
        <w:noBreakHyphen/>
      </w:r>
      <w:r w:rsidR="00061F39">
        <w:t xml:space="preserve">two years of faithful service as organist of the First Baptist Church of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061F39">
        <w:t>.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543C">
        <w:t>present</w:t>
      </w:r>
      <w:r>
        <w:t>ed to</w:t>
      </w:r>
      <w:r w:rsidR="00AC543C">
        <w:t xml:space="preserve"> Sarah Jane Nance Watts.</w:t>
      </w:r>
    </w:p>
    <w:p w:rsidR="00EE5DA3" w:rsidRDefault="00EE3F9F" w:rsidP="00DE7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DA3" w:rsidRDefault="00EE5DA3" w:rsidP="003621B3">
      <w:pPr>
        <w:suppressAutoHyphens/>
      </w:pPr>
    </w:p>
    <w:sectPr w:rsidR="00EE5DA3" w:rsidSect="003621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9C5" w:rsidRDefault="00AB19C5" w:rsidP="009F0C77">
      <w:r>
        <w:separator/>
      </w:r>
    </w:p>
  </w:endnote>
  <w:endnote w:type="continuationSeparator" w:id="0">
    <w:p w:rsidR="00AB19C5" w:rsidRDefault="00AB1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D1A9E-82F9-4A19-B48B-A8F6F56B5901}"/>
    <w:embedBold r:id="rId2" w:fontKey="{071B43E5-0BC2-4B12-94C2-FC10C09986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B73FC6-0591-4FB3-BF44-8B890709A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AE6A67-24EE-4975-9518-6CCAEBF17E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1B3" w:rsidRPr="00EE5DA3" w:rsidRDefault="003621B3" w:rsidP="00EE5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r w:rsidR="00D3366F">
      <w:fldChar w:fldCharType="begin"/>
    </w:r>
    <w:r w:rsidR="00C7451D">
      <w:instrText xml:space="preserve"> PAGE  \* MERGEFORMAT </w:instrText>
    </w:r>
    <w:r w:rsidR="00D3366F">
      <w:fldChar w:fldCharType="separate"/>
    </w:r>
    <w:r w:rsidR="00314861">
      <w:rPr>
        <w:noProof/>
      </w:rPr>
      <w:t>1</w:t>
    </w:r>
    <w:r w:rsidR="00D336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9C5" w:rsidRDefault="00AB19C5" w:rsidP="009F0C77">
      <w:r>
        <w:separator/>
      </w:r>
    </w:p>
  </w:footnote>
  <w:footnote w:type="continuationSeparator" w:id="0">
    <w:p w:rsidR="00AB19C5" w:rsidRDefault="00AB1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92HTC13"/>
    <w:docVar w:name="CoverBillType" w:val="r"/>
    <w:docVar w:name="docpath" w:val="L:\Council\bills\GM\29492HTC13.DOCX"/>
    <w:docVar w:name="dvBillNumber" w:val="3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14C"/>
    <w:rsid w:val="00011869"/>
    <w:rsid w:val="0003389E"/>
    <w:rsid w:val="00061F39"/>
    <w:rsid w:val="000E1785"/>
    <w:rsid w:val="000F40FA"/>
    <w:rsid w:val="0010776B"/>
    <w:rsid w:val="00133E66"/>
    <w:rsid w:val="001435A3"/>
    <w:rsid w:val="001B57BD"/>
    <w:rsid w:val="001D08F2"/>
    <w:rsid w:val="001D525B"/>
    <w:rsid w:val="001D665B"/>
    <w:rsid w:val="001D7F4F"/>
    <w:rsid w:val="002321B6"/>
    <w:rsid w:val="00250967"/>
    <w:rsid w:val="002543C8"/>
    <w:rsid w:val="00284AAE"/>
    <w:rsid w:val="002E5912"/>
    <w:rsid w:val="00301B21"/>
    <w:rsid w:val="00314861"/>
    <w:rsid w:val="00325348"/>
    <w:rsid w:val="0032732C"/>
    <w:rsid w:val="00336AD0"/>
    <w:rsid w:val="003373EB"/>
    <w:rsid w:val="003621B3"/>
    <w:rsid w:val="0037079A"/>
    <w:rsid w:val="003D01E8"/>
    <w:rsid w:val="003E5288"/>
    <w:rsid w:val="003F6D79"/>
    <w:rsid w:val="0041760A"/>
    <w:rsid w:val="00417C01"/>
    <w:rsid w:val="004809EE"/>
    <w:rsid w:val="0049394E"/>
    <w:rsid w:val="004D0453"/>
    <w:rsid w:val="004E7D54"/>
    <w:rsid w:val="005273C6"/>
    <w:rsid w:val="00530A69"/>
    <w:rsid w:val="0053314C"/>
    <w:rsid w:val="00545593"/>
    <w:rsid w:val="00577C6C"/>
    <w:rsid w:val="005C2FE2"/>
    <w:rsid w:val="005D57ED"/>
    <w:rsid w:val="005E2BC9"/>
    <w:rsid w:val="00605102"/>
    <w:rsid w:val="006215AA"/>
    <w:rsid w:val="006407BD"/>
    <w:rsid w:val="006913C9"/>
    <w:rsid w:val="0069470D"/>
    <w:rsid w:val="006B7A29"/>
    <w:rsid w:val="00734F00"/>
    <w:rsid w:val="007644F5"/>
    <w:rsid w:val="007A70AE"/>
    <w:rsid w:val="007D6D28"/>
    <w:rsid w:val="00816EEB"/>
    <w:rsid w:val="008362E8"/>
    <w:rsid w:val="008A1768"/>
    <w:rsid w:val="008F0F33"/>
    <w:rsid w:val="008F4429"/>
    <w:rsid w:val="008F57C1"/>
    <w:rsid w:val="0094021A"/>
    <w:rsid w:val="00993DA2"/>
    <w:rsid w:val="009B44AF"/>
    <w:rsid w:val="009C6A0B"/>
    <w:rsid w:val="009E42F9"/>
    <w:rsid w:val="009F0C77"/>
    <w:rsid w:val="009F4DD1"/>
    <w:rsid w:val="00A265C7"/>
    <w:rsid w:val="00A41684"/>
    <w:rsid w:val="00A51AEB"/>
    <w:rsid w:val="00A64E80"/>
    <w:rsid w:val="00A72BCD"/>
    <w:rsid w:val="00A741D9"/>
    <w:rsid w:val="00A833AB"/>
    <w:rsid w:val="00A9741D"/>
    <w:rsid w:val="00AB19C5"/>
    <w:rsid w:val="00AC543C"/>
    <w:rsid w:val="00AD4B17"/>
    <w:rsid w:val="00B412D4"/>
    <w:rsid w:val="00BE3C22"/>
    <w:rsid w:val="00C0345E"/>
    <w:rsid w:val="00C04A6A"/>
    <w:rsid w:val="00C3483A"/>
    <w:rsid w:val="00C7451D"/>
    <w:rsid w:val="00C74E9D"/>
    <w:rsid w:val="00C82FD3"/>
    <w:rsid w:val="00C92819"/>
    <w:rsid w:val="00CC6B7B"/>
    <w:rsid w:val="00CD2089"/>
    <w:rsid w:val="00D3366F"/>
    <w:rsid w:val="00D73A67"/>
    <w:rsid w:val="00D970A9"/>
    <w:rsid w:val="00DE77E1"/>
    <w:rsid w:val="00DF3845"/>
    <w:rsid w:val="00E41911"/>
    <w:rsid w:val="00E6432B"/>
    <w:rsid w:val="00E82B6C"/>
    <w:rsid w:val="00E92EEF"/>
    <w:rsid w:val="00EC6B8C"/>
    <w:rsid w:val="00EC7CFE"/>
    <w:rsid w:val="00EE3F9F"/>
    <w:rsid w:val="00EE5DA3"/>
    <w:rsid w:val="00F24442"/>
    <w:rsid w:val="00F50AE3"/>
    <w:rsid w:val="00F67CF1"/>
    <w:rsid w:val="00F840F0"/>
    <w:rsid w:val="00FB0D0D"/>
    <w:rsid w:val="00FB43B4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E4D35F-9EB7-4C7E-8874-CFB2B82C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21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9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E80CE-E9E6-4EE2-B951-C7D17296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3219: Sarah Jane Nance Watts - South Carolina Legislature Online</dc:title>
  <dc:creator>%USERNAME%</dc:creator>
  <cp:lastModifiedBy>N Cumfer</cp:lastModifiedBy>
  <cp:revision>10</cp:revision>
  <cp:lastPrinted>2013-01-04T17:21:00Z</cp:lastPrinted>
  <dcterms:created xsi:type="dcterms:W3CDTF">2013-01-08T18:37:00Z</dcterms:created>
  <dcterms:modified xsi:type="dcterms:W3CDTF">2014-12-05T16:33:00Z</dcterms:modified>
</cp:coreProperties>
</file>