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A47" w:rsidRDefault="00072A47" w:rsidP="00072A47">
      <w:pPr>
        <w:widowControl w:val="0"/>
        <w:jc w:val="center"/>
      </w:pPr>
      <w:r w:rsidRPr="00072A47">
        <w:rPr>
          <w:b/>
        </w:rPr>
        <w:t>South Carolina General Assembly</w:t>
      </w:r>
    </w:p>
    <w:p w:rsidR="00072A47" w:rsidRDefault="00072A47" w:rsidP="00072A47">
      <w:pPr>
        <w:widowControl w:val="0"/>
        <w:jc w:val="center"/>
      </w:pPr>
      <w:r>
        <w:t>120th Session, 2013-2014</w:t>
      </w:r>
    </w:p>
    <w:p w:rsidR="00072A47" w:rsidRDefault="00072A47" w:rsidP="00072A47">
      <w:pPr>
        <w:widowControl w:val="0"/>
        <w:jc w:val="left"/>
      </w:pPr>
    </w:p>
    <w:p w:rsidR="00072A47" w:rsidRDefault="00072A47" w:rsidP="00072A47">
      <w:pPr>
        <w:widowControl w:val="0"/>
        <w:jc w:val="left"/>
        <w:rPr>
          <w:b/>
        </w:rPr>
      </w:pPr>
      <w:r w:rsidRPr="00072A47">
        <w:rPr>
          <w:b/>
        </w:rPr>
        <w:t>H. 3278</w:t>
      </w:r>
    </w:p>
    <w:p w:rsidR="00072A47" w:rsidRDefault="00072A47" w:rsidP="00072A47">
      <w:pPr>
        <w:widowControl w:val="0"/>
        <w:jc w:val="left"/>
        <w:rPr>
          <w:b/>
        </w:rPr>
      </w:pPr>
    </w:p>
    <w:p w:rsidR="00072A47" w:rsidRDefault="00072A47" w:rsidP="00072A47">
      <w:pPr>
        <w:widowControl w:val="0"/>
        <w:jc w:val="left"/>
      </w:pPr>
      <w:r w:rsidRPr="00072A47">
        <w:rPr>
          <w:b/>
        </w:rPr>
        <w:t>STATUS INFORMATION</w:t>
      </w:r>
    </w:p>
    <w:p w:rsidR="00072A47" w:rsidRDefault="00072A47" w:rsidP="00072A47">
      <w:pPr>
        <w:widowControl w:val="0"/>
        <w:jc w:val="left"/>
      </w:pPr>
    </w:p>
    <w:p w:rsidR="00072A47" w:rsidRDefault="00072A47" w:rsidP="00072A47">
      <w:pPr>
        <w:widowControl w:val="0"/>
        <w:jc w:val="left"/>
      </w:pPr>
      <w:r>
        <w:t>House Resolution</w:t>
      </w:r>
    </w:p>
    <w:p w:rsidR="00072A47" w:rsidRDefault="00072A47" w:rsidP="00072A47">
      <w:pPr>
        <w:widowControl w:val="0"/>
        <w:jc w:val="left"/>
      </w:pPr>
      <w:r>
        <w:t>Sponsors: Reps. Taylor and Wells</w:t>
      </w:r>
    </w:p>
    <w:p w:rsidR="00072A47" w:rsidRDefault="00072A47" w:rsidP="00072A47">
      <w:pPr>
        <w:widowControl w:val="0"/>
        <w:jc w:val="left"/>
      </w:pPr>
      <w:r>
        <w:t>Document Path: l:\council\bills\gm\29490vr13.docx</w:t>
      </w:r>
    </w:p>
    <w:p w:rsidR="00072A47" w:rsidRDefault="00072A47" w:rsidP="00072A47">
      <w:pPr>
        <w:widowControl w:val="0"/>
        <w:jc w:val="left"/>
      </w:pPr>
    </w:p>
    <w:p w:rsidR="00072A47" w:rsidRDefault="00072A47" w:rsidP="00072A47">
      <w:pPr>
        <w:widowControl w:val="0"/>
        <w:jc w:val="left"/>
      </w:pPr>
      <w:r>
        <w:t>Introduced in the House on January 9, 2013</w:t>
      </w:r>
    </w:p>
    <w:p w:rsidR="00072A47" w:rsidRDefault="00072A47" w:rsidP="00072A47">
      <w:pPr>
        <w:widowControl w:val="0"/>
        <w:jc w:val="left"/>
      </w:pPr>
      <w:r>
        <w:t>Adopted by the House on January 9, 2013</w:t>
      </w:r>
    </w:p>
    <w:p w:rsidR="00072A47" w:rsidRDefault="00072A47" w:rsidP="00072A47">
      <w:pPr>
        <w:widowControl w:val="0"/>
        <w:jc w:val="left"/>
      </w:pPr>
    </w:p>
    <w:p w:rsidR="00072A47" w:rsidRDefault="00072A47" w:rsidP="00072A47">
      <w:pPr>
        <w:widowControl w:val="0"/>
        <w:jc w:val="left"/>
      </w:pPr>
      <w:r>
        <w:t xml:space="preserve">Summary: </w:t>
      </w:r>
      <w:r w:rsidR="004E4A92">
        <w:t>Coleen Reed</w:t>
      </w:r>
    </w:p>
    <w:p w:rsidR="00072A47" w:rsidRDefault="00072A47" w:rsidP="00072A47">
      <w:pPr>
        <w:widowControl w:val="0"/>
        <w:jc w:val="left"/>
      </w:pPr>
    </w:p>
    <w:p w:rsidR="00072A47" w:rsidRDefault="00072A47" w:rsidP="00072A47">
      <w:pPr>
        <w:widowControl w:val="0"/>
        <w:jc w:val="left"/>
      </w:pPr>
    </w:p>
    <w:p w:rsidR="00072A47" w:rsidRDefault="00072A47" w:rsidP="00072A47">
      <w:pPr>
        <w:widowControl w:val="0"/>
        <w:tabs>
          <w:tab w:val="center" w:pos="590"/>
          <w:tab w:val="center" w:pos="1440"/>
          <w:tab w:val="left" w:pos="1872"/>
          <w:tab w:val="left" w:pos="9187"/>
        </w:tabs>
        <w:jc w:val="left"/>
      </w:pPr>
      <w:r w:rsidRPr="00072A47">
        <w:rPr>
          <w:b/>
        </w:rPr>
        <w:t>HISTORY OF LEGISLATIVE ACTIONS</w:t>
      </w:r>
    </w:p>
    <w:p w:rsidR="00072A47" w:rsidRDefault="00072A47" w:rsidP="00072A47">
      <w:pPr>
        <w:widowControl w:val="0"/>
        <w:tabs>
          <w:tab w:val="center" w:pos="590"/>
          <w:tab w:val="center" w:pos="1440"/>
          <w:tab w:val="left" w:pos="1872"/>
          <w:tab w:val="left" w:pos="9187"/>
        </w:tabs>
        <w:jc w:val="left"/>
      </w:pPr>
    </w:p>
    <w:p w:rsidR="00072A47" w:rsidRPr="00072A47" w:rsidRDefault="00072A47" w:rsidP="00072A47">
      <w:pPr>
        <w:widowControl w:val="0"/>
        <w:tabs>
          <w:tab w:val="center" w:pos="590"/>
          <w:tab w:val="center" w:pos="1440"/>
          <w:tab w:val="left" w:pos="1872"/>
          <w:tab w:val="left" w:pos="9187"/>
        </w:tabs>
        <w:jc w:val="left"/>
      </w:pPr>
      <w:r w:rsidRPr="00072A47">
        <w:rPr>
          <w:u w:val="single"/>
        </w:rPr>
        <w:tab/>
        <w:t>Date</w:t>
      </w:r>
      <w:r w:rsidRPr="00072A47">
        <w:rPr>
          <w:u w:val="single"/>
        </w:rPr>
        <w:tab/>
        <w:t>Body</w:t>
      </w:r>
      <w:r w:rsidRPr="00072A47">
        <w:rPr>
          <w:u w:val="single"/>
        </w:rPr>
        <w:tab/>
        <w:t>Action Description with journal page number</w:t>
      </w:r>
      <w:r w:rsidRPr="00072A47">
        <w:rPr>
          <w:u w:val="single"/>
        </w:rPr>
        <w:tab/>
      </w:r>
      <w:bookmarkStart w:id="0" w:name="_GoBack"/>
      <w:bookmarkEnd w:id="0"/>
    </w:p>
    <w:p w:rsidR="004D3782" w:rsidRDefault="004D3782" w:rsidP="004D3782">
      <w:pPr>
        <w:widowControl w:val="0"/>
        <w:tabs>
          <w:tab w:val="right" w:pos="1008"/>
          <w:tab w:val="left" w:pos="1152"/>
          <w:tab w:val="left" w:pos="1872"/>
          <w:tab w:val="left" w:pos="9187"/>
        </w:tabs>
        <w:ind w:left="2088" w:hanging="2088"/>
        <w:jc w:val="left"/>
      </w:pPr>
      <w:r>
        <w:tab/>
        <w:t>1/9/2013</w:t>
      </w:r>
      <w:r>
        <w:tab/>
        <w:t>House</w:t>
      </w:r>
      <w:r>
        <w:tab/>
      </w:r>
      <w:r w:rsidRPr="001F218B">
        <w:t>Introduced and adopted (</w:t>
      </w:r>
      <w:hyperlink r:id="rId7" w:history="1">
        <w:r w:rsidRPr="001F218B">
          <w:rPr>
            <w:rStyle w:val="Hyperlink"/>
          </w:rPr>
          <w:t>House Journal</w:t>
        </w:r>
        <w:r w:rsidRPr="001F218B">
          <w:rPr>
            <w:rStyle w:val="Hyperlink"/>
          </w:rPr>
          <w:noBreakHyphen/>
          <w:t>page 8</w:t>
        </w:r>
      </w:hyperlink>
      <w:r w:rsidRPr="001F218B">
        <w:t>)</w:t>
      </w:r>
    </w:p>
    <w:p w:rsidR="004D3782" w:rsidRDefault="004D3782" w:rsidP="004D3782">
      <w:pPr>
        <w:widowControl w:val="0"/>
        <w:tabs>
          <w:tab w:val="right" w:pos="1008"/>
          <w:tab w:val="left" w:pos="1152"/>
          <w:tab w:val="left" w:pos="1872"/>
          <w:tab w:val="left" w:pos="9187"/>
        </w:tabs>
        <w:ind w:left="2088" w:hanging="2088"/>
        <w:jc w:val="left"/>
      </w:pPr>
    </w:p>
    <w:p w:rsidR="00072A47" w:rsidRPr="00072A47" w:rsidRDefault="00072A47" w:rsidP="00072A47">
      <w:pPr>
        <w:widowControl w:val="0"/>
        <w:tabs>
          <w:tab w:val="right" w:pos="1008"/>
          <w:tab w:val="left" w:pos="1152"/>
          <w:tab w:val="left" w:pos="1872"/>
          <w:tab w:val="left" w:pos="9187"/>
        </w:tabs>
        <w:ind w:left="2088" w:hanging="2088"/>
        <w:jc w:val="left"/>
      </w:pPr>
    </w:p>
    <w:p w:rsidR="00072A47" w:rsidRDefault="00072A47" w:rsidP="00072A47">
      <w:r w:rsidRPr="00072A47">
        <w:rPr>
          <w:b/>
        </w:rPr>
        <w:t>VERSIONS OF THIS BILL</w:t>
      </w:r>
    </w:p>
    <w:p w:rsidR="00072A47" w:rsidRDefault="00072A47" w:rsidP="00072A47"/>
    <w:p w:rsidR="00072A47" w:rsidRDefault="00236F57" w:rsidP="00072A47">
      <w:hyperlink r:id="rId8" w:history="1">
        <w:r w:rsidR="00072A47">
          <w:rPr>
            <w:rStyle w:val="Hyperlink"/>
          </w:rPr>
          <w:t>1/9/2013</w:t>
        </w:r>
      </w:hyperlink>
    </w:p>
    <w:p w:rsidR="00072A47" w:rsidRDefault="00072A47" w:rsidP="00072A47"/>
    <w:p w:rsidR="00072A47" w:rsidRDefault="00072A47" w:rsidP="00072A47">
      <w:pPr>
        <w:sectPr w:rsidR="00072A47" w:rsidSect="00072A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65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COLEEN REED FOR OUTSTANDING CONTRIBUTIONS TO HER COMMUNITY, AND TO CONGRATULATE HER FOR BEING NAMED THE 2012 PERSON OF THE YEAR BY THE </w:t>
      </w:r>
      <w:r w:rsidRPr="00317B9C">
        <w:rPr>
          <w:i/>
        </w:rPr>
        <w:t>AIKEN STANDARD</w:t>
      </w:r>
      <w:r>
        <w:t>.</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B9C"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7B9C">
        <w:t>the members of the South Carolina House of Representatives are pleased to learn that Coleen Reed of Aiken County was recognized for her tireless contributions to the life and history of her community and that she was named 2012 Person of the Year</w:t>
      </w:r>
      <w:r w:rsidR="00317B9C" w:rsidRPr="00317B9C">
        <w:t xml:space="preserve"> </w:t>
      </w:r>
      <w:r w:rsidR="00317B9C">
        <w:t xml:space="preserve">by the </w:t>
      </w:r>
      <w:r w:rsidR="00317B9C" w:rsidRPr="00317B9C">
        <w:rPr>
          <w:i/>
        </w:rPr>
        <w:t>Aiken Standard</w:t>
      </w:r>
      <w:r w:rsidR="00317B9C">
        <w:rPr>
          <w:i/>
        </w:rPr>
        <w:t xml:space="preserve"> </w:t>
      </w:r>
      <w:r w:rsidR="00317B9C">
        <w:t>newspaper; and</w:t>
      </w:r>
    </w:p>
    <w:p w:rsidR="00317B9C"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7F3" w:rsidRDefault="00317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2C6C">
        <w:t>born</w:t>
      </w:r>
      <w:r w:rsidR="004957F3">
        <w:t xml:space="preserve"> in</w:t>
      </w:r>
      <w:r w:rsidR="00E72C6C">
        <w:t>to</w:t>
      </w:r>
      <w:r w:rsidR="004957F3">
        <w:t xml:space="preserve"> a mil</w:t>
      </w:r>
      <w:r w:rsidR="00E72C6C">
        <w:t>itary family, Coleen Reed was reare</w:t>
      </w:r>
      <w:r w:rsidR="004957F3">
        <w:t>d in numerous states across the nation where she gained a love of history, and she moved to Aiken in 1996</w:t>
      </w:r>
      <w:r w:rsidR="00073542">
        <w:t xml:space="preserve">, following her parents who </w:t>
      </w:r>
      <w:r w:rsidR="0045697C">
        <w:t>took up residence</w:t>
      </w:r>
      <w:r w:rsidR="00073542">
        <w:t xml:space="preserve"> there in 1968</w:t>
      </w:r>
      <w:r w:rsidR="004957F3">
        <w:t xml:space="preserve">; and </w:t>
      </w:r>
    </w:p>
    <w:p w:rsidR="004957F3" w:rsidRDefault="0049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49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2929">
        <w:t xml:space="preserve">largely </w:t>
      </w:r>
      <w:r w:rsidR="00FB4D09">
        <w:t xml:space="preserve">due to </w:t>
      </w:r>
      <w:r>
        <w:t>her</w:t>
      </w:r>
      <w:r w:rsidR="00FB4D09">
        <w:t xml:space="preserve"> initiat</w:t>
      </w:r>
      <w:r w:rsidR="00073542">
        <w:t>ion</w:t>
      </w:r>
      <w:r w:rsidR="00FB4D09">
        <w:t xml:space="preserve">, several </w:t>
      </w:r>
      <w:r>
        <w:t xml:space="preserve">Aiken </w:t>
      </w:r>
      <w:r w:rsidR="0045697C">
        <w:t>landmark</w:t>
      </w:r>
      <w:r w:rsidR="00FB4D09">
        <w:t>s have been placed on historic registries</w:t>
      </w:r>
      <w:r w:rsidR="006A2929">
        <w:t>;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 major contributor in the successful efforts to renew Pine Lawn Cemetery off Hampton Avenue and </w:t>
      </w:r>
      <w:r w:rsidR="006A2929">
        <w:t xml:space="preserve">to </w:t>
      </w:r>
      <w:r>
        <w:t xml:space="preserve">document hundreds of </w:t>
      </w:r>
      <w:r w:rsidR="004957F3">
        <w:t xml:space="preserve">the </w:t>
      </w:r>
      <w:r>
        <w:t>graves</w:t>
      </w:r>
      <w:r w:rsidR="0045697C">
        <w:t xml:space="preserve">, more than </w:t>
      </w:r>
      <w:r w:rsidR="00C73173">
        <w:t>one</w:t>
      </w:r>
      <w:r w:rsidR="0045697C">
        <w:t xml:space="preserve"> hundred fifty years old,</w:t>
      </w:r>
      <w:r>
        <w:t xml:space="preserve"> </w:t>
      </w:r>
      <w:r w:rsidR="0045697C">
        <w:t xml:space="preserve">of African Americans </w:t>
      </w:r>
      <w:r w:rsidR="008D51D4">
        <w:t>interr</w:t>
      </w:r>
      <w:r w:rsidR="0045697C">
        <w:t xml:space="preserve">ed </w:t>
      </w:r>
      <w:r w:rsidR="004957F3">
        <w:t>there</w:t>
      </w:r>
      <w:r>
        <w: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w:t>
      </w:r>
      <w:r w:rsidR="004957F3">
        <w:t>her</w:t>
      </w:r>
      <w:r>
        <w:t xml:space="preserve"> varied and numerous community efforts</w:t>
      </w:r>
      <w:r w:rsidR="004957F3">
        <w:t>,</w:t>
      </w:r>
      <w:r>
        <w:t xml:space="preserve"> she has supported the project to establish a black</w:t>
      </w:r>
      <w:r w:rsidR="00A721AD">
        <w:t xml:space="preserve"> </w:t>
      </w:r>
      <w:r>
        <w:t>history museum;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6A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her encouragement and efforts, the Farmers</w:t>
      </w:r>
      <w:r w:rsidR="00E72C6C" w:rsidRPr="00E72C6C">
        <w:t>'</w:t>
      </w:r>
      <w:r>
        <w:t xml:space="preserve"> Market in Aiken was revitalized</w:t>
      </w:r>
      <w:r w:rsidR="00C73173">
        <w:t>,</w:t>
      </w:r>
      <w:r>
        <w:t xml:space="preserve"> and the Gaston Livery Stable</w:t>
      </w:r>
      <w:r w:rsidR="00073542" w:rsidRPr="00073542">
        <w:t xml:space="preserve"> </w:t>
      </w:r>
      <w:r w:rsidR="00073542">
        <w:t xml:space="preserve">on Richland Avenue, built </w:t>
      </w:r>
      <w:r w:rsidR="00C73173">
        <w:t>around</w:t>
      </w:r>
      <w:r w:rsidR="00073542">
        <w:t xml:space="preserve"> 1893 </w:t>
      </w:r>
      <w:r w:rsidR="0045697C">
        <w:t xml:space="preserve">entirely of locally made brick </w:t>
      </w:r>
      <w:r w:rsidR="00073542">
        <w:t>and one of only five all</w:t>
      </w:r>
      <w:r w:rsidR="00E72C6C">
        <w:noBreakHyphen/>
      </w:r>
      <w:r w:rsidR="00073542">
        <w:t xml:space="preserve">brick barns </w:t>
      </w:r>
      <w:r w:rsidR="0045697C">
        <w:t xml:space="preserve">left </w:t>
      </w:r>
      <w:r w:rsidR="00073542">
        <w:t>in the State,</w:t>
      </w:r>
      <w:r w:rsidR="0045697C">
        <w:t xml:space="preserve"> h</w:t>
      </w:r>
      <w:r>
        <w:t xml:space="preserve">as </w:t>
      </w:r>
      <w:r w:rsidR="0045697C">
        <w:t xml:space="preserve">been </w:t>
      </w:r>
      <w:r>
        <w:t>preserved</w:t>
      </w:r>
      <w:r w:rsidR="0045697C">
        <w:t xml:space="preserve"> and is being restored</w:t>
      </w:r>
      <w:r>
        <w: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3173">
        <w:t>Coleen Reed</w:t>
      </w:r>
      <w:r>
        <w:t xml:space="preserve"> serves as an active board member of the Aiken Downtown Development Association </w:t>
      </w:r>
      <w:r w:rsidR="004957F3">
        <w:t>and</w:t>
      </w:r>
      <w:r w:rsidR="00C73173">
        <w:t xml:space="preserve"> has</w:t>
      </w:r>
      <w:r w:rsidR="004957F3">
        <w:t xml:space="preserve"> </w:t>
      </w:r>
      <w:r>
        <w:t xml:space="preserve">provided </w:t>
      </w:r>
      <w:r w:rsidR="004957F3">
        <w:t xml:space="preserve">substantial </w:t>
      </w:r>
      <w:r w:rsidR="00C73173">
        <w:t>assistance</w:t>
      </w:r>
      <w:r w:rsidR="006A2929">
        <w:t xml:space="preserve"> </w:t>
      </w:r>
      <w:r w:rsidR="00C73173">
        <w:t>to</w:t>
      </w:r>
      <w:r w:rsidR="006A2929">
        <w:t xml:space="preserve"> t</w:t>
      </w:r>
      <w:r w:rsidR="006A2929" w:rsidRPr="006A2929">
        <w:t>he Aiken County Museum</w:t>
      </w:r>
      <w:r w:rsidR="00A721AD">
        <w:t>’</w:t>
      </w:r>
      <w:r w:rsidR="006A2929" w:rsidRPr="006A2929">
        <w:t>s Horse Creek do</w:t>
      </w:r>
      <w:r w:rsidR="006A2929">
        <w:t>cumentary and its Hickory</w:t>
      </w:r>
      <w:r w:rsidR="00E72C6C">
        <w:noBreakHyphen/>
      </w:r>
      <w:r w:rsidR="006A2929">
        <w:t>Shafted Golf Tournament; and</w:t>
      </w: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929" w:rsidRDefault="006A2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57F3">
        <w:t xml:space="preserve"> </w:t>
      </w:r>
      <w:r w:rsidR="008D51D4">
        <w:t xml:space="preserve">among her many </w:t>
      </w:r>
      <w:r w:rsidR="00E72C6C">
        <w:t xml:space="preserve">volunteer community </w:t>
      </w:r>
      <w:r w:rsidR="008D51D4">
        <w:t xml:space="preserve">responsibilities, </w:t>
      </w:r>
      <w:r w:rsidR="004957F3">
        <w:t>she gives considerable time and effor</w:t>
      </w:r>
      <w:r w:rsidR="0045697C">
        <w:t>t to the care of her 85</w:t>
      </w:r>
      <w:r w:rsidR="00E72C6C">
        <w:noBreakHyphen/>
      </w:r>
      <w:r w:rsidR="0045697C">
        <w:t>year</w:t>
      </w:r>
      <w:r w:rsidR="00E72C6C">
        <w:noBreakHyphen/>
      </w:r>
      <w:r w:rsidR="0045697C">
        <w:t>old</w:t>
      </w:r>
      <w:r w:rsidR="004957F3">
        <w:t xml:space="preserve"> mother and her </w:t>
      </w:r>
      <w:r w:rsidR="008D51D4">
        <w:t xml:space="preserve">aunt, </w:t>
      </w:r>
      <w:r w:rsidR="00E72C6C">
        <w:t xml:space="preserve">who is </w:t>
      </w:r>
      <w:r w:rsidR="008D51D4">
        <w:t xml:space="preserve">her </w:t>
      </w:r>
      <w:r w:rsidR="004957F3">
        <w:t>mother</w:t>
      </w:r>
      <w:r w:rsidR="00E72C6C" w:rsidRPr="00E72C6C">
        <w:t>'</w:t>
      </w:r>
      <w:r w:rsidR="004957F3">
        <w:t>s twin sister</w:t>
      </w:r>
      <w:r>
        <w:t>; and</w:t>
      </w:r>
    </w:p>
    <w:p w:rsidR="00FB4D09"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FB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51D4">
        <w:t xml:space="preserve">the members of the South Carolina House of Representatives are grateful for the extensive involvement that Coleen Reed has had </w:t>
      </w:r>
      <w:r w:rsidR="00E72C6C">
        <w:t>in</w:t>
      </w:r>
      <w:r w:rsidR="008D51D4">
        <w:t xml:space="preserve"> the historic preservation and economic development of the City of Aiken and wish her continued success in all her future endeavors</w:t>
      </w:r>
      <w:r w:rsidR="00317B9C">
        <w:t>.</w:t>
      </w:r>
      <w:r w:rsidR="005D6655">
        <w:t xml:space="preserve">  Now, therefore,</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655" w:rsidRDefault="005D6655" w:rsidP="00C2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17B9C">
        <w:t xml:space="preserve"> the members of the South Carolina House of Representatives, by this resolution, recognize and honor Coleen Reed for outstanding contributions to her community, and congratulate her for being named the 2012 Person of the Year by the </w:t>
      </w:r>
      <w:r w:rsidR="00317B9C" w:rsidRPr="00317B9C">
        <w:rPr>
          <w:i/>
        </w:rPr>
        <w:t>Aiken Standard</w:t>
      </w:r>
      <w:r w:rsidR="00317B9C">
        <w:t>.</w:t>
      </w:r>
    </w:p>
    <w:p w:rsidR="005D6655"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17B9C">
        <w:t>present</w:t>
      </w:r>
      <w:r>
        <w:t>ed to</w:t>
      </w:r>
      <w:r w:rsidR="00317B9C">
        <w:t xml:space="preserve"> Coleen Reed.</w:t>
      </w:r>
    </w:p>
    <w:p w:rsidR="00C230BB" w:rsidRDefault="00E72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0BB" w:rsidRDefault="00C230BB" w:rsidP="00072A47">
      <w:pPr>
        <w:suppressAutoHyphens/>
      </w:pPr>
    </w:p>
    <w:sectPr w:rsidR="00C230BB" w:rsidSect="00072A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C6C" w:rsidRDefault="00E72C6C" w:rsidP="009F0C77">
      <w:r>
        <w:separator/>
      </w:r>
    </w:p>
  </w:endnote>
  <w:endnote w:type="continuationSeparator" w:id="0">
    <w:p w:rsidR="00E72C6C" w:rsidRDefault="00E72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F3E72-765C-41CB-AB14-1529A0B8A2B2}"/>
    <w:embedBold r:id="rId2" w:fontKey="{9A27FF6B-41E5-4AD5-99EA-B3A3AF9D43FD}"/>
    <w:embedItalic r:id="rId3" w:fontKey="{D59FCEB4-86F3-4C68-B35B-03D0F36BD078}"/>
  </w:font>
  <w:font w:name="Calibri">
    <w:panose1 w:val="020F0502020204030204"/>
    <w:charset w:val="00"/>
    <w:family w:val="swiss"/>
    <w:pitch w:val="variable"/>
    <w:sig w:usb0="E10002FF" w:usb1="4000ACFF" w:usb2="00000009" w:usb3="00000000" w:csb0="0000019F" w:csb1="00000000"/>
    <w:embedRegular r:id="rId4" w:fontKey="{94E6AD4E-7D9A-4DE6-BE1F-3402C8EB93D9}"/>
  </w:font>
  <w:font w:name="Cambria">
    <w:panose1 w:val="02040503050406030204"/>
    <w:charset w:val="00"/>
    <w:family w:val="roman"/>
    <w:pitch w:val="variable"/>
    <w:sig w:usb0="E00002FF" w:usb1="400004FF" w:usb2="00000000" w:usb3="00000000" w:csb0="0000019F" w:csb1="00000000"/>
    <w:embedRegular r:id="rId5" w:fontKey="{13C0F05F-751C-43EE-897E-ABB4E33D7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47" w:rsidRPr="00C230BB" w:rsidRDefault="00072A47" w:rsidP="00C230BB">
    <w:pPr>
      <w:pStyle w:val="Footer"/>
      <w:tabs>
        <w:tab w:val="clear" w:pos="4680"/>
        <w:tab w:val="clear" w:pos="9360"/>
        <w:tab w:val="center" w:pos="2995"/>
      </w:tabs>
      <w:spacing w:before="120"/>
    </w:pPr>
    <w:r>
      <w:t>[3278]</w:t>
    </w:r>
    <w:r>
      <w:tab/>
    </w:r>
    <w:r w:rsidR="00CF4F2C">
      <w:fldChar w:fldCharType="begin"/>
    </w:r>
    <w:r w:rsidR="00CF4F2C">
      <w:instrText xml:space="preserve"> PAGE  \* MERGEFORMAT </w:instrText>
    </w:r>
    <w:r w:rsidR="00CF4F2C">
      <w:fldChar w:fldCharType="separate"/>
    </w:r>
    <w:r w:rsidR="00236F57">
      <w:rPr>
        <w:noProof/>
      </w:rPr>
      <w:t>1</w:t>
    </w:r>
    <w:r w:rsidR="00CF4F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C6C" w:rsidRDefault="00E72C6C" w:rsidP="009F0C77">
      <w:r>
        <w:separator/>
      </w:r>
    </w:p>
  </w:footnote>
  <w:footnote w:type="continuationSeparator" w:id="0">
    <w:p w:rsidR="00E72C6C" w:rsidRDefault="00E72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90VR13"/>
    <w:docVar w:name="CoverBillType" w:val="r"/>
    <w:docVar w:name="docpath" w:val="L:\Council\bills\GM\29490VR13.DOCX"/>
    <w:docVar w:name="dvBillNumber" w:val="3278"/>
    <w:docVar w:name="dvBillNumberPrefix" w:val="H. "/>
    <w:docVar w:name="dvOriginalBody" w:val="House"/>
    <w:docVar w:name="dvSteno" w:val="GM"/>
    <w:docVar w:name="NameofBody" w:val="h"/>
    <w:docVar w:name="vgroup2" w:val="Council"/>
  </w:docVars>
  <w:rsids>
    <w:rsidRoot w:val="00BA3175"/>
    <w:rsid w:val="00011869"/>
    <w:rsid w:val="00072A47"/>
    <w:rsid w:val="00073542"/>
    <w:rsid w:val="000E1785"/>
    <w:rsid w:val="000F045A"/>
    <w:rsid w:val="000F40FA"/>
    <w:rsid w:val="0010776B"/>
    <w:rsid w:val="001117E3"/>
    <w:rsid w:val="00133E66"/>
    <w:rsid w:val="001435A3"/>
    <w:rsid w:val="001D08F2"/>
    <w:rsid w:val="001D525B"/>
    <w:rsid w:val="001D7F4F"/>
    <w:rsid w:val="002321B6"/>
    <w:rsid w:val="00236F57"/>
    <w:rsid w:val="00250967"/>
    <w:rsid w:val="002543C8"/>
    <w:rsid w:val="00284AAE"/>
    <w:rsid w:val="002E5912"/>
    <w:rsid w:val="00301B21"/>
    <w:rsid w:val="00317B9C"/>
    <w:rsid w:val="00325348"/>
    <w:rsid w:val="0032732C"/>
    <w:rsid w:val="00336AD0"/>
    <w:rsid w:val="00342FA4"/>
    <w:rsid w:val="00350B87"/>
    <w:rsid w:val="0037079A"/>
    <w:rsid w:val="0037413F"/>
    <w:rsid w:val="003A4469"/>
    <w:rsid w:val="003D01E8"/>
    <w:rsid w:val="003E5288"/>
    <w:rsid w:val="003F6D79"/>
    <w:rsid w:val="0041760A"/>
    <w:rsid w:val="00417C01"/>
    <w:rsid w:val="0045697C"/>
    <w:rsid w:val="004620CF"/>
    <w:rsid w:val="004809EE"/>
    <w:rsid w:val="004957F3"/>
    <w:rsid w:val="004D3782"/>
    <w:rsid w:val="004E4A92"/>
    <w:rsid w:val="004E7D54"/>
    <w:rsid w:val="005273C6"/>
    <w:rsid w:val="00530A69"/>
    <w:rsid w:val="00545593"/>
    <w:rsid w:val="00577C6C"/>
    <w:rsid w:val="005C2FE2"/>
    <w:rsid w:val="005D6655"/>
    <w:rsid w:val="005E2BC9"/>
    <w:rsid w:val="00605102"/>
    <w:rsid w:val="006215AA"/>
    <w:rsid w:val="006543FC"/>
    <w:rsid w:val="006913C9"/>
    <w:rsid w:val="0069470D"/>
    <w:rsid w:val="006A2929"/>
    <w:rsid w:val="00734F00"/>
    <w:rsid w:val="00751658"/>
    <w:rsid w:val="007A70AE"/>
    <w:rsid w:val="00803F12"/>
    <w:rsid w:val="008362E8"/>
    <w:rsid w:val="00874DCF"/>
    <w:rsid w:val="008A1768"/>
    <w:rsid w:val="008B7139"/>
    <w:rsid w:val="008D51D4"/>
    <w:rsid w:val="008F0F33"/>
    <w:rsid w:val="008F4429"/>
    <w:rsid w:val="0094021A"/>
    <w:rsid w:val="009B44AF"/>
    <w:rsid w:val="009C6A0B"/>
    <w:rsid w:val="009F0C77"/>
    <w:rsid w:val="009F4DD1"/>
    <w:rsid w:val="00A41684"/>
    <w:rsid w:val="00A64E80"/>
    <w:rsid w:val="00A721AD"/>
    <w:rsid w:val="00A72BCD"/>
    <w:rsid w:val="00A741D9"/>
    <w:rsid w:val="00A833AB"/>
    <w:rsid w:val="00A9741D"/>
    <w:rsid w:val="00AD4B17"/>
    <w:rsid w:val="00B412D4"/>
    <w:rsid w:val="00B95B73"/>
    <w:rsid w:val="00BA3175"/>
    <w:rsid w:val="00BB28F4"/>
    <w:rsid w:val="00BE3C22"/>
    <w:rsid w:val="00C0345E"/>
    <w:rsid w:val="00C230BB"/>
    <w:rsid w:val="00C3483A"/>
    <w:rsid w:val="00C73173"/>
    <w:rsid w:val="00C74E9D"/>
    <w:rsid w:val="00C82FD3"/>
    <w:rsid w:val="00C92819"/>
    <w:rsid w:val="00CC6B7B"/>
    <w:rsid w:val="00CD2089"/>
    <w:rsid w:val="00CD7E12"/>
    <w:rsid w:val="00CF4F2C"/>
    <w:rsid w:val="00D73A67"/>
    <w:rsid w:val="00D970A9"/>
    <w:rsid w:val="00DF3845"/>
    <w:rsid w:val="00E41911"/>
    <w:rsid w:val="00E72C6C"/>
    <w:rsid w:val="00E92EEF"/>
    <w:rsid w:val="00F24442"/>
    <w:rsid w:val="00F40571"/>
    <w:rsid w:val="00F50AE3"/>
    <w:rsid w:val="00F67CF1"/>
    <w:rsid w:val="00F840F0"/>
    <w:rsid w:val="00FB0D0D"/>
    <w:rsid w:val="00FB43B4"/>
    <w:rsid w:val="00FB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0B5820-01F9-4F65-AB0C-D86B93B6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2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78_20130109.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AF494-863E-4938-9328-8B2300E6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3278: Coleen Reed - South Carolina Legislature Online</dc:title>
  <dc:creator>%USERNAME%</dc:creator>
  <cp:lastModifiedBy>N Cumfer</cp:lastModifiedBy>
  <cp:revision>7</cp:revision>
  <cp:lastPrinted>2013-01-08T18:21:00Z</cp:lastPrinted>
  <dcterms:created xsi:type="dcterms:W3CDTF">2013-01-09T19:57:00Z</dcterms:created>
  <dcterms:modified xsi:type="dcterms:W3CDTF">2014-12-05T16:34:00Z</dcterms:modified>
</cp:coreProperties>
</file>