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AE3" w:rsidRDefault="00560AE3" w:rsidP="00560AE3">
      <w:pPr>
        <w:widowControl w:val="0"/>
        <w:jc w:val="center"/>
      </w:pPr>
      <w:r w:rsidRPr="00560AE3">
        <w:rPr>
          <w:b/>
        </w:rPr>
        <w:t>South Carolina General Assembly</w:t>
      </w:r>
    </w:p>
    <w:p w:rsidR="00560AE3" w:rsidRDefault="00560AE3" w:rsidP="00560AE3">
      <w:pPr>
        <w:widowControl w:val="0"/>
        <w:jc w:val="center"/>
      </w:pPr>
      <w:r>
        <w:t>120th Session, 2013-2014</w:t>
      </w:r>
    </w:p>
    <w:p w:rsidR="00560AE3" w:rsidRDefault="00560AE3" w:rsidP="00560AE3">
      <w:pPr>
        <w:widowControl w:val="0"/>
        <w:jc w:val="left"/>
      </w:pPr>
    </w:p>
    <w:p w:rsidR="00560AE3" w:rsidRDefault="00560AE3" w:rsidP="00560AE3">
      <w:pPr>
        <w:widowControl w:val="0"/>
        <w:jc w:val="left"/>
        <w:rPr>
          <w:b/>
        </w:rPr>
      </w:pPr>
      <w:r w:rsidRPr="00560AE3">
        <w:rPr>
          <w:b/>
        </w:rPr>
        <w:t>H. 3407</w:t>
      </w:r>
    </w:p>
    <w:p w:rsidR="00560AE3" w:rsidRDefault="00560AE3" w:rsidP="00560AE3">
      <w:pPr>
        <w:widowControl w:val="0"/>
        <w:jc w:val="left"/>
        <w:rPr>
          <w:b/>
        </w:rPr>
      </w:pPr>
    </w:p>
    <w:p w:rsidR="00560AE3" w:rsidRDefault="00560AE3" w:rsidP="00560AE3">
      <w:pPr>
        <w:widowControl w:val="0"/>
        <w:jc w:val="left"/>
      </w:pPr>
      <w:r w:rsidRPr="00560AE3">
        <w:rPr>
          <w:b/>
        </w:rPr>
        <w:t>STATUS INFORMATION</w:t>
      </w:r>
    </w:p>
    <w:p w:rsidR="00560AE3" w:rsidRDefault="00560AE3" w:rsidP="00560AE3">
      <w:pPr>
        <w:widowControl w:val="0"/>
        <w:jc w:val="left"/>
      </w:pPr>
    </w:p>
    <w:p w:rsidR="00560AE3" w:rsidRDefault="00560AE3" w:rsidP="00560AE3">
      <w:pPr>
        <w:widowControl w:val="0"/>
        <w:jc w:val="left"/>
      </w:pPr>
      <w:r>
        <w:t>General Bill</w:t>
      </w:r>
    </w:p>
    <w:p w:rsidR="00560AE3" w:rsidRDefault="00560AE3" w:rsidP="00560AE3">
      <w:pPr>
        <w:widowControl w:val="0"/>
        <w:jc w:val="left"/>
      </w:pPr>
      <w:r>
        <w:t>Sponsors: Rep. Bernstein</w:t>
      </w:r>
    </w:p>
    <w:p w:rsidR="00560AE3" w:rsidRDefault="00560AE3" w:rsidP="00560AE3">
      <w:pPr>
        <w:widowControl w:val="0"/>
        <w:jc w:val="left"/>
      </w:pPr>
      <w:r>
        <w:t>Document Path: l:\council\bills\ggs\22506zw13.docx</w:t>
      </w:r>
    </w:p>
    <w:p w:rsidR="00817ECF" w:rsidRDefault="000F1D25" w:rsidP="00560AE3">
      <w:pPr>
        <w:widowControl w:val="0"/>
        <w:jc w:val="left"/>
      </w:pPr>
      <w:r>
        <w:t>Companion/Similar bill(s): 13, 347</w:t>
      </w:r>
    </w:p>
    <w:p w:rsidR="00560AE3" w:rsidRDefault="00560AE3" w:rsidP="00560AE3">
      <w:pPr>
        <w:widowControl w:val="0"/>
        <w:jc w:val="left"/>
      </w:pPr>
    </w:p>
    <w:p w:rsidR="00560AE3" w:rsidRDefault="00560AE3" w:rsidP="00560AE3">
      <w:pPr>
        <w:widowControl w:val="0"/>
        <w:jc w:val="left"/>
      </w:pPr>
      <w:r>
        <w:t>Introduced in the House on January 23, 2013</w:t>
      </w:r>
    </w:p>
    <w:p w:rsidR="00560AE3" w:rsidRDefault="00560AE3" w:rsidP="00560AE3">
      <w:pPr>
        <w:widowControl w:val="0"/>
        <w:jc w:val="left"/>
      </w:pPr>
      <w:r>
        <w:t xml:space="preserve">Currently residing in the House Committee on </w:t>
      </w:r>
      <w:r w:rsidRPr="00560AE3">
        <w:rPr>
          <w:b/>
        </w:rPr>
        <w:t>Judiciary</w:t>
      </w:r>
    </w:p>
    <w:p w:rsidR="00560AE3" w:rsidRDefault="00560AE3" w:rsidP="00560AE3">
      <w:pPr>
        <w:widowControl w:val="0"/>
        <w:jc w:val="left"/>
      </w:pPr>
    </w:p>
    <w:p w:rsidR="00560AE3" w:rsidRDefault="00560AE3" w:rsidP="00560AE3">
      <w:pPr>
        <w:widowControl w:val="0"/>
        <w:jc w:val="left"/>
      </w:pPr>
      <w:r>
        <w:t xml:space="preserve">Summary: </w:t>
      </w:r>
      <w:r w:rsidR="00E8282F">
        <w:t>Political action committee</w:t>
      </w:r>
    </w:p>
    <w:p w:rsidR="00560AE3" w:rsidRDefault="00560AE3" w:rsidP="00560AE3">
      <w:pPr>
        <w:widowControl w:val="0"/>
        <w:jc w:val="left"/>
      </w:pPr>
    </w:p>
    <w:p w:rsidR="00560AE3" w:rsidRDefault="00560AE3" w:rsidP="00560AE3">
      <w:pPr>
        <w:widowControl w:val="0"/>
        <w:jc w:val="left"/>
      </w:pPr>
    </w:p>
    <w:p w:rsidR="00560AE3" w:rsidRDefault="00560AE3" w:rsidP="00560AE3">
      <w:pPr>
        <w:widowControl w:val="0"/>
        <w:tabs>
          <w:tab w:val="center" w:pos="590"/>
          <w:tab w:val="center" w:pos="1440"/>
          <w:tab w:val="left" w:pos="1872"/>
          <w:tab w:val="left" w:pos="9187"/>
        </w:tabs>
        <w:jc w:val="left"/>
      </w:pPr>
      <w:r w:rsidRPr="00560AE3">
        <w:rPr>
          <w:b/>
        </w:rPr>
        <w:t>HISTORY OF LEGISLATIVE ACTIONS</w:t>
      </w:r>
    </w:p>
    <w:p w:rsidR="00560AE3" w:rsidRDefault="00560AE3" w:rsidP="00560AE3">
      <w:pPr>
        <w:widowControl w:val="0"/>
        <w:tabs>
          <w:tab w:val="center" w:pos="590"/>
          <w:tab w:val="center" w:pos="1440"/>
          <w:tab w:val="left" w:pos="1872"/>
          <w:tab w:val="left" w:pos="9187"/>
        </w:tabs>
        <w:jc w:val="left"/>
      </w:pPr>
    </w:p>
    <w:p w:rsidR="00560AE3" w:rsidRPr="00560AE3" w:rsidRDefault="00560AE3" w:rsidP="00560AE3">
      <w:pPr>
        <w:widowControl w:val="0"/>
        <w:tabs>
          <w:tab w:val="center" w:pos="590"/>
          <w:tab w:val="center" w:pos="1440"/>
          <w:tab w:val="left" w:pos="1872"/>
          <w:tab w:val="left" w:pos="9187"/>
        </w:tabs>
        <w:jc w:val="left"/>
      </w:pPr>
      <w:r w:rsidRPr="00560AE3">
        <w:rPr>
          <w:u w:val="single"/>
        </w:rPr>
        <w:tab/>
        <w:t>Date</w:t>
      </w:r>
      <w:r w:rsidRPr="00560AE3">
        <w:rPr>
          <w:u w:val="single"/>
        </w:rPr>
        <w:tab/>
        <w:t>Body</w:t>
      </w:r>
      <w:r w:rsidRPr="00560AE3">
        <w:rPr>
          <w:u w:val="single"/>
        </w:rPr>
        <w:tab/>
        <w:t>Action Description with journal page number</w:t>
      </w:r>
      <w:r w:rsidRPr="00560AE3">
        <w:rPr>
          <w:u w:val="single"/>
        </w:rPr>
        <w:tab/>
      </w:r>
      <w:bookmarkStart w:id="0" w:name="_GoBack"/>
      <w:bookmarkEnd w:id="0"/>
    </w:p>
    <w:p w:rsidR="005B7120" w:rsidRDefault="005B7120" w:rsidP="005B7120">
      <w:pPr>
        <w:widowControl w:val="0"/>
        <w:tabs>
          <w:tab w:val="right" w:pos="1008"/>
          <w:tab w:val="left" w:pos="1152"/>
          <w:tab w:val="left" w:pos="1872"/>
          <w:tab w:val="left" w:pos="9187"/>
        </w:tabs>
        <w:ind w:left="2088" w:hanging="2088"/>
        <w:jc w:val="left"/>
      </w:pPr>
      <w:r>
        <w:tab/>
        <w:t>1/23/2013</w:t>
      </w:r>
      <w:r>
        <w:tab/>
        <w:t>House</w:t>
      </w:r>
      <w:r>
        <w:tab/>
      </w:r>
      <w:r w:rsidRPr="00B208F2">
        <w:t>Introduced and read first time (</w:t>
      </w:r>
      <w:hyperlink r:id="rId7" w:history="1">
        <w:r w:rsidRPr="00B208F2">
          <w:rPr>
            <w:rStyle w:val="Hyperlink"/>
          </w:rPr>
          <w:t>House Journal</w:t>
        </w:r>
        <w:r w:rsidRPr="00B208F2">
          <w:rPr>
            <w:rStyle w:val="Hyperlink"/>
          </w:rPr>
          <w:noBreakHyphen/>
          <w:t>page 39</w:t>
        </w:r>
      </w:hyperlink>
      <w:r w:rsidRPr="00B208F2">
        <w:t>)</w:t>
      </w:r>
    </w:p>
    <w:p w:rsidR="005B7120" w:rsidRDefault="005B7120" w:rsidP="005B7120">
      <w:pPr>
        <w:widowControl w:val="0"/>
        <w:tabs>
          <w:tab w:val="right" w:pos="1008"/>
          <w:tab w:val="left" w:pos="1152"/>
          <w:tab w:val="left" w:pos="1872"/>
          <w:tab w:val="left" w:pos="9187"/>
        </w:tabs>
        <w:ind w:left="2088" w:hanging="2088"/>
        <w:jc w:val="left"/>
      </w:pPr>
      <w:r>
        <w:tab/>
        <w:t>1/23/2013</w:t>
      </w:r>
      <w:r>
        <w:tab/>
        <w:t>House</w:t>
      </w:r>
      <w:r>
        <w:tab/>
      </w:r>
      <w:r w:rsidRPr="00B208F2">
        <w:t>Recomm</w:t>
      </w:r>
      <w:r>
        <w:t xml:space="preserve">itted to Committee on </w:t>
      </w:r>
      <w:r w:rsidRPr="00B208F2">
        <w:rPr>
          <w:b/>
        </w:rPr>
        <w:t>Judiciary</w:t>
      </w:r>
      <w:r>
        <w:t xml:space="preserve"> </w:t>
      </w:r>
      <w:r w:rsidRPr="00B208F2">
        <w:t>(</w:t>
      </w:r>
      <w:hyperlink r:id="rId8" w:history="1">
        <w:r w:rsidRPr="00B208F2">
          <w:rPr>
            <w:rStyle w:val="Hyperlink"/>
          </w:rPr>
          <w:t>House Journal</w:t>
        </w:r>
        <w:r w:rsidRPr="00B208F2">
          <w:rPr>
            <w:rStyle w:val="Hyperlink"/>
          </w:rPr>
          <w:noBreakHyphen/>
          <w:t>page 39</w:t>
        </w:r>
      </w:hyperlink>
      <w:r w:rsidRPr="00B208F2">
        <w:t>)</w:t>
      </w:r>
    </w:p>
    <w:p w:rsidR="005B7120" w:rsidRDefault="005B7120" w:rsidP="005B7120">
      <w:pPr>
        <w:widowControl w:val="0"/>
        <w:tabs>
          <w:tab w:val="right" w:pos="1008"/>
          <w:tab w:val="left" w:pos="1152"/>
          <w:tab w:val="left" w:pos="1872"/>
          <w:tab w:val="left" w:pos="9187"/>
        </w:tabs>
        <w:ind w:left="2088" w:hanging="2088"/>
        <w:jc w:val="left"/>
      </w:pPr>
    </w:p>
    <w:p w:rsidR="00560AE3" w:rsidRPr="00560AE3" w:rsidRDefault="00560AE3" w:rsidP="00560AE3">
      <w:pPr>
        <w:widowControl w:val="0"/>
        <w:tabs>
          <w:tab w:val="right" w:pos="1008"/>
          <w:tab w:val="left" w:pos="1152"/>
          <w:tab w:val="left" w:pos="1872"/>
          <w:tab w:val="left" w:pos="9187"/>
        </w:tabs>
        <w:ind w:left="2088" w:hanging="2088"/>
        <w:jc w:val="left"/>
      </w:pPr>
    </w:p>
    <w:p w:rsidR="00560AE3" w:rsidRDefault="00560AE3" w:rsidP="00560AE3">
      <w:pPr>
        <w:widowControl w:val="0"/>
        <w:jc w:val="left"/>
      </w:pPr>
      <w:r w:rsidRPr="00560AE3">
        <w:rPr>
          <w:b/>
        </w:rPr>
        <w:t>VERSIONS OF THIS BILL</w:t>
      </w:r>
    </w:p>
    <w:p w:rsidR="00560AE3" w:rsidRDefault="00560AE3" w:rsidP="00560AE3">
      <w:pPr>
        <w:widowControl w:val="0"/>
        <w:jc w:val="left"/>
      </w:pPr>
    </w:p>
    <w:p w:rsidR="00560AE3" w:rsidRDefault="005411D5" w:rsidP="00560AE3">
      <w:pPr>
        <w:widowControl w:val="0"/>
        <w:jc w:val="left"/>
      </w:pPr>
      <w:hyperlink r:id="rId9" w:history="1">
        <w:r w:rsidR="00560AE3">
          <w:rPr>
            <w:rStyle w:val="Hyperlink"/>
          </w:rPr>
          <w:t>1/23/2013</w:t>
        </w:r>
      </w:hyperlink>
    </w:p>
    <w:p w:rsidR="00560AE3" w:rsidRDefault="00560AE3" w:rsidP="00560AE3"/>
    <w:p w:rsidR="00560AE3" w:rsidRDefault="00560AE3" w:rsidP="00560AE3">
      <w:pPr>
        <w:sectPr w:rsidR="00560AE3" w:rsidSect="00560A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rsidR="00F057B2">
        <w:noBreakHyphen/>
      </w:r>
      <w:r>
        <w:t>13</w:t>
      </w:r>
      <w:r w:rsidR="00F057B2">
        <w:noBreakHyphen/>
      </w:r>
      <w:r>
        <w:t>1339 SO AS TO PROHIBIT A POLITICAL ACTION COMMITTEE ORGANIZED BY OR ON BEHALF OF A STATEWIDE CONSTITUTIONAL OFFICER, A MEMBER OF THE GENERAL ASSEMBLY, AND CERTAIN GUBERNATORIAL APPOINTEES; TO AMEND SECTION 8</w:t>
      </w:r>
      <w:r w:rsidR="00F057B2">
        <w:noBreakHyphen/>
      </w:r>
      <w:r>
        <w:t>13</w:t>
      </w:r>
      <w:r w:rsidR="00F057B2">
        <w:noBreakHyphen/>
      </w:r>
      <w:r>
        <w:t>100, AS AMENDED, RELATING TO THE DEFINITIONS APPLICABLE TO THE GENERAL PROVISIONS OF THE ETHICS, GOVERNMENT ACCOUNTABILITY, AND CAMPAIGN REFORM ACT, SO AS TO ELIMINATE THE DEFINITION OF “APPROPRIATE SUPERVISORY OFFICE”; TO AMEND SECTION 8</w:t>
      </w:r>
      <w:r w:rsidR="00F057B2">
        <w:noBreakHyphen/>
      </w:r>
      <w:r>
        <w:t>13</w:t>
      </w:r>
      <w:r w:rsidR="00F057B2">
        <w:noBreakHyphen/>
      </w:r>
      <w:r>
        <w:t>320, AS AMENDED, RELATING TO THE DUTIES AND POWERS OF THE STATE ETHICS COMMISSION, SO AS TO INCLUDE THE MEMBERS, STAFF, AND CANDIDATES FOR THE GENERAL ASSEMBLY WITHIN THE JURISDICTION OF THE STATE ETHICS COMMISSION; TO AMEND SECTION 8</w:t>
      </w:r>
      <w:r w:rsidR="00F057B2">
        <w:noBreakHyphen/>
      </w:r>
      <w:r>
        <w:t>13</w:t>
      </w:r>
      <w:r w:rsidR="00F057B2">
        <w:noBreakHyphen/>
      </w:r>
      <w:r>
        <w:t>755, RELATING TO THE RESTRICTIONS ON FORMER PUBLIC OFFICIALS, MEMBERS, OR EMPLOYEES SERVING AS A LOBBYIST OR ACCEPTING EMPLOYMENT IN A FIELD OF FORMER SERVICE, SO AS INCREASE THE DURATIONAL LIMITATION FROM ONE TO FIVE YEARS; TO AMEND SECTION 8</w:t>
      </w:r>
      <w:r w:rsidR="00F057B2">
        <w:noBreakHyphen/>
      </w:r>
      <w:r>
        <w:t>13</w:t>
      </w:r>
      <w:r w:rsidR="00F057B2">
        <w:noBreakHyphen/>
      </w:r>
      <w:r>
        <w:t>1120, AS AMENDED, RELATING TO THE CONTENTS OF A PERSON</w:t>
      </w:r>
      <w:r w:rsidR="00F057B2" w:rsidRPr="00F057B2">
        <w:t>’</w:t>
      </w:r>
      <w:r>
        <w:t>S STATEMENT OF ECONOMIC INTERESTS, SO AS TO PROVIDE FOR CERTAIN OTHER DISCLOSURES WHICH MUST BE MADE BY A FILER ON HIS STATEMENT OF ECONOMIC INTERESTS; TO AMEND SECTION 8</w:t>
      </w:r>
      <w:r w:rsidR="00F057B2">
        <w:noBreakHyphen/>
      </w:r>
      <w:r>
        <w:t>13</w:t>
      </w:r>
      <w:r w:rsidR="00F057B2">
        <w:noBreakHyphen/>
      </w:r>
      <w:r>
        <w:t xml:space="preserve">1300, AS AMENDED, RELATING TO THE DEFINITIONS APPLICABLE TO THE CAMPAIGN PRACTICES PROVISIONS OF THE ETHICS, GOVERNMENT ACCOUNTABILITY, AND CAMPAIGN REFORM ACT, SO </w:t>
      </w:r>
      <w:r>
        <w:lastRenderedPageBreak/>
        <w:t>AS TO ELIMINATE THE DEFINITION OF “APPROPRIATE SUPERVISORY OFFICE”; TO AMEND SECTION 8</w:t>
      </w:r>
      <w:r w:rsidR="00F057B2">
        <w:noBreakHyphen/>
      </w:r>
      <w:r>
        <w:t>13</w:t>
      </w:r>
      <w:r w:rsidR="00F057B2">
        <w:noBreakHyphen/>
      </w:r>
      <w:r>
        <w:t>1308, AS AMENDED, RELATING TO THE FILING OF CERTIFIED CAMPAIGN REPORTS BY CANDIDATES AND COMMITTEES, SO AS TO REQUIRE THE SUBMISSION OF RECEIPTS FOR ALL CAMPAIGN EXPENDITURES REQUIRED TO BE DISCLOSED ON A CERTIFIED CAMPAIGN REPORT, AND TO REQUIRE CANDIDATES FOR STATEWIDE OFFICE OR FOR THE GENERAL ASSEMBLY TO REPORT CAMPAIGN CONTRIBUTIONS RECEIVED DURING THE MONTH OF OCTOBER ONLINE WITHIN FIVE DAYS AFTER RECEIPT; AND TO REPEAL SECTIONS 8</w:t>
      </w:r>
      <w:r w:rsidR="00F057B2">
        <w:noBreakHyphen/>
      </w:r>
      <w:r>
        <w:t>13</w:t>
      </w:r>
      <w:r w:rsidR="00F057B2">
        <w:noBreakHyphen/>
      </w:r>
      <w:r>
        <w:t>530, 8</w:t>
      </w:r>
      <w:r w:rsidR="00F057B2">
        <w:noBreakHyphen/>
      </w:r>
      <w:r>
        <w:t>13</w:t>
      </w:r>
      <w:r w:rsidR="00F057B2">
        <w:noBreakHyphen/>
      </w:r>
      <w:r>
        <w:t>540, AND 8</w:t>
      </w:r>
      <w:r w:rsidR="00F057B2">
        <w:noBreakHyphen/>
      </w:r>
      <w:r>
        <w:t>13</w:t>
      </w:r>
      <w:r w:rsidR="00F057B2">
        <w:noBreakHyphen/>
      </w:r>
      <w:r>
        <w:t>550 ALL RELATING TO THE HOUSE OF REPRESENTATIVES AND SENATE ETHICS COMMITTEES.</w:t>
      </w:r>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1339.</w:t>
      </w:r>
      <w:r>
        <w:tab/>
        <w:t>A political action committee organized by or on behalf of the Governor, the Lieutenant Governor, another statewide constitutional officer, a member of the General Assembly, or a director or deputy director of a state department appointed by the Governor is prohibited.  A political action committee prohibited by this section in existence on the effective date of this act must distribute all unexpended contributions pursuant to Section 8</w:t>
      </w:r>
      <w:r w:rsidR="00F057B2">
        <w:noBreakHyphen/>
      </w:r>
      <w:r>
        <w:t>13</w:t>
      </w:r>
      <w:r w:rsidR="00F057B2">
        <w:noBreakHyphen/>
      </w:r>
      <w:r>
        <w:t>1370(C).  A political action committee does not include a candidate committee.”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rsidR="00F057B2">
        <w:noBreakHyphen/>
      </w:r>
      <w:r>
        <w:t>13</w:t>
      </w:r>
      <w:r w:rsidR="00F057B2">
        <w:noBreakHyphen/>
      </w:r>
      <w:r>
        <w:t>100 of the 1976 Code, as last amended by Act 40 of 2011,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100.</w:t>
      </w:r>
      <w:r>
        <w:tab/>
      </w:r>
      <w:r w:rsidRPr="000E1457">
        <w:t xml:space="preserve">As used in Articles 1 through 11: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F057B2" w:rsidRPr="00F057B2">
        <w:t>‘</w:t>
      </w:r>
      <w:r w:rsidRPr="000E1457">
        <w:t>Anything of value</w:t>
      </w:r>
      <w:r w:rsidR="00F057B2" w:rsidRPr="00F057B2">
        <w:t>’</w:t>
      </w:r>
      <w:r w:rsidRPr="000E1457">
        <w:t xml:space="preserve"> or </w:t>
      </w:r>
      <w:r w:rsidR="00F057B2" w:rsidRPr="00F057B2">
        <w:t>‘</w:t>
      </w:r>
      <w:r w:rsidRPr="000E1457">
        <w:t>thing of value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a promissory note, bill of exchange, an order, a draft, warrant, check, or bond given for the payment of money;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rsidR="00F057B2">
        <w:noBreakHyphen/>
      </w:r>
      <w:r w:rsidRPr="000E1457">
        <w:t>in</w:t>
      </w:r>
      <w:r w:rsidR="00F057B2">
        <w:noBreakHyphen/>
      </w:r>
      <w:r w:rsidRPr="000E1457">
        <w:t xml:space="preserve">action;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00F057B2" w:rsidRPr="00F057B2">
        <w:t>‘</w:t>
      </w:r>
      <w:r w:rsidRPr="000E1457">
        <w:t>Anything of value</w:t>
      </w:r>
      <w:r w:rsidR="00F057B2" w:rsidRPr="00F057B2">
        <w:t>’</w:t>
      </w:r>
      <w:r w:rsidRPr="000E1457">
        <w:t xml:space="preserve"> or </w:t>
      </w:r>
      <w:r w:rsidR="00F057B2" w:rsidRPr="00F057B2">
        <w:t>‘</w:t>
      </w:r>
      <w:r w:rsidRPr="000E1457">
        <w:t>thing of value</w:t>
      </w:r>
      <w:r w:rsidR="00F057B2" w:rsidRPr="00F057B2">
        <w:t>’</w:t>
      </w:r>
      <w:r w:rsidRPr="000E1457">
        <w:t xml:space="preserve"> does not mean: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official responsibilities;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00F057B2" w:rsidRPr="00F057B2">
        <w:t>‘</w:t>
      </w:r>
      <w:r>
        <w:t>Bu</w:t>
      </w:r>
      <w:r w:rsidRPr="000E1457">
        <w:t>siness</w:t>
      </w:r>
      <w:r w:rsidR="00F057B2" w:rsidRPr="00F057B2">
        <w:t>’</w:t>
      </w:r>
      <w:r w:rsidRPr="000E1457">
        <w:t xml:space="preserve"> means a corporation, partnership, proprietorship, firm, an enterprise, a franchise, an association, organization, or a self</w:t>
      </w:r>
      <w:r w:rsidR="00F057B2">
        <w:noBreakHyphen/>
      </w:r>
      <w:r w:rsidRPr="000E1457">
        <w:t xml:space="preserve">employed individual.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00F057B2" w:rsidRPr="00F057B2">
        <w:t>‘</w:t>
      </w:r>
      <w:r>
        <w:t>Bu</w:t>
      </w:r>
      <w:r w:rsidRPr="000E1457">
        <w:t>siness with which he is associated</w:t>
      </w:r>
      <w:r w:rsidR="00F057B2" w:rsidRPr="00F057B2">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00F057B2" w:rsidRPr="00F057B2">
        <w:t>‘</w:t>
      </w:r>
      <w:r w:rsidRPr="000E1457">
        <w:t>Candidate</w:t>
      </w:r>
      <w:r w:rsidR="00F057B2" w:rsidRPr="00F057B2">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F057B2">
        <w:noBreakHyphen/>
      </w:r>
      <w:r w:rsidRPr="000E1457">
        <w:t xml:space="preserve">in votes are solicited if the person has knowledge of such solicitation.  </w:t>
      </w:r>
      <w:r w:rsidR="00F057B2" w:rsidRPr="00F057B2">
        <w:t>‘</w:t>
      </w:r>
      <w:r w:rsidRPr="000E1457">
        <w:t>Candidate</w:t>
      </w:r>
      <w:r w:rsidR="00F057B2" w:rsidRPr="00F057B2">
        <w:t>’</w:t>
      </w:r>
      <w:r w:rsidRPr="000E1457">
        <w:t xml:space="preserve"> does not include a person within the meaning of Section 431(b) of the Federal Election Campaign Act of 1976.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00F057B2" w:rsidRPr="00F057B2">
        <w:t>‘</w:t>
      </w:r>
      <w:r w:rsidRPr="000E1457">
        <w:t>Compensation</w:t>
      </w:r>
      <w:r w:rsidR="00F057B2" w:rsidRPr="00F057B2">
        <w:t>’</w:t>
      </w:r>
      <w:r w:rsidRPr="000E1457">
        <w:t xml:space="preserve"> means money, anything of value, an in</w:t>
      </w:r>
      <w:r w:rsidR="00F057B2">
        <w:noBreakHyphen/>
      </w:r>
      <w:r w:rsidRPr="000E1457">
        <w:t xml:space="preserve">kind contribution or expenditure, or economic benefit conferred on or received by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00F057B2" w:rsidRPr="00F057B2">
        <w:t>‘</w:t>
      </w:r>
      <w:r>
        <w:t>C</w:t>
      </w:r>
      <w:r w:rsidRPr="000E1457">
        <w:t>onfidential information</w:t>
      </w:r>
      <w:r w:rsidR="00F057B2" w:rsidRPr="00F057B2">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00F057B2" w:rsidRPr="00F057B2">
        <w:t>‘</w:t>
      </w:r>
      <w:r w:rsidRPr="000E1457">
        <w:t>Consultant</w:t>
      </w:r>
      <w:r w:rsidR="00F057B2" w:rsidRPr="00F057B2">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00F057B2" w:rsidRPr="00F057B2">
        <w:t>‘</w:t>
      </w:r>
      <w:r w:rsidRPr="000E1457">
        <w:t>Contribution</w:t>
      </w:r>
      <w:r w:rsidR="00F057B2" w:rsidRPr="00F057B2">
        <w:t>’</w:t>
      </w:r>
      <w:r w:rsidRPr="000E1457">
        <w:t xml:space="preserve"> means a gift, subscription, loan, guarantee upon which collection is made, forgiveness of a loan, an advance, in</w:t>
      </w:r>
      <w:r w:rsidR="00F057B2">
        <w:noBreakHyphen/>
      </w:r>
      <w:r w:rsidRPr="000E1457">
        <w:t>kind contribution or expenditure, a deposit of money or anything of value made to a candidate or committee, as defined in Section 8</w:t>
      </w:r>
      <w:r w:rsidR="00F057B2">
        <w:noBreakHyphen/>
      </w:r>
      <w:r w:rsidRPr="000E1457">
        <w:t>13</w:t>
      </w:r>
      <w:r w:rsidR="00F057B2">
        <w:noBreakHyphen/>
      </w:r>
      <w:r w:rsidRPr="000E1457">
        <w:t>1300</w:t>
      </w:r>
      <w:r w:rsidRPr="00072F1C">
        <w:rPr>
          <w:strike/>
        </w:rPr>
        <w:t>(6)</w:t>
      </w:r>
      <w:r>
        <w:rPr>
          <w:u w:val="single"/>
        </w:rPr>
        <w:t>(5)</w:t>
      </w:r>
      <w:r w:rsidRPr="000E1457">
        <w:t>, for the purpo</w:t>
      </w:r>
      <w:r>
        <w:t xml:space="preserve">se of influencing an election; </w:t>
      </w:r>
      <w:r w:rsidRPr="000E1457">
        <w:t xml:space="preserve">or payment or compensation for the personal service of another person which is rendered for any purpose to a candidate or committee without charge.  </w:t>
      </w:r>
      <w:r w:rsidR="00F057B2" w:rsidRPr="00F057B2">
        <w:t>‘</w:t>
      </w:r>
      <w:r w:rsidRPr="000E1457">
        <w:t>Contribution</w:t>
      </w:r>
      <w:r w:rsidR="00F057B2" w:rsidRPr="00F057B2">
        <w:t>’</w:t>
      </w:r>
      <w:r w:rsidRPr="000E1457">
        <w:t xml:space="preserve"> does not include volunteer personal services on behalf of a candidate or committee for which the volunteer receives no compensation from any source.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00F057B2" w:rsidRPr="00F057B2">
        <w:t>‘</w:t>
      </w:r>
      <w:r w:rsidRPr="000E1457">
        <w:t>Corporation</w:t>
      </w:r>
      <w:r w:rsidR="00F057B2" w:rsidRPr="00F057B2">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00F057B2" w:rsidRPr="00F057B2">
        <w:t>‘</w:t>
      </w:r>
      <w:r w:rsidRPr="00E8347F">
        <w:t>Ec</w:t>
      </w:r>
      <w:r w:rsidRPr="000E1457">
        <w:t>o</w:t>
      </w:r>
      <w:r>
        <w:t>no</w:t>
      </w:r>
      <w:r w:rsidRPr="000E1457">
        <w:t>mic interest</w:t>
      </w:r>
      <w:r w:rsidR="00F057B2" w:rsidRPr="00F057B2">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00F057B2" w:rsidRPr="00F057B2">
        <w:t>‘</w:t>
      </w:r>
      <w:r w:rsidRPr="000E1457">
        <w:t>Election</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00F057B2" w:rsidRPr="00F057B2">
        <w:t>‘</w:t>
      </w:r>
      <w:r w:rsidRPr="000E1457">
        <w:t>Elective office</w:t>
      </w:r>
      <w:r w:rsidR="00F057B2" w:rsidRPr="00F057B2">
        <w:t>’</w:t>
      </w:r>
      <w:r w:rsidRPr="000E1457">
        <w:t xml:space="preserve"> means an office at the state, county, municipal, or political subdivision level.  For </w:t>
      </w:r>
      <w:r w:rsidRPr="00F057B2">
        <w:rPr>
          <w:strike/>
        </w:rPr>
        <w:t>the</w:t>
      </w:r>
      <w:r w:rsidRPr="000E1457">
        <w:t xml:space="preserve"> purposes of Articles 1 through 11, the term </w:t>
      </w:r>
      <w:r w:rsidR="00F057B2" w:rsidRPr="00F057B2">
        <w:t>‘</w:t>
      </w:r>
      <w:r w:rsidRPr="000E1457">
        <w:t>elective office</w:t>
      </w:r>
      <w:r w:rsidR="00F057B2" w:rsidRPr="00F057B2">
        <w:t>’</w:t>
      </w:r>
      <w:r w:rsidRPr="000E1457">
        <w:t xml:space="preserve"> does not include an office under the unified judicial system except that for purposes of campaign practices, campaign disclosure, and disclosure of economic interests, </w:t>
      </w:r>
      <w:r w:rsidR="00F057B2" w:rsidRPr="00F057B2">
        <w:t>‘</w:t>
      </w:r>
      <w:r w:rsidRPr="000E1457">
        <w:t>elective office</w:t>
      </w:r>
      <w:r w:rsidR="00F057B2" w:rsidRPr="00F057B2">
        <w:t>’</w:t>
      </w:r>
      <w:r w:rsidRPr="000E1457">
        <w:t xml:space="preserve"> includes the office of probate judge.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00F057B2" w:rsidRPr="00F057B2">
        <w:t>‘</w:t>
      </w:r>
      <w:r w:rsidRPr="000E1457">
        <w:t>Expenditure</w:t>
      </w:r>
      <w:r w:rsidR="00F057B2" w:rsidRPr="00F057B2">
        <w:t>’</w:t>
      </w:r>
      <w:r w:rsidRPr="000E1457">
        <w:t xml:space="preserve"> means a purchase, payment, loan, forgiveness of a loan, an advance, in</w:t>
      </w:r>
      <w:r w:rsidR="00F057B2">
        <w:noBreakHyphen/>
      </w:r>
      <w:r w:rsidRPr="000E1457">
        <w:t xml:space="preserve">kind contribution or expenditure, a deposit, transfer of funds, a gift of money, or anything of value for any purpose.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00F057B2" w:rsidRPr="00F057B2">
        <w:t>‘</w:t>
      </w:r>
      <w:r w:rsidRPr="000E1457">
        <w:t>Family member</w:t>
      </w:r>
      <w:r w:rsidR="00F057B2" w:rsidRPr="00F057B2">
        <w:t>’</w:t>
      </w:r>
      <w:r w:rsidRPr="000E1457">
        <w:t xml:space="preserve"> means an individual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F057B2">
        <w:noBreakHyphen/>
      </w:r>
      <w:r w:rsidRPr="000E1457">
        <w:t>in</w:t>
      </w:r>
      <w:r w:rsidR="00F057B2">
        <w:noBreakHyphen/>
      </w:r>
      <w:r w:rsidRPr="000E1457">
        <w:t>law, father</w:t>
      </w:r>
      <w:r w:rsidR="00F057B2">
        <w:noBreakHyphen/>
      </w:r>
      <w:r w:rsidRPr="000E1457">
        <w:t>in</w:t>
      </w:r>
      <w:r w:rsidR="00F057B2">
        <w:noBreakHyphen/>
      </w:r>
      <w:r w:rsidRPr="000E1457">
        <w:t>law, son</w:t>
      </w:r>
      <w:r w:rsidR="00F057B2">
        <w:noBreakHyphen/>
      </w:r>
      <w:r w:rsidRPr="000E1457">
        <w:t>in</w:t>
      </w:r>
      <w:r w:rsidR="00F057B2">
        <w:noBreakHyphen/>
      </w:r>
      <w:r w:rsidRPr="000E1457">
        <w:t>law, daughter</w:t>
      </w:r>
      <w:r w:rsidR="00F057B2">
        <w:noBreakHyphen/>
      </w:r>
      <w:r w:rsidRPr="000E1457">
        <w:t>in</w:t>
      </w:r>
      <w:r w:rsidR="00F057B2">
        <w:noBreakHyphen/>
      </w:r>
      <w:r w:rsidRPr="000E1457">
        <w:t xml:space="preserve">law, </w:t>
      </w:r>
      <w:r>
        <w:t>brother</w:t>
      </w:r>
      <w:r w:rsidR="00F057B2">
        <w:noBreakHyphen/>
      </w:r>
      <w:r>
        <w:t>in</w:t>
      </w:r>
      <w:r w:rsidR="00F057B2">
        <w:noBreakHyphen/>
      </w:r>
      <w:r>
        <w:t>law, sister</w:t>
      </w:r>
      <w:r w:rsidR="00F057B2">
        <w:noBreakHyphen/>
      </w:r>
      <w:r>
        <w:t>in</w:t>
      </w:r>
      <w:r w:rsidR="00F057B2">
        <w:noBreakHyphen/>
      </w:r>
      <w:r>
        <w:t xml:space="preserve">law, </w:t>
      </w:r>
      <w:r w:rsidRPr="000E1457">
        <w:t xml:space="preserve">grandparent, or grandchild;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F057B2" w:rsidRPr="00F057B2">
        <w:t>’</w:t>
      </w:r>
      <w:r w:rsidRPr="000E1457">
        <w:t xml:space="preserve">s immediate family.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00F057B2" w:rsidRPr="00F057B2">
        <w:t>‘</w:t>
      </w:r>
      <w:r w:rsidRPr="000E1457">
        <w:t>Gift</w:t>
      </w:r>
      <w:r w:rsidR="00F057B2" w:rsidRPr="00F057B2">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F057B2" w:rsidRPr="00F057B2">
        <w:t>’</w:t>
      </w:r>
      <w:r w:rsidRPr="000E1457">
        <w:t xml:space="preserve">s status.  A gift does not include campaign contributions accepted pursuant to this chapter.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00F057B2" w:rsidRPr="00F057B2">
        <w:t>‘</w:t>
      </w:r>
      <w:r w:rsidRPr="000E1457">
        <w:t>Governmental entity</w:t>
      </w:r>
      <w:r w:rsidR="00F057B2" w:rsidRPr="00F057B2">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00F057B2" w:rsidRPr="00F057B2">
        <w:t>‘</w:t>
      </w:r>
      <w:r w:rsidRPr="000E1457">
        <w:t>Governmental entity</w:t>
      </w:r>
      <w:r w:rsidR="00F057B2" w:rsidRPr="00F057B2">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00F057B2" w:rsidRPr="00F057B2">
        <w:t>‘</w:t>
      </w:r>
      <w:r w:rsidRPr="000E1457">
        <w:t>Immediate family</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household;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spouse as a dependent for income tax purposes.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00F057B2" w:rsidRPr="00F057B2">
        <w:t>‘</w:t>
      </w:r>
      <w:r w:rsidRPr="000E1457">
        <w:t>Income</w:t>
      </w:r>
      <w:r w:rsidR="00F057B2" w:rsidRPr="00F057B2">
        <w:t>’</w:t>
      </w:r>
      <w:r w:rsidRPr="000E1457">
        <w:t xml:space="preserve"> means the receipt or promise of any consideration, whether or not legally enforceable.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00F057B2" w:rsidRPr="00F057B2">
        <w:t>‘</w:t>
      </w:r>
      <w:r w:rsidRPr="000E1457">
        <w:t>Individual</w:t>
      </w:r>
      <w:r w:rsidR="00F057B2" w:rsidRPr="00F057B2">
        <w:t>’</w:t>
      </w:r>
      <w:r w:rsidRPr="000E1457">
        <w:t xml:space="preserve"> means one human being.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00F057B2" w:rsidRPr="00F057B2">
        <w:t>‘</w:t>
      </w:r>
      <w:r w:rsidRPr="000E1457">
        <w:t>Individual with whom he is associated</w:t>
      </w:r>
      <w:r w:rsidR="00F057B2" w:rsidRPr="00F057B2">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00F057B2" w:rsidRPr="00F057B2">
        <w:t>‘</w:t>
      </w:r>
      <w:r w:rsidRPr="000E1457">
        <w:t>Loan</w:t>
      </w:r>
      <w:r w:rsidR="00F057B2" w:rsidRPr="00F057B2">
        <w:t>’</w:t>
      </w:r>
      <w:r w:rsidRPr="000E1457">
        <w:t xml:space="preserve"> means a transfer of money, property, guarantee, or anything of value in exchange for an obligation, conditional or not, to repay in whole or in part.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00F057B2" w:rsidRPr="00F057B2">
        <w:t>‘</w:t>
      </w:r>
      <w:r w:rsidRPr="000E1457">
        <w:t>Official responsibility</w:t>
      </w:r>
      <w:r w:rsidR="00F057B2" w:rsidRPr="00F057B2">
        <w:t>’</w:t>
      </w:r>
      <w:r w:rsidRPr="000E1457">
        <w:t xml:space="preserve"> means the direct administrative or operating authority, whether intermediate or final and whether exercisable personally or through subordinates, to approve, disapprove, or otherwise direct government action.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00F057B2" w:rsidRPr="00F057B2">
        <w:t>‘</w:t>
      </w:r>
      <w:r w:rsidRPr="000E1457">
        <w:t>Person</w:t>
      </w:r>
      <w:r w:rsidR="00F057B2" w:rsidRPr="00F057B2">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613C39" w:rsidRPr="00644F1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00F057B2" w:rsidRPr="00F057B2">
        <w:t>‘</w:t>
      </w:r>
      <w:r w:rsidRPr="000E1457">
        <w:t>Public employee</w:t>
      </w:r>
      <w:r w:rsidR="00F057B2" w:rsidRPr="00F057B2">
        <w:t>’</w:t>
      </w:r>
      <w:r w:rsidRPr="000E1457">
        <w:t xml:space="preserve"> means a person employed by the State, a county, a municipality, or a political subdivision </w:t>
      </w:r>
      <w:r w:rsidRPr="00644F11">
        <w:rPr>
          <w:strike/>
        </w:rPr>
        <w:t>thereof</w:t>
      </w:r>
      <w:r>
        <w:rPr>
          <w:u w:val="single"/>
        </w:rPr>
        <w:t>of them</w:t>
      </w:r>
      <w:r>
        <w:t>.</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00F057B2" w:rsidRPr="00F057B2">
        <w:t>‘</w:t>
      </w:r>
      <w:r w:rsidRPr="000E1457">
        <w:t>Public member</w:t>
      </w:r>
      <w:r w:rsidR="00F057B2" w:rsidRPr="00F057B2">
        <w:t>’</w:t>
      </w:r>
      <w:r w:rsidRPr="000E1457">
        <w:t xml:space="preserve"> means an individual appointed to a noncompensated part</w:t>
      </w:r>
      <w:r w:rsidR="00F057B2">
        <w:noBreakHyphen/>
      </w:r>
      <w:r w:rsidRPr="000E1457">
        <w:t xml:space="preserve">time position on a board, commission, or council.  A public member does not lose this status by receiving reimbursement of expenses or a per diem payment for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00F057B2" w:rsidRPr="00F057B2">
        <w:t>‘</w:t>
      </w:r>
      <w:r w:rsidRPr="000E1457">
        <w:t>Public official</w:t>
      </w:r>
      <w:r w:rsidR="00F057B2" w:rsidRPr="00F057B2">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00F057B2" w:rsidRPr="00F057B2">
        <w:t>‘</w:t>
      </w:r>
      <w:r w:rsidRPr="000E1457">
        <w:t>Public official</w:t>
      </w:r>
      <w:r w:rsidR="00F057B2" w:rsidRPr="00F057B2">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00F057B2" w:rsidRPr="00F057B2">
        <w:t>‘</w:t>
      </w:r>
      <w:r w:rsidRPr="000E1457">
        <w:t>Represent</w:t>
      </w:r>
      <w:r w:rsidR="00F057B2" w:rsidRPr="00F057B2">
        <w:t>’</w:t>
      </w:r>
      <w:r w:rsidRPr="000E1457">
        <w:t xml:space="preserve"> or </w:t>
      </w:r>
      <w:r w:rsidR="00F057B2" w:rsidRPr="00F057B2">
        <w:t>‘</w:t>
      </w:r>
      <w:r w:rsidRPr="000E1457">
        <w:t>representation</w:t>
      </w:r>
      <w:r w:rsidR="00F057B2" w:rsidRPr="00F057B2">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00F057B2" w:rsidRPr="00F057B2">
        <w:t>‘</w:t>
      </w:r>
      <w:r w:rsidRPr="000E1457">
        <w:t>Substantial monetary value</w:t>
      </w:r>
      <w:r w:rsidR="00F057B2" w:rsidRPr="00F057B2">
        <w:t>’</w:t>
      </w:r>
      <w:r w:rsidRPr="000E1457">
        <w:t xml:space="preserve"> means a monetary value of five hundred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00F057B2" w:rsidRPr="00F057B2">
        <w:t>‘</w:t>
      </w:r>
      <w:r w:rsidRPr="000E1457">
        <w:t>Official capacity</w:t>
      </w:r>
      <w:r w:rsidR="00F057B2" w:rsidRPr="00F057B2">
        <w:t>’</w:t>
      </w:r>
      <w:r w:rsidRPr="000E1457">
        <w:t xml:space="preserve"> means activities which: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00F057B2" w:rsidRPr="00F057B2">
        <w:t>‘</w:t>
      </w:r>
      <w:r w:rsidRPr="000E1457">
        <w:t>State board, commission, or council</w:t>
      </w:r>
      <w:r w:rsidR="00F057B2" w:rsidRPr="00F057B2">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rsidR="00F057B2">
        <w:noBreakHyphen/>
      </w:r>
      <w:r>
        <w:t>13</w:t>
      </w:r>
      <w:r w:rsidR="00F057B2">
        <w:noBreakHyphen/>
      </w:r>
      <w:r>
        <w:t>320(9) of the 1976 Code, as last amended by 245 of 2008,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85909">
        <w:rPr>
          <w:color w:val="000000" w:themeColor="text1"/>
          <w:u w:color="000000" w:themeColor="text1"/>
        </w:rPr>
        <w:t>to initiate or receive complaints and make investigations, as provided in item (10), of statements filed</w:t>
      </w:r>
      <w:r>
        <w:rPr>
          <w:color w:val="000000" w:themeColor="text1"/>
          <w:u w:val="single" w:color="000000" w:themeColor="text1"/>
        </w:rPr>
        <w:t>,</w:t>
      </w:r>
      <w:r w:rsidRPr="00C85909">
        <w:rPr>
          <w:color w:val="000000" w:themeColor="text1"/>
          <w:u w:color="000000" w:themeColor="text1"/>
        </w:rPr>
        <w:t xml:space="preserve"> or allegedly failed to be filed</w:t>
      </w:r>
      <w:r>
        <w:rPr>
          <w:color w:val="000000" w:themeColor="text1"/>
          <w:u w:val="single" w:color="000000" w:themeColor="text1"/>
        </w:rPr>
        <w:t>,</w:t>
      </w:r>
      <w:r w:rsidRPr="00C85909">
        <w:rPr>
          <w:color w:val="000000" w:themeColor="text1"/>
          <w:u w:color="000000" w:themeColor="text1"/>
        </w:rPr>
        <w:t xml:space="preserve"> under the provisions of this chapter and Chapter 17</w:t>
      </w:r>
      <w:r>
        <w:rPr>
          <w:color w:val="000000" w:themeColor="text1"/>
          <w:u w:val="single" w:color="000000" w:themeColor="text1"/>
        </w:rPr>
        <w:t>,</w:t>
      </w:r>
      <w:r w:rsidRPr="00C85909">
        <w:rPr>
          <w:color w:val="000000" w:themeColor="text1"/>
          <w:u w:color="000000" w:themeColor="text1"/>
        </w:rPr>
        <w:t xml:space="preserve"> </w:t>
      </w:r>
      <w:r w:rsidRPr="0068045B">
        <w:rPr>
          <w:strike/>
          <w:color w:val="000000" w:themeColor="text1"/>
          <w:u w:color="000000" w:themeColor="text1"/>
        </w:rPr>
        <w:t>of</w:t>
      </w:r>
      <w:r w:rsidRPr="00C85909">
        <w:rPr>
          <w:color w:val="000000" w:themeColor="text1"/>
          <w:u w:color="000000" w:themeColor="text1"/>
        </w:rPr>
        <w:t xml:space="preserve"> Title 2 and, upon complaint by an individual</w:t>
      </w:r>
      <w:r w:rsidRPr="00CA43DA">
        <w:rPr>
          <w:strike/>
          <w:color w:val="000000" w:themeColor="text1"/>
          <w:u w:color="000000" w:themeColor="text1"/>
        </w:rPr>
        <w:t>,</w:t>
      </w:r>
      <w:r w:rsidRPr="00C85909">
        <w:rPr>
          <w:color w:val="000000" w:themeColor="text1"/>
          <w:u w:color="000000" w:themeColor="text1"/>
        </w:rPr>
        <w:t xml:space="preserve"> of an alleged violation of this chapter or Chapter 17</w:t>
      </w:r>
      <w:r>
        <w:rPr>
          <w:color w:val="000000" w:themeColor="text1"/>
          <w:u w:val="single" w:color="000000" w:themeColor="text1"/>
        </w:rPr>
        <w:t>,</w:t>
      </w:r>
      <w:r w:rsidRPr="00C85909">
        <w:rPr>
          <w:color w:val="000000" w:themeColor="text1"/>
          <w:u w:color="000000" w:themeColor="text1"/>
        </w:rPr>
        <w:t xml:space="preserve"> </w:t>
      </w:r>
      <w:r w:rsidRPr="000C3D70">
        <w:rPr>
          <w:strike/>
          <w:color w:val="000000" w:themeColor="text1"/>
          <w:u w:color="000000" w:themeColor="text1"/>
        </w:rPr>
        <w:t>of</w:t>
      </w:r>
      <w:r w:rsidRPr="00C85909">
        <w:rPr>
          <w:color w:val="000000" w:themeColor="text1"/>
          <w:u w:color="000000" w:themeColor="text1"/>
        </w:rPr>
        <w:t xml:space="preserve">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xml:space="preserve">.  </w:t>
      </w:r>
      <w:r w:rsidRPr="00CA43DA">
        <w:rPr>
          <w:strike/>
          <w:color w:val="000000" w:themeColor="text1"/>
          <w:u w:color="000000" w:themeColor="text1"/>
        </w:rPr>
        <w:t>Any</w:t>
      </w:r>
      <w:r w:rsidRPr="00C85909">
        <w:rPr>
          <w:color w:val="000000" w:themeColor="text1"/>
          <w:u w:color="000000" w:themeColor="text1"/>
        </w:rPr>
        <w:t xml:space="preserve"> </w:t>
      </w:r>
      <w:r w:rsidRPr="00CA43DA">
        <w:rPr>
          <w:color w:val="000000" w:themeColor="text1"/>
          <w:u w:val="single"/>
        </w:rPr>
        <w:t>A</w:t>
      </w:r>
      <w:r>
        <w:rPr>
          <w:color w:val="000000" w:themeColor="text1"/>
          <w:u w:color="000000" w:themeColor="text1"/>
        </w:rPr>
        <w:t xml:space="preserve"> </w:t>
      </w:r>
      <w:r w:rsidRPr="00C85909">
        <w:rPr>
          <w:color w:val="000000" w:themeColor="text1"/>
          <w:u w:color="000000" w:themeColor="text1"/>
        </w:rPr>
        <w:t>person charged with a violation of this chapter</w:t>
      </w:r>
      <w:r>
        <w:rPr>
          <w:color w:val="000000" w:themeColor="text1"/>
          <w:u w:val="single" w:color="000000" w:themeColor="text1"/>
        </w:rPr>
        <w:t>,</w:t>
      </w:r>
      <w:r w:rsidRPr="00C85909">
        <w:rPr>
          <w:color w:val="000000" w:themeColor="text1"/>
          <w:u w:color="000000" w:themeColor="text1"/>
        </w:rPr>
        <w:t xml:space="preserve"> or Chapter 17</w:t>
      </w:r>
      <w:r>
        <w:rPr>
          <w:color w:val="000000" w:themeColor="text1"/>
          <w:u w:val="single" w:color="000000" w:themeColor="text1"/>
        </w:rPr>
        <w:t>,</w:t>
      </w:r>
      <w:r w:rsidRPr="00C85909">
        <w:rPr>
          <w:color w:val="000000" w:themeColor="text1"/>
          <w:u w:color="000000" w:themeColor="text1"/>
        </w:rPr>
        <w:t xml:space="preserve"> </w:t>
      </w:r>
      <w:r w:rsidRPr="00CA43DA">
        <w:rPr>
          <w:strike/>
          <w:color w:val="000000" w:themeColor="text1"/>
          <w:u w:color="000000" w:themeColor="text1"/>
        </w:rPr>
        <w:t>of</w:t>
      </w:r>
      <w:r w:rsidRPr="00C85909">
        <w:rPr>
          <w:color w:val="000000" w:themeColor="text1"/>
          <w:u w:color="000000" w:themeColor="text1"/>
        </w:rPr>
        <w:t xml:space="preserve"> Title 2 is entitled to the administrative hearing process contained in this section.</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rPr>
          <w:u w:val="single"/>
        </w:rPr>
        <w:t>not</w:t>
      </w:r>
      <w:r>
        <w:t xml:space="preserve"> </w:t>
      </w:r>
      <w:r w:rsidRPr="000E1457">
        <w:t>be accepted by the commission concerning a candidate for elective office during the fifty</w:t>
      </w:r>
      <w:r w:rsidR="00F057B2">
        <w:noBreakHyphen/>
      </w:r>
      <w:r w:rsidRPr="000E1457">
        <w:t>day period before an election in which he is a candidate.  During this fifty</w:t>
      </w:r>
      <w:r w:rsidR="00F057B2">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F057B2">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F057B2">
        <w:noBreakHyphen/>
      </w:r>
      <w:r>
        <w:t>13</w:t>
      </w:r>
      <w:r w:rsidR="00F057B2">
        <w:noBreakHyphen/>
      </w:r>
      <w:r>
        <w:t>755 of the 1976 Code, as added by Act 248 of 1991, is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755.</w:t>
      </w:r>
      <w:r>
        <w:tab/>
      </w:r>
      <w:r w:rsidRPr="002D49D1">
        <w:t xml:space="preserve">A former public official, former public member, or former public employee holding public office, membership, or employment on or after January 1, 1992, may not for a period of </w:t>
      </w:r>
      <w:r w:rsidRPr="00287C99">
        <w:rPr>
          <w:strike/>
        </w:rPr>
        <w:t>one year</w:t>
      </w:r>
      <w:r>
        <w:rPr>
          <w:u w:val="single"/>
        </w:rPr>
        <w:t>five years</w:t>
      </w:r>
      <w:r w:rsidRPr="002D49D1">
        <w:t xml:space="preserve"> after terminating his public service or employment: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(1)</w:t>
      </w:r>
      <w:r>
        <w:tab/>
      </w:r>
      <w:r w:rsidRPr="002D49D1">
        <w:t xml:space="preserve">serve as a lobbyist or represent clients before the agency or department on which he formerly served in a matter </w:t>
      </w:r>
      <w:r w:rsidRPr="00194EDE">
        <w:rPr>
          <w:strike/>
        </w:rPr>
        <w:t>which</w:t>
      </w:r>
      <w:r>
        <w:rPr>
          <w:u w:val="single"/>
        </w:rPr>
        <w:t>that</w:t>
      </w:r>
      <w:r w:rsidRPr="002D49D1">
        <w:t xml:space="preserve"> he directly and substantially participated during his </w:t>
      </w:r>
      <w:r>
        <w:t>public service or employment;</w:t>
      </w:r>
      <w:r w:rsidRPr="002D49D1">
        <w:t xml:space="preserve"> or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 xml:space="preserve">accept employment if the employment: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(a)</w:t>
      </w:r>
      <w:r>
        <w:tab/>
      </w:r>
      <w:r w:rsidRPr="002D49D1">
        <w:t xml:space="preserve">is from a person who is regulated by the agency or department on which the former public official, former public member, or former public employee served or was employed;  and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(b)</w:t>
      </w:r>
      <w:r>
        <w:tab/>
      </w:r>
      <w:r w:rsidRPr="002D49D1">
        <w:t>involves a matter in which the former public official, former public member, or former public employee directly and substantially participated during his publi</w:t>
      </w:r>
      <w:r>
        <w:t>c service or public employment.”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F057B2">
        <w:noBreakHyphen/>
      </w:r>
      <w:r>
        <w:t>13</w:t>
      </w:r>
      <w:r w:rsidR="00F057B2">
        <w:noBreakHyphen/>
      </w:r>
      <w:r>
        <w:t>1120 of the 1976 Code, as last amended by Act 6 of 1995,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1120.</w:t>
      </w:r>
      <w:r>
        <w:tab/>
        <w:t>(A)</w:t>
      </w:r>
      <w:r>
        <w:tab/>
      </w:r>
      <w:r w:rsidRPr="000E1457">
        <w:t>A statement of economic interests filed pursuant to Section 8</w:t>
      </w:r>
      <w:r w:rsidR="00F057B2">
        <w:noBreakHyphen/>
      </w:r>
      <w:r w:rsidRPr="000E1457">
        <w:t>13</w:t>
      </w:r>
      <w:r w:rsidR="00F057B2">
        <w:noBreakHyphen/>
      </w:r>
      <w:r w:rsidRPr="000E1457">
        <w:t xml:space="preserve">1110 must be on forms prescribed by the State Ethics Commission and must contain full and complete information concerning: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w:t>
      </w:r>
      <w:r w:rsidR="00F057B2" w:rsidRPr="00F057B2">
        <w:t>’</w:t>
      </w:r>
      <w:r w:rsidRPr="000E1457">
        <w:t>s immediate family during the reporting period</w:t>
      </w:r>
      <w:r>
        <w:rPr>
          <w:u w:val="single"/>
        </w:rPr>
        <w:t xml:space="preserve">.  The term </w:t>
      </w:r>
      <w:r w:rsidR="00F057B2" w:rsidRPr="00F057B2">
        <w:rPr>
          <w:u w:val="single"/>
        </w:rPr>
        <w:t>‘</w:t>
      </w:r>
      <w:r>
        <w:rPr>
          <w:u w:val="single"/>
        </w:rPr>
        <w:t>governmental entity</w:t>
      </w:r>
      <w:r w:rsidR="00F057B2" w:rsidRPr="00F057B2">
        <w:rPr>
          <w:u w:val="single"/>
        </w:rPr>
        <w:t>’</w:t>
      </w:r>
      <w:r>
        <w:rPr>
          <w:u w:val="single"/>
        </w:rPr>
        <w:t xml:space="preserve"> for purposes of this item includes not only South Carolina sources of income from those sources enumerated in Section 8</w:t>
      </w:r>
      <w:r w:rsidR="00F057B2">
        <w:rPr>
          <w:u w:val="single"/>
        </w:rPr>
        <w:noBreakHyphen/>
      </w:r>
      <w:r>
        <w:rPr>
          <w:u w:val="single"/>
        </w:rPr>
        <w:t>13</w:t>
      </w:r>
      <w:r w:rsidR="00F057B2">
        <w:rPr>
          <w:u w:val="single"/>
        </w:rPr>
        <w:noBreakHyphen/>
      </w:r>
      <w:r>
        <w:rPr>
          <w:u w:val="single"/>
        </w:rPr>
        <w:t>100(16), but also from any other governmental source, including the federal government</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the description, value, and location of all real property owned and options to purchase real property during the reporting period by a filer or a member of the filer</w:t>
      </w:r>
      <w:r w:rsidR="00F057B2" w:rsidRPr="00F057B2">
        <w:t>’</w:t>
      </w:r>
      <w:r w:rsidRPr="000E1457">
        <w:t xml:space="preserve">s immediate family if: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the reporting period and the public improvements are known to the filer;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00F057B2" w:rsidRPr="00F057B2">
        <w:t>’</w:t>
      </w:r>
      <w:r w:rsidRPr="000E1457">
        <w:t xml:space="preserve">s immediate family held or controlled, in the aggregate, securities or interests constituting five percent or more of the total issued and outstanding securities and interests which constitute a value of one hundred thousand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00F057B2" w:rsidRPr="00F057B2">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00F057B2" w:rsidRPr="00F057B2">
        <w:t>’</w:t>
      </w:r>
      <w:r w:rsidRPr="000E1457">
        <w:t xml:space="preserve">s agency or department other than for a credit card or retail installment contract, and the original amount of the debt and amount outstanding unless: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the debt is promised or loaned by an individual</w:t>
      </w:r>
      <w:r w:rsidR="00F057B2" w:rsidRPr="00F057B2">
        <w:t>’</w:t>
      </w:r>
      <w:r w:rsidRPr="000E1457">
        <w:t xml:space="preserve">s family member if the person who promises or makes the loan is not acting as the agent or intermediary for someone other than a person named in this subitem;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00F057B2" w:rsidRPr="00F057B2">
        <w:t>’</w:t>
      </w:r>
      <w:r w:rsidRPr="000E1457">
        <w:t>s immediate family for a debt required to be reported in (a)</w:t>
      </w:r>
      <w:r w:rsidRPr="0055015E">
        <w:rPr>
          <w:strike/>
        </w:rPr>
        <w:t>;</w:t>
      </w:r>
      <w:r w:rsidRPr="000E1457">
        <w:t xml:space="preserve"> </w:t>
      </w:r>
      <w:r w:rsidRPr="0055015E">
        <w:rPr>
          <w:u w:val="single"/>
        </w:rPr>
        <w:t>.</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If a discharge of a debt required to be reported in (a) has been made, the date of the transaction must be shown.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00F057B2">
        <w:noBreakHyphen/>
      </w:r>
      <w:r w:rsidRPr="000E1457">
        <w:t>17</w:t>
      </w:r>
      <w:r w:rsidR="00F057B2">
        <w:noBreakHyphen/>
      </w:r>
      <w:r w:rsidRPr="000E1457">
        <w:t xml:space="preserve">10(13)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an individual with whom or business with which the filer or a member of the filer</w:t>
      </w:r>
      <w:r w:rsidR="00F057B2" w:rsidRPr="00F057B2">
        <w:t>’</w:t>
      </w:r>
      <w:r w:rsidRPr="000E1457">
        <w:t xml:space="preserve">s immediate family is associated;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a person, if there is reason to believe the donor would not give the gift, gratuity, or favor but for the official</w:t>
      </w:r>
      <w:r w:rsidR="00F057B2" w:rsidRPr="00F057B2">
        <w:t>’</w:t>
      </w:r>
      <w:r w:rsidRPr="000E1457">
        <w:t>s or employee</w:t>
      </w:r>
      <w:r w:rsidR="00F057B2" w:rsidRPr="00F057B2">
        <w:t>’</w:t>
      </w:r>
      <w:r w:rsidRPr="000E1457">
        <w:t xml:space="preserve">s office or position;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has or is seeking to obtain contractual or other business or financial relationship with the official</w:t>
      </w:r>
      <w:r w:rsidR="00F057B2" w:rsidRPr="00F057B2">
        <w:t>’</w:t>
      </w:r>
      <w:r w:rsidRPr="000E1457">
        <w:t>s or employee</w:t>
      </w:r>
      <w:r w:rsidR="00F057B2" w:rsidRPr="00F057B2">
        <w:t>’</w:t>
      </w:r>
      <w:r w:rsidRPr="000E1457">
        <w:t xml:space="preserve">s agency;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w:t>
      </w:r>
      <w:r w:rsidR="00F057B2" w:rsidRPr="00F057B2">
        <w:t>’</w:t>
      </w:r>
      <w:r w:rsidRPr="000E1457">
        <w:t>s or employee</w:t>
      </w:r>
      <w:r w:rsidR="00F057B2" w:rsidRPr="00F057B2">
        <w:t>’</w:t>
      </w:r>
      <w:r w:rsidRPr="000E1457">
        <w:t>s agency if the value of the gift is twenty</w:t>
      </w:r>
      <w:r w:rsidR="00F057B2">
        <w:noBreakHyphen/>
      </w:r>
      <w:r w:rsidRPr="000E1457">
        <w:t>five dollars or more in a day or if the value totals, in the aggregate, two hundred dollars or more in a calendar year</w:t>
      </w:r>
      <w:r>
        <w:rPr>
          <w:u w:val="single"/>
        </w:rPr>
        <w:t>;</w:t>
      </w:r>
      <w:r w:rsidRPr="000E1457">
        <w:t xml:space="preserv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w:t>
      </w:r>
      <w:r w:rsidR="00F057B2">
        <w:rPr>
          <w:u w:val="single"/>
        </w:rPr>
        <w:noBreakHyphen/>
      </w:r>
      <w:r>
        <w:rPr>
          <w:u w:val="single"/>
        </w:rPr>
        <w:t>five dollars or more in a day or a value in the aggregate of two hundred dollars or more in a calendar year;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w:t>
      </w:r>
      <w:r w:rsidR="00F057B2">
        <w:rPr>
          <w:u w:val="single"/>
        </w:rPr>
        <w:noBreakHyphen/>
      </w:r>
      <w:r>
        <w:rPr>
          <w:u w:val="single"/>
        </w:rPr>
        <w:t>five  dollars or more in a day or a value in the aggregate of two hundred dollars or more in a calendar year;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613C39" w:rsidRPr="00EC7F1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requirements of items (10) through (12) of this subsection include the name, address, and telephone number of the applicable entities, vendors, or employers.</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00F057B2">
        <w:noBreakHyphen/>
      </w:r>
      <w:r w:rsidRPr="000E1457">
        <w:t>17</w:t>
      </w:r>
      <w:r w:rsidR="00F057B2">
        <w:noBreakHyphen/>
      </w:r>
      <w:r w:rsidRPr="000E1457">
        <w:t>90(E).</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8</w:t>
      </w:r>
      <w:r w:rsidR="00F057B2">
        <w:noBreakHyphen/>
      </w:r>
      <w:r>
        <w:t>13</w:t>
      </w:r>
      <w:r w:rsidR="00F057B2">
        <w:noBreakHyphen/>
      </w:r>
      <w:r>
        <w:t>1300 of the 1976 Code, as last amended by Act 245 of 2008,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1300.</w:t>
      </w:r>
      <w:r>
        <w:tab/>
      </w:r>
      <w:r w:rsidRPr="000E1457">
        <w:t xml:space="preserve">As used in this article: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F057B2" w:rsidRPr="00F057B2">
        <w:t>‘</w:t>
      </w:r>
      <w:r w:rsidRPr="000E1457">
        <w:t>Ballot measure</w:t>
      </w:r>
      <w:r w:rsidR="00F057B2" w:rsidRPr="00F057B2">
        <w:t>’</w:t>
      </w:r>
      <w:r w:rsidRPr="000E1457">
        <w:t xml:space="preserve"> means a referendum, proposition, or measure submitted to voters for their approval.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00F057B2" w:rsidRPr="00F057B2">
        <w:t>‘</w:t>
      </w:r>
      <w:r w:rsidRPr="000E1457">
        <w:t>Business</w:t>
      </w:r>
      <w:r w:rsidR="00F057B2" w:rsidRPr="00F057B2">
        <w:t>’</w:t>
      </w:r>
      <w:r w:rsidRPr="000E1457">
        <w:t xml:space="preserve"> means a corporation, partnership, proprietorship, firm, an enterprise, a franchise, an association, organization, or a self</w:t>
      </w:r>
      <w:r w:rsidR="00F057B2">
        <w:noBreakHyphen/>
      </w:r>
      <w:r w:rsidRPr="000E1457">
        <w:t xml:space="preserve">employed individual.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00F057B2" w:rsidRPr="00F057B2">
        <w:t>‘</w:t>
      </w:r>
      <w:r w:rsidRPr="000E1457">
        <w:t>Candidate</w:t>
      </w:r>
      <w:r w:rsidR="00F057B2" w:rsidRPr="00F057B2">
        <w:t>’</w:t>
      </w:r>
      <w:r w:rsidRPr="000E1457">
        <w:t xml:space="preserve"> means:</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rsidR="00F057B2">
        <w:noBreakHyphen/>
      </w:r>
      <w:r w:rsidRPr="000E1457">
        <w:t xml:space="preserve">in votes are solicited if the person has knowledge of </w:t>
      </w:r>
      <w:r w:rsidRPr="0087599D">
        <w:rPr>
          <w:strike/>
        </w:rPr>
        <w:t>such</w:t>
      </w:r>
      <w:r>
        <w:rPr>
          <w:u w:val="single"/>
        </w:rPr>
        <w:t>the</w:t>
      </w:r>
      <w:r w:rsidRPr="000E1457">
        <w:t xml:space="preserve"> solicitation.</w:t>
      </w:r>
    </w:p>
    <w:p w:rsidR="00613C39" w:rsidRPr="000E1457"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B2">
        <w:t>‘</w:t>
      </w:r>
      <w:r w:rsidR="00613C39" w:rsidRPr="000E1457">
        <w:t>Candidate</w:t>
      </w:r>
      <w:r w:rsidRPr="00F057B2">
        <w:t>’</w:t>
      </w:r>
      <w:r w:rsidR="00613C39" w:rsidRPr="000E1457">
        <w:t xml:space="preserve"> does not include a candidate within the meaning of Section 431(b) of the Federal Election Campaign Act of 1976.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00F057B2" w:rsidRPr="00F057B2">
        <w:t>‘</w:t>
      </w:r>
      <w:r w:rsidRPr="000E1457">
        <w:t>Charitable organization</w:t>
      </w:r>
      <w:r w:rsidR="00F057B2" w:rsidRPr="00F057B2">
        <w:t>’</w:t>
      </w:r>
      <w:r w:rsidRPr="000E1457">
        <w:t xml:space="preserve"> means an organization described in Title 26, Section 170(c) of the United States Code as it currently exists or as it may be amended.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00F057B2" w:rsidRPr="00F057B2">
        <w:t>‘</w:t>
      </w:r>
      <w:r w:rsidRPr="000E1457">
        <w:t>Committee</w:t>
      </w:r>
      <w:r w:rsidR="00F057B2" w:rsidRPr="00F057B2">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F057B2">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613C39" w:rsidRPr="000E1457"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B2">
        <w:t>‘</w:t>
      </w:r>
      <w:r w:rsidR="00613C39" w:rsidRPr="000E1457">
        <w:t>Committee</w:t>
      </w:r>
      <w:r w:rsidRPr="00F057B2">
        <w:t>’</w:t>
      </w:r>
      <w:r w:rsidR="00613C39" w:rsidRPr="000E1457">
        <w:t xml:space="preserve"> includes a party committee, a legislative caucus committee, a noncandidate committee, or a committee that is not a campaign committee for a candidate but that is organized for the purpose of influencing an election.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00F057B2" w:rsidRPr="00F057B2">
        <w:t>‘</w:t>
      </w:r>
      <w:r w:rsidRPr="000E1457">
        <w:t>Contribution</w:t>
      </w:r>
      <w:r w:rsidR="00F057B2" w:rsidRPr="00F057B2">
        <w:t>’</w:t>
      </w:r>
      <w:r w:rsidRPr="000E1457">
        <w:t xml:space="preserve"> means a gift, subscription, loan, guarantee upon which collection is made, forgiveness of a loan, an advance, in</w:t>
      </w:r>
      <w:r w:rsidR="00F057B2">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613C39"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7B2">
        <w:t>‘</w:t>
      </w:r>
      <w:r w:rsidR="00613C39" w:rsidRPr="000E1457">
        <w:t>Contribution</w:t>
      </w:r>
      <w:r w:rsidRPr="00F057B2">
        <w:t>’</w:t>
      </w:r>
      <w:r w:rsidR="00613C39" w:rsidRPr="000E1457">
        <w:t xml:space="preserve"> does not include</w:t>
      </w:r>
      <w:r w:rsidR="00613C39">
        <w:rPr>
          <w:u w:val="single"/>
        </w:rP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rsidR="00F057B2">
        <w:noBreakHyphen/>
      </w:r>
      <w:r w:rsidRPr="000E1457">
        <w:t>kind, directly or indirectly, from any source;  or</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rsidR="00F057B2">
        <w:noBreakHyphen/>
      </w:r>
      <w:r w:rsidRPr="000E1457">
        <w:t>kind contribution or expenditure, a deposit of money, or anything of value made to a committee, other than a candidate committee, and is used to pay for communications made not more than forty</w:t>
      </w:r>
      <w:r w:rsidR="00F057B2">
        <w:noBreakHyphen/>
      </w:r>
      <w:r w:rsidRPr="000E1457">
        <w:t xml:space="preserve">five days before the election to influence the outcome of an elective office as defined in </w:t>
      </w:r>
      <w:r w:rsidRPr="00560750">
        <w:rPr>
          <w:strike/>
        </w:rPr>
        <w:t>Section 8</w:t>
      </w:r>
      <w:r w:rsidR="00F057B2" w:rsidRPr="00560750">
        <w:rPr>
          <w:strike/>
        </w:rPr>
        <w:noBreakHyphen/>
      </w:r>
      <w:r w:rsidRPr="00560750">
        <w:rPr>
          <w:strike/>
        </w:rPr>
        <w:t>13</w:t>
      </w:r>
      <w:r w:rsidR="00F057B2" w:rsidRPr="00560750">
        <w:rPr>
          <w:strike/>
        </w:rPr>
        <w:noBreakHyphen/>
      </w:r>
      <w:r w:rsidRPr="00560750">
        <w:rPr>
          <w:strike/>
        </w:rPr>
        <w:t>1300(31</w:t>
      </w:r>
      <w:r w:rsidR="00560750">
        <w:rPr>
          <w:strike/>
        </w:rPr>
        <w:t>)</w:t>
      </w:r>
      <w:r w:rsidRPr="00560750">
        <w:rPr>
          <w:strike/>
        </w:rPr>
        <w:t>(c)</w:t>
      </w:r>
      <w:r w:rsidR="00560750">
        <w:rPr>
          <w:u w:val="single"/>
        </w:rPr>
        <w:t>item 30(c)</w:t>
      </w:r>
      <w:r w:rsidRPr="000E1457">
        <w:t>. These funds must be deposited in an account separate from a campaign account as required in Section 8</w:t>
      </w:r>
      <w:r w:rsidR="00F057B2">
        <w:noBreakHyphen/>
      </w:r>
      <w:r w:rsidRPr="000E1457">
        <w:t>13</w:t>
      </w:r>
      <w:r w:rsidR="00F057B2">
        <w:noBreakHyphen/>
      </w:r>
      <w:r w:rsidRPr="000E1457">
        <w:t xml:space="preserve">1312.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00F057B2" w:rsidRPr="00F057B2">
        <w:t>‘</w:t>
      </w:r>
      <w:r w:rsidRPr="000E1457">
        <w:t>Corporation</w:t>
      </w:r>
      <w:r w:rsidR="00F057B2" w:rsidRPr="00F057B2">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00F057B2" w:rsidRPr="00F057B2">
        <w:t>‘</w:t>
      </w:r>
      <w:r w:rsidRPr="000E1457">
        <w:t>Election</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00F057B2" w:rsidRPr="00F057B2">
        <w:t>‘</w:t>
      </w:r>
      <w:r w:rsidRPr="000E1457">
        <w:t>Election cycle</w:t>
      </w:r>
      <w:r w:rsidR="00F057B2" w:rsidRPr="00F057B2">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F057B2">
        <w:noBreakHyphen/>
      </w:r>
      <w:r w:rsidRPr="000E1457">
        <w:t>13</w:t>
      </w:r>
      <w:r w:rsidR="00F057B2">
        <w:noBreakHyphen/>
      </w:r>
      <w:r w:rsidRPr="000E1457">
        <w:t>1314 and 8</w:t>
      </w:r>
      <w:r w:rsidR="00F057B2">
        <w:noBreakHyphen/>
      </w:r>
      <w:r w:rsidRPr="000E1457">
        <w:t>13</w:t>
      </w:r>
      <w:r w:rsidR="00F057B2">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00F057B2" w:rsidRPr="00F057B2">
        <w:t>‘</w:t>
      </w:r>
      <w:r w:rsidRPr="000E1457">
        <w:t>Elective office</w:t>
      </w:r>
      <w:r w:rsidR="00F057B2" w:rsidRPr="00F057B2">
        <w:t>’</w:t>
      </w:r>
      <w:r w:rsidRPr="000E1457">
        <w:t xml:space="preserve"> means an office at the state, county, municipal or political subdivision level.  For </w:t>
      </w:r>
      <w:r w:rsidRPr="00F46BB3">
        <w:rPr>
          <w:strike/>
        </w:rPr>
        <w:t>the</w:t>
      </w:r>
      <w:r w:rsidRPr="000E1457">
        <w:t xml:space="preserve"> purposes of this article, the term </w:t>
      </w:r>
      <w:r w:rsidR="00F057B2" w:rsidRPr="00F057B2">
        <w:t>‘</w:t>
      </w:r>
      <w:r w:rsidRPr="000E1457">
        <w:t>elective office</w:t>
      </w:r>
      <w:r w:rsidR="00F057B2" w:rsidRPr="00F057B2">
        <w:t>’</w:t>
      </w:r>
      <w:r w:rsidRPr="000E1457">
        <w:t xml:space="preserve"> does not include an office under the unified judicial system except for purposes of campaign practices, campaign disclosure, and disclosure of economic interests.   </w:t>
      </w:r>
      <w:r w:rsidR="00F057B2" w:rsidRPr="00F057B2">
        <w:t>‘</w:t>
      </w:r>
      <w:r w:rsidRPr="000E1457">
        <w:t>Elective office</w:t>
      </w:r>
      <w:r w:rsidR="00F057B2" w:rsidRPr="00F057B2">
        <w:t>’</w:t>
      </w:r>
      <w:r w:rsidRPr="000E1457">
        <w:t xml:space="preserve"> includes the office of probate judge.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00F057B2" w:rsidRPr="00F057B2">
        <w:t>‘</w:t>
      </w:r>
      <w:r w:rsidRPr="000E1457">
        <w:t>Expenditure</w:t>
      </w:r>
      <w:r w:rsidR="00F057B2" w:rsidRPr="00F057B2">
        <w:t>’</w:t>
      </w:r>
      <w:r w:rsidRPr="000E1457">
        <w:t xml:space="preserve"> means a purchase, payment, loan, forgiveness of a loan, an advance, in</w:t>
      </w:r>
      <w:r w:rsidR="00F057B2">
        <w:noBreakHyphen/>
      </w:r>
      <w:r w:rsidRPr="000E1457">
        <w:t xml:space="preserve">kind contribution or expenditure, a deposit, transfer of funds, gift of money, or anything of value for any purpose.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00F057B2" w:rsidRPr="00F057B2">
        <w:t>‘</w:t>
      </w:r>
      <w:r w:rsidRPr="000E1457">
        <w:t>Expenditures incurred</w:t>
      </w:r>
      <w:r w:rsidR="00F057B2" w:rsidRPr="00F057B2">
        <w:t>’</w:t>
      </w:r>
      <w:r w:rsidRPr="000E1457">
        <w:t xml:space="preserve"> means an amount owed to a creditor for purchase of delivered goods or completed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00F057B2" w:rsidRPr="00F057B2">
        <w:t>‘</w:t>
      </w:r>
      <w:r w:rsidRPr="000E1457">
        <w:t>Family member</w:t>
      </w:r>
      <w:r w:rsidR="00F057B2" w:rsidRPr="00F057B2">
        <w:t>’</w:t>
      </w:r>
      <w:r w:rsidRPr="000E1457">
        <w:t xml:space="preserve"> means an individual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F057B2">
        <w:noBreakHyphen/>
      </w:r>
      <w:r w:rsidRPr="000E1457">
        <w:t>in</w:t>
      </w:r>
      <w:r w:rsidR="00F057B2">
        <w:noBreakHyphen/>
      </w:r>
      <w:r w:rsidRPr="000E1457">
        <w:t>law, father</w:t>
      </w:r>
      <w:r w:rsidR="00F057B2">
        <w:noBreakHyphen/>
      </w:r>
      <w:r w:rsidRPr="000E1457">
        <w:t>in</w:t>
      </w:r>
      <w:r w:rsidR="00F057B2">
        <w:noBreakHyphen/>
      </w:r>
      <w:r w:rsidRPr="000E1457">
        <w:t>law, son</w:t>
      </w:r>
      <w:r w:rsidR="00F057B2">
        <w:noBreakHyphen/>
      </w:r>
      <w:r w:rsidRPr="000E1457">
        <w:t>in</w:t>
      </w:r>
      <w:r w:rsidR="00F057B2">
        <w:noBreakHyphen/>
      </w:r>
      <w:r w:rsidRPr="000E1457">
        <w:t>law, daughter</w:t>
      </w:r>
      <w:r w:rsidR="00F057B2">
        <w:noBreakHyphen/>
      </w:r>
      <w:r w:rsidRPr="000E1457">
        <w:t>in</w:t>
      </w:r>
      <w:r w:rsidR="00F057B2">
        <w:noBreakHyphen/>
      </w:r>
      <w:r w:rsidRPr="000E1457">
        <w:t xml:space="preserve">law, grandparent, or grandchild;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F057B2" w:rsidRPr="00F057B2">
        <w:t>’</w:t>
      </w:r>
      <w:r w:rsidRPr="000E1457">
        <w:t xml:space="preserve">s immediate family.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00F057B2" w:rsidRPr="00F057B2">
        <w:t>‘</w:t>
      </w:r>
      <w:r w:rsidRPr="000E1457">
        <w:t>Gift</w:t>
      </w:r>
      <w:r w:rsidR="00F057B2" w:rsidRPr="00F057B2">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F057B2" w:rsidRPr="00F057B2">
        <w:t>’</w:t>
      </w:r>
      <w:r w:rsidRPr="000E1457">
        <w:t xml:space="preserve">s status.  A gift does not include campaign contributions accepted pursuant to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00F057B2" w:rsidRPr="00F057B2">
        <w:t>‘</w:t>
      </w:r>
      <w:r w:rsidRPr="000E1457">
        <w:t>Immediate family</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household;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spouse as a dependent for income tax purposes.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00F057B2" w:rsidRPr="00F057B2">
        <w:t>‘</w:t>
      </w:r>
      <w:r w:rsidRPr="000E1457">
        <w:t>Independent expenditure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00F057B2" w:rsidRPr="00F057B2">
        <w:t>‘</w:t>
      </w:r>
      <w:r w:rsidRPr="000E1457">
        <w:t>Individual</w:t>
      </w:r>
      <w:r w:rsidR="00F057B2" w:rsidRPr="00F057B2">
        <w:t>’</w:t>
      </w:r>
      <w:r w:rsidRPr="000E1457">
        <w:t xml:space="preserve"> means one human being.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00F057B2" w:rsidRPr="00F057B2">
        <w:t>‘</w:t>
      </w:r>
      <w:r w:rsidRPr="000E1457">
        <w:t>Individual with whom he is associated</w:t>
      </w:r>
      <w:r w:rsidR="00F057B2" w:rsidRPr="00F057B2">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00F057B2" w:rsidRPr="00F057B2">
        <w:t>‘</w:t>
      </w:r>
      <w:r w:rsidRPr="000E1457">
        <w:t>In</w:t>
      </w:r>
      <w:r w:rsidR="00F057B2">
        <w:noBreakHyphen/>
      </w:r>
      <w:r w:rsidRPr="000E1457">
        <w:t>kind contribution or expenditure</w:t>
      </w:r>
      <w:r w:rsidR="00F057B2" w:rsidRPr="00F057B2">
        <w:t>’</w:t>
      </w:r>
      <w:r w:rsidRPr="000E1457">
        <w:t xml:space="preserve"> means goods or services which are provided to or by a person at no charge or for less than their fair market value.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00F057B2" w:rsidRPr="00F057B2">
        <w:t>‘</w:t>
      </w:r>
      <w:r w:rsidRPr="000E1457">
        <w:t>Legislative caucus committee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F057B2">
        <w:noBreakHyphen/>
      </w:r>
      <w:r w:rsidRPr="000E1457">
        <w:t xml:space="preserve">based affinity;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F057B2" w:rsidRPr="00F057B2">
        <w:t>‘</w:t>
      </w:r>
      <w:r w:rsidRPr="000E1457">
        <w:t>legislative caucus committee</w:t>
      </w:r>
      <w:r w:rsidR="00F057B2" w:rsidRPr="00F057B2">
        <w:t>’</w:t>
      </w:r>
      <w:r w:rsidRPr="000E1457">
        <w:t xml:space="preserve"> does not include a </w:t>
      </w:r>
      <w:r w:rsidR="00F057B2" w:rsidRPr="00F057B2">
        <w:t>‘</w:t>
      </w:r>
      <w:r w:rsidRPr="000E1457">
        <w:t>legislative special interest caucus</w:t>
      </w:r>
      <w:r w:rsidR="00F057B2" w:rsidRPr="00F057B2">
        <w:t>’</w:t>
      </w:r>
      <w:r w:rsidRPr="000E1457">
        <w:t xml:space="preserve"> as defined in Section 2</w:t>
      </w:r>
      <w:r w:rsidR="00F057B2">
        <w:noBreakHyphen/>
      </w:r>
      <w:r w:rsidRPr="000E1457">
        <w:t>17</w:t>
      </w:r>
      <w:r w:rsidR="00F057B2">
        <w:noBreakHyphen/>
      </w:r>
      <w:r w:rsidRPr="000E1457">
        <w:t xml:space="preserve">10(21).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00F057B2" w:rsidRPr="00F057B2">
        <w:t>‘</w:t>
      </w:r>
      <w:r w:rsidRPr="000E1457">
        <w:t>Loan</w:t>
      </w:r>
      <w:r w:rsidR="00F057B2" w:rsidRPr="00F057B2">
        <w:t>’</w:t>
      </w:r>
      <w:r w:rsidRPr="000E1457">
        <w:t xml:space="preserve"> means a transfer of money, property, guarantee, or anything of value in exchange for an obligation, conditional or not, to repay in whole or in part.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00F057B2" w:rsidRPr="00F057B2">
        <w:t>‘</w:t>
      </w:r>
      <w:r w:rsidRPr="000E1457">
        <w:t>Noncandidate committee</w:t>
      </w:r>
      <w:r w:rsidR="00F057B2" w:rsidRPr="00F057B2">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00F057B2" w:rsidRPr="00F057B2">
        <w:t>‘</w:t>
      </w:r>
      <w:r>
        <w:t>N</w:t>
      </w:r>
      <w:r w:rsidRPr="000E1457">
        <w:t>oncandidate committee</w:t>
      </w:r>
      <w:r w:rsidR="00F057B2" w:rsidRPr="00F057B2">
        <w:t>’</w:t>
      </w:r>
      <w:r w:rsidRPr="000E1457">
        <w:t xml:space="preserve"> does not include political action committees that contribute solely to federal campaigns.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00F057B2" w:rsidRPr="00F057B2">
        <w:t>‘</w:t>
      </w:r>
      <w:r w:rsidRPr="000E1457">
        <w:t>Party committee</w:t>
      </w:r>
      <w:r w:rsidR="00F057B2" w:rsidRPr="00F057B2">
        <w:t>’</w:t>
      </w:r>
      <w:r w:rsidRPr="000E1457">
        <w:t xml:space="preserve"> means a committee established by a political party.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00F057B2" w:rsidRPr="00F057B2">
        <w:t>‘</w:t>
      </w:r>
      <w:r w:rsidRPr="000E1457">
        <w:t>Person</w:t>
      </w:r>
      <w:r w:rsidR="00F057B2" w:rsidRPr="00F057B2">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00F057B2" w:rsidRPr="00F057B2">
        <w:t>‘</w:t>
      </w:r>
      <w:r w:rsidRPr="000E1457">
        <w:t>Political party</w:t>
      </w:r>
      <w:r w:rsidR="00F057B2" w:rsidRPr="00F057B2">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00F057B2" w:rsidRPr="00F057B2">
        <w:t>‘</w:t>
      </w:r>
      <w:r w:rsidRPr="000E1457">
        <w:t>Public employee</w:t>
      </w:r>
      <w:r w:rsidR="00F057B2" w:rsidRPr="00F057B2">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00F057B2" w:rsidRPr="00F057B2">
        <w:t>‘</w:t>
      </w:r>
      <w:r w:rsidRPr="000E1457">
        <w:t>Public official</w:t>
      </w:r>
      <w:r w:rsidR="00F057B2" w:rsidRPr="00F057B2">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00F057B2" w:rsidRPr="00F057B2">
        <w:t>‘</w:t>
      </w:r>
      <w:r w:rsidRPr="000E1457">
        <w:t>public official</w:t>
      </w:r>
      <w:r w:rsidR="00F057B2" w:rsidRPr="00F057B2">
        <w:t>’</w:t>
      </w:r>
      <w:r w:rsidRPr="000E1457">
        <w:t xml:space="preserve"> does not mean a member of the judiciary except for purposes of campaign financing.  A probate judge is considered a public official and must meet the requirements of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00F057B2" w:rsidRPr="00F057B2">
        <w:t>‘</w:t>
      </w:r>
      <w:r w:rsidRPr="000E1457">
        <w:t>Statewide office</w:t>
      </w:r>
      <w:r w:rsidR="00F057B2" w:rsidRPr="00F057B2">
        <w:t>’</w:t>
      </w:r>
      <w:r w:rsidRPr="000E1457">
        <w:t xml:space="preserve"> means an elective office other than a federal office eligible to be voted upon by all electors of the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00F057B2" w:rsidRPr="00F057B2">
        <w:t>‘</w:t>
      </w:r>
      <w:r w:rsidRPr="000E1457">
        <w:t>Transfer</w:t>
      </w:r>
      <w:r w:rsidR="00F057B2" w:rsidRPr="00F057B2">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00F057B2" w:rsidRPr="00F057B2">
        <w:t>‘</w:t>
      </w:r>
      <w:r w:rsidRPr="000E1457">
        <w:t>Influence the outcome of an elective office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F057B2" w:rsidRPr="00F057B2">
        <w:t>‘</w:t>
      </w:r>
      <w:r w:rsidRPr="000E1457">
        <w:t>vote for</w:t>
      </w:r>
      <w:r w:rsidR="00F057B2" w:rsidRPr="00F057B2">
        <w:t>’</w:t>
      </w:r>
      <w:r w:rsidRPr="000E1457">
        <w:t xml:space="preserve">, </w:t>
      </w:r>
      <w:r w:rsidR="00F057B2" w:rsidRPr="00F057B2">
        <w:t>‘</w:t>
      </w:r>
      <w:r w:rsidRPr="000E1457">
        <w:t>elect</w:t>
      </w:r>
      <w:r w:rsidR="00F057B2" w:rsidRPr="00F057B2">
        <w:t>’</w:t>
      </w:r>
      <w:r w:rsidRPr="000E1457">
        <w:t xml:space="preserve">, </w:t>
      </w:r>
      <w:r w:rsidR="00F057B2" w:rsidRPr="00F057B2">
        <w:t>‘</w:t>
      </w:r>
      <w:r w:rsidRPr="000E1457">
        <w:t>cast your ballot for</w:t>
      </w:r>
      <w:r w:rsidR="00F057B2" w:rsidRPr="00F057B2">
        <w:t>’</w:t>
      </w:r>
      <w:r w:rsidRPr="000E1457">
        <w:t xml:space="preserve">, </w:t>
      </w:r>
      <w:r w:rsidR="00F057B2" w:rsidRPr="00F057B2">
        <w:t>‘</w:t>
      </w:r>
      <w:r w:rsidRPr="000E1457">
        <w:t>Smith for Governor</w:t>
      </w:r>
      <w:r w:rsidR="00F057B2" w:rsidRPr="00F057B2">
        <w:t>’</w:t>
      </w:r>
      <w:r w:rsidRPr="000E1457">
        <w:t xml:space="preserve">, </w:t>
      </w:r>
      <w:r w:rsidR="00F057B2" w:rsidRPr="00F057B2">
        <w:t>‘</w:t>
      </w:r>
      <w:r w:rsidRPr="000E1457">
        <w:t>vote against</w:t>
      </w:r>
      <w:r w:rsidR="00F057B2" w:rsidRPr="00F057B2">
        <w:t>’</w:t>
      </w:r>
      <w:r w:rsidRPr="000E1457">
        <w:t xml:space="preserve">, </w:t>
      </w:r>
      <w:r w:rsidR="00F057B2" w:rsidRPr="00F057B2">
        <w:t>‘</w:t>
      </w:r>
      <w:r w:rsidRPr="000E1457">
        <w:t>defeat</w:t>
      </w:r>
      <w:r w:rsidR="00F057B2" w:rsidRPr="00F057B2">
        <w:t>’</w:t>
      </w:r>
      <w:r w:rsidRPr="000E1457">
        <w:t xml:space="preserve">, or </w:t>
      </w:r>
      <w:r w:rsidR="00F057B2" w:rsidRPr="00F057B2">
        <w:t>‘</w:t>
      </w:r>
      <w:r w:rsidRPr="000E1457">
        <w:t>reject</w:t>
      </w:r>
      <w:r w:rsidR="00F057B2" w:rsidRPr="00F057B2">
        <w:t>’</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F057B2" w:rsidRPr="00F057B2">
        <w:t>‘</w:t>
      </w:r>
      <w:r w:rsidRPr="000E1457">
        <w:t>Smith</w:t>
      </w:r>
      <w:r w:rsidR="00F057B2" w:rsidRPr="00F057B2">
        <w:t>’</w:t>
      </w:r>
      <w:r w:rsidRPr="000E1457">
        <w:t>s the One</w:t>
      </w:r>
      <w:r w:rsidR="00F057B2" w:rsidRPr="00F057B2">
        <w:t>’</w:t>
      </w:r>
      <w:r w:rsidRPr="000E1457">
        <w:t xml:space="preserve">, </w:t>
      </w:r>
      <w:r w:rsidR="00F057B2" w:rsidRPr="00F057B2">
        <w:t>‘</w:t>
      </w:r>
      <w:r w:rsidRPr="000E1457">
        <w:t>Jones 2000</w:t>
      </w:r>
      <w:r w:rsidR="00F057B2" w:rsidRPr="00F057B2">
        <w:t>’</w:t>
      </w:r>
      <w:r w:rsidRPr="000E1457">
        <w:t xml:space="preserve">, </w:t>
      </w:r>
      <w:r w:rsidR="00F057B2" w:rsidRPr="00F057B2">
        <w:t>‘</w:t>
      </w:r>
      <w:r w:rsidRPr="000E1457">
        <w:t>Smith/Jones</w:t>
      </w:r>
      <w:r w:rsidR="00F057B2" w:rsidRPr="00F057B2">
        <w:t>’</w:t>
      </w:r>
      <w:r w:rsidRPr="000E1457">
        <w:t xml:space="preserve">, </w:t>
      </w:r>
      <w:r w:rsidR="00F057B2" w:rsidRPr="00F057B2">
        <w:t>‘</w:t>
      </w:r>
      <w:r w:rsidRPr="000E1457">
        <w:t>Jones!</w:t>
      </w:r>
      <w:r w:rsidR="00F057B2" w:rsidRPr="00F057B2">
        <w:t>’</w:t>
      </w:r>
      <w:r w:rsidRPr="000E1457">
        <w:t xml:space="preserve">, or </w:t>
      </w:r>
      <w:r w:rsidR="00F057B2" w:rsidRPr="00F057B2">
        <w:t>‘</w:t>
      </w:r>
      <w:r w:rsidRPr="000E1457">
        <w:t>Smith</w:t>
      </w:r>
      <w:r w:rsidR="00F057B2">
        <w:noBreakHyphen/>
      </w:r>
      <w:r w:rsidRPr="000E1457">
        <w:t>A man for the People!</w:t>
      </w:r>
      <w:r w:rsidR="00F057B2" w:rsidRPr="00F057B2">
        <w:t>’</w:t>
      </w:r>
      <w:r>
        <w:t>;</w:t>
      </w:r>
      <w:r w:rsidRPr="000E1457">
        <w:t xml:space="preserve">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rsidR="00F057B2">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F057B2" w:rsidRPr="00F057B2">
        <w:t>‘</w:t>
      </w:r>
      <w:r w:rsidRPr="000E1457">
        <w:t>communication</w:t>
      </w:r>
      <w:r w:rsidR="00F057B2" w:rsidRPr="00F057B2">
        <w:t>’</w:t>
      </w:r>
      <w:r w:rsidRPr="000E1457">
        <w:t xml:space="preserve"> means</w:t>
      </w:r>
      <w:r>
        <w:rPr>
          <w:u w:val="single"/>
        </w:rP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w:t>
      </w:r>
      <w:r w:rsidRPr="005F350C">
        <w:rPr>
          <w:strike/>
        </w:rPr>
        <w:t>subsections</w:t>
      </w:r>
      <w:r w:rsidRPr="000E1457">
        <w:t xml:space="preserve"> </w:t>
      </w:r>
      <w:r>
        <w:rPr>
          <w:u w:val="single"/>
        </w:rPr>
        <w:t>subsubitems</w:t>
      </w:r>
      <w:r>
        <w:t xml:space="preserve"> </w:t>
      </w:r>
      <w:r w:rsidRPr="000E1457">
        <w:t xml:space="preserve">(i) or (ii) of this paragraph.  </w:t>
      </w:r>
      <w:r w:rsidR="00F057B2" w:rsidRPr="00F057B2">
        <w:t>‘</w:t>
      </w:r>
      <w:r w:rsidRPr="000E1457">
        <w:t>Communication</w:t>
      </w:r>
      <w:r w:rsidR="00F057B2" w:rsidRPr="00F057B2">
        <w:t>’</w:t>
      </w:r>
      <w:r w:rsidRPr="000E1457">
        <w:t xml:space="preserve"> does not include news, commentary, or editorial programming or article, or communication to an organization</w:t>
      </w:r>
      <w:r w:rsidR="00F057B2" w:rsidRPr="00F057B2">
        <w:t>’</w:t>
      </w:r>
      <w:r w:rsidRPr="000E1457">
        <w:t xml:space="preserve">s own members.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00F057B2" w:rsidRPr="00F057B2">
        <w:t>‘</w:t>
      </w:r>
      <w:r w:rsidRPr="000E1457">
        <w:t>Ballot measure committee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00F057B2" w:rsidRPr="00F057B2">
        <w:t>‘</w:t>
      </w:r>
      <w:r w:rsidRPr="000E1457">
        <w:t>Coordinated with</w:t>
      </w:r>
      <w:r w:rsidR="00F057B2" w:rsidRPr="00F057B2">
        <w:t>’</w:t>
      </w:r>
      <w:r w:rsidRPr="000E1457">
        <w:t xml:space="preserve"> means discussion or negotiation between a candidate or a candidate</w:t>
      </w:r>
      <w:r w:rsidR="00F057B2" w:rsidRPr="00F057B2">
        <w:t>’</w:t>
      </w:r>
      <w:r w:rsidRPr="000E1457">
        <w:t xml:space="preserve">s agent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00F057B2" w:rsidRPr="00F057B2">
        <w:t>’</w:t>
      </w:r>
      <w:r w:rsidRPr="000E1457">
        <w:t xml:space="preserv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00F057B2" w:rsidRPr="00F057B2">
        <w:t>‘</w:t>
      </w:r>
      <w:r w:rsidRPr="000E1457">
        <w:t>Operation expenses</w:t>
      </w:r>
      <w:r w:rsidR="00F057B2" w:rsidRPr="00F057B2">
        <w:t>’</w:t>
      </w:r>
      <w:r w:rsidRPr="000E1457">
        <w:t xml:space="preserve"> means expenditures for salaries </w:t>
      </w:r>
      <w:r w:rsidRPr="00AE1320">
        <w:rPr>
          <w:strike/>
        </w:rPr>
        <w:t>and/or</w:t>
      </w:r>
      <w:r>
        <w:rPr>
          <w:u w:val="single"/>
        </w:rPr>
        <w:t>and</w:t>
      </w:r>
      <w:r w:rsidRPr="000E1457">
        <w:t xml:space="preserve"> fringe benefits for part</w:t>
      </w:r>
      <w:r w:rsidR="00F057B2">
        <w:noBreakHyphen/>
      </w:r>
      <w:r w:rsidRPr="000E1457">
        <w:t>time, full</w:t>
      </w:r>
      <w:r w:rsidR="00F057B2">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8</w:t>
      </w:r>
      <w:r w:rsidR="00F057B2">
        <w:noBreakHyphen/>
      </w:r>
      <w:r>
        <w:t>13</w:t>
      </w:r>
      <w:r w:rsidR="00F057B2">
        <w:noBreakHyphen/>
      </w:r>
      <w:r>
        <w:t>1308(F) of the 1976 Code, as last amended by Act 76 of 2003,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A6DE1">
        <w:t xml:space="preserve">(F) Certified campaign reports detailing campaign contributions and expenditures must contain: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 xml:space="preserve">(1) the total of contributions accepted by the candidate or committee;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 xml:space="preserve">(2) the name and address of each person making a contribution of more than one hundred dollars and the amount and date of receipt of each contribution;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 xml:space="preserve">(3) the total expenditures made by or on behalf of the candidate or committee;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 the name and address of each person to whom an expenditure is made from campaign funds, including the date, amount, purpose, and beneficiary of the expenditure</w:t>
      </w:r>
      <w:r>
        <w:rPr>
          <w:u w:val="single"/>
        </w:rPr>
        <w:t>; and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Pr>
          <w:u w:val="single"/>
        </w:rPr>
        <w:t>copies of receipts for all campaign expenditures, including reimbursements, which are required to be disclosed pursuant to this section</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8</w:t>
      </w:r>
      <w:r w:rsidR="00F057B2">
        <w:noBreakHyphen/>
      </w:r>
      <w:r>
        <w:t>13</w:t>
      </w:r>
      <w:r w:rsidR="00F057B2">
        <w:noBreakHyphen/>
      </w:r>
      <w:r>
        <w:t>1308 of the 1976 Code, as last amended by Act 245 of 2008, is further amended by adding at the end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Notwithstanding another provision of law, during the month of October of each election year, candidates for statewide office or for the General Assembly shall report campaign contributions online no later than seventy</w:t>
      </w:r>
      <w:r w:rsidR="00F057B2">
        <w:noBreakHyphen/>
      </w:r>
      <w:r>
        <w:t>two hours after receipt.  The State Ethics Commission shall provide a website where candidates may file and the public may inspect contributions reported pursuant to this section.”</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57B2">
        <w:t>9</w:t>
      </w:r>
      <w:r>
        <w:t>.</w:t>
      </w:r>
      <w:r>
        <w:tab/>
        <w:t>Sections 8</w:t>
      </w:r>
      <w:r w:rsidR="00F057B2">
        <w:noBreakHyphen/>
      </w:r>
      <w:r>
        <w:t>13</w:t>
      </w:r>
      <w:r w:rsidR="00F057B2">
        <w:noBreakHyphen/>
      </w:r>
      <w:r>
        <w:t>530, 8</w:t>
      </w:r>
      <w:r w:rsidR="00F057B2">
        <w:noBreakHyphen/>
      </w:r>
      <w:r>
        <w:t>13</w:t>
      </w:r>
      <w:r w:rsidR="00F057B2">
        <w:noBreakHyphen/>
      </w:r>
      <w:r>
        <w:t>540, and 8</w:t>
      </w:r>
      <w:r w:rsidR="00F057B2">
        <w:noBreakHyphen/>
      </w:r>
      <w:r>
        <w:t>13</w:t>
      </w:r>
      <w:r w:rsidR="00F057B2">
        <w:noBreakHyphen/>
      </w:r>
      <w:r>
        <w:t>550 of the 1976 Code are repealed.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rsidR="00F057B2">
        <w:t>0</w:t>
      </w:r>
      <w:r>
        <w:t>.</w:t>
      </w:r>
      <w:r>
        <w:tab/>
        <w:t xml:space="preserve">The Code Commissioner is directed to change all references in Chapter 13, Title 8 of the 1976 Code from </w:t>
      </w:r>
      <w:r w:rsidR="00F057B2" w:rsidRPr="00F057B2">
        <w:t>‘</w:t>
      </w:r>
      <w:r>
        <w:t>appropriate supervisory office</w:t>
      </w:r>
      <w:r w:rsidR="00F057B2" w:rsidRPr="00F057B2">
        <w:t>’</w:t>
      </w:r>
      <w:r>
        <w:t xml:space="preserve"> to </w:t>
      </w:r>
      <w:r w:rsidR="00F057B2" w:rsidRPr="00F057B2">
        <w:t>‘</w:t>
      </w:r>
      <w:r>
        <w:t>State Ethics Commission</w:t>
      </w:r>
      <w:r w:rsidR="00F057B2" w:rsidRPr="00F057B2">
        <w:t>’</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13C39">
        <w:t>.</w:t>
      </w:r>
      <w:r w:rsidR="00613C39">
        <w:tab/>
        <w:t xml:space="preserve">This act takes effect upon approval by the Governor, except for SECTIONS 2, 3, 6, </w:t>
      </w:r>
      <w:r w:rsidR="00560750">
        <w:t>9</w:t>
      </w:r>
      <w:r w:rsidR="00613C39">
        <w:t xml:space="preserve"> and 1</w:t>
      </w:r>
      <w:r w:rsidR="00560750">
        <w:t>0</w:t>
      </w:r>
      <w:r w:rsidR="00613C39">
        <w:t xml:space="preserve"> that take effect upon ratification of an amendment to Section 12, Article III of the Constitution of this State, providing that </w:t>
      </w:r>
      <w:r w:rsidR="00613C39"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C146F3" w:rsidRDefault="00F057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6F3" w:rsidRDefault="00C146F3" w:rsidP="00560AE3">
      <w:pPr>
        <w:suppressAutoHyphens/>
      </w:pPr>
    </w:p>
    <w:sectPr w:rsidR="00C146F3" w:rsidSect="00560A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7B2" w:rsidRDefault="00F057B2" w:rsidP="009F0C77">
      <w:r>
        <w:separator/>
      </w:r>
    </w:p>
  </w:endnote>
  <w:endnote w:type="continuationSeparator" w:id="0">
    <w:p w:rsidR="00F057B2" w:rsidRDefault="00F057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F72A9-DC7B-403A-BEC4-18A186606E95}"/>
    <w:embedBold r:id="rId2" w:fontKey="{AB05DE87-5F44-4B99-86D8-370AA2A0DE34}"/>
  </w:font>
  <w:font w:name="Calibri">
    <w:panose1 w:val="020F0502020204030204"/>
    <w:charset w:val="00"/>
    <w:family w:val="swiss"/>
    <w:pitch w:val="variable"/>
    <w:sig w:usb0="E10002FF" w:usb1="4000ACFF" w:usb2="00000009" w:usb3="00000000" w:csb0="0000019F" w:csb1="00000000"/>
    <w:embedRegular r:id="rId3" w:fontKey="{7FC62319-F7C4-4A5B-B042-EE8725D418DA}"/>
  </w:font>
  <w:font w:name="Tahoma">
    <w:panose1 w:val="020B0604030504040204"/>
    <w:charset w:val="00"/>
    <w:family w:val="swiss"/>
    <w:pitch w:val="variable"/>
    <w:sig w:usb0="21002A87" w:usb1="80000000" w:usb2="00000008" w:usb3="00000000" w:csb0="000101FF" w:csb1="00000000"/>
    <w:embedRegular r:id="rId4" w:fontKey="{3E59C50E-80D4-47FD-9D08-FF2BCE55F7BD}"/>
  </w:font>
  <w:font w:name="Cambria">
    <w:panose1 w:val="02040503050406030204"/>
    <w:charset w:val="00"/>
    <w:family w:val="roman"/>
    <w:pitch w:val="variable"/>
    <w:sig w:usb0="E00002FF" w:usb1="400004FF" w:usb2="00000000" w:usb3="00000000" w:csb0="0000019F" w:csb1="00000000"/>
    <w:embedRegular r:id="rId5" w:fontKey="{73D6F9C1-23E0-45AA-B13F-347C9CC5C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AE3" w:rsidRPr="00C146F3" w:rsidRDefault="00560AE3" w:rsidP="00C146F3">
    <w:pPr>
      <w:pStyle w:val="Footer"/>
      <w:tabs>
        <w:tab w:val="clear" w:pos="4680"/>
        <w:tab w:val="clear" w:pos="9360"/>
        <w:tab w:val="center" w:pos="2995"/>
      </w:tabs>
      <w:spacing w:before="120"/>
    </w:pPr>
    <w:r>
      <w:t>[3407]</w:t>
    </w:r>
    <w:r>
      <w:tab/>
    </w:r>
    <w:r w:rsidR="004F3226">
      <w:fldChar w:fldCharType="begin"/>
    </w:r>
    <w:r w:rsidR="004F3226">
      <w:instrText xml:space="preserve"> PAGE  \* MERGEFORMAT </w:instrText>
    </w:r>
    <w:r w:rsidR="004F3226">
      <w:fldChar w:fldCharType="separate"/>
    </w:r>
    <w:r w:rsidR="005411D5">
      <w:rPr>
        <w:noProof/>
      </w:rPr>
      <w:t>1</w:t>
    </w:r>
    <w:r w:rsidR="004F32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7B2" w:rsidRDefault="00F057B2" w:rsidP="009F0C77">
      <w:r>
        <w:separator/>
      </w:r>
    </w:p>
  </w:footnote>
  <w:footnote w:type="continuationSeparator" w:id="0">
    <w:p w:rsidR="00F057B2" w:rsidRDefault="00F057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06ZW13"/>
    <w:docVar w:name="CoverBillType" w:val="b"/>
    <w:docVar w:name="docpath" w:val="L:\Council\bills\GGS\22506ZW13.DOCX"/>
    <w:docVar w:name="dvBillNumber" w:val="3407"/>
    <w:docVar w:name="dvBillNumberPrefix" w:val="H. "/>
    <w:docVar w:name="dvOriginalBody" w:val="House"/>
    <w:docVar w:name="dvSteno" w:val="GGS"/>
    <w:docVar w:name="NameofBody" w:val="h"/>
    <w:docVar w:name="vgroup2" w:val="Council"/>
  </w:docVars>
  <w:rsids>
    <w:rsidRoot w:val="00D1679D"/>
    <w:rsid w:val="00011869"/>
    <w:rsid w:val="00065B6C"/>
    <w:rsid w:val="000E1785"/>
    <w:rsid w:val="000F1D25"/>
    <w:rsid w:val="000F40FA"/>
    <w:rsid w:val="0010776B"/>
    <w:rsid w:val="00133E66"/>
    <w:rsid w:val="00137ABB"/>
    <w:rsid w:val="001435A3"/>
    <w:rsid w:val="001D08F2"/>
    <w:rsid w:val="001D525B"/>
    <w:rsid w:val="001D7F4F"/>
    <w:rsid w:val="002321B6"/>
    <w:rsid w:val="00250967"/>
    <w:rsid w:val="002543C8"/>
    <w:rsid w:val="00284AAE"/>
    <w:rsid w:val="002A049E"/>
    <w:rsid w:val="002C129A"/>
    <w:rsid w:val="002E5912"/>
    <w:rsid w:val="00301B21"/>
    <w:rsid w:val="00325348"/>
    <w:rsid w:val="0032732C"/>
    <w:rsid w:val="00336AD0"/>
    <w:rsid w:val="0037079A"/>
    <w:rsid w:val="003D01E8"/>
    <w:rsid w:val="003E5288"/>
    <w:rsid w:val="003F6D79"/>
    <w:rsid w:val="0041760A"/>
    <w:rsid w:val="00417C01"/>
    <w:rsid w:val="00424D64"/>
    <w:rsid w:val="004809EE"/>
    <w:rsid w:val="004E7D54"/>
    <w:rsid w:val="004F3226"/>
    <w:rsid w:val="005273C6"/>
    <w:rsid w:val="00530A69"/>
    <w:rsid w:val="005411D5"/>
    <w:rsid w:val="00545593"/>
    <w:rsid w:val="00560750"/>
    <w:rsid w:val="00560AE3"/>
    <w:rsid w:val="00563502"/>
    <w:rsid w:val="00577C6C"/>
    <w:rsid w:val="005B7120"/>
    <w:rsid w:val="005C2FE2"/>
    <w:rsid w:val="005E2BC9"/>
    <w:rsid w:val="00605102"/>
    <w:rsid w:val="00613C39"/>
    <w:rsid w:val="006215AA"/>
    <w:rsid w:val="006913C9"/>
    <w:rsid w:val="0069470D"/>
    <w:rsid w:val="006A6428"/>
    <w:rsid w:val="00734F00"/>
    <w:rsid w:val="007415EE"/>
    <w:rsid w:val="007A70AE"/>
    <w:rsid w:val="007D3502"/>
    <w:rsid w:val="00817ECF"/>
    <w:rsid w:val="008362E8"/>
    <w:rsid w:val="00855536"/>
    <w:rsid w:val="008A1768"/>
    <w:rsid w:val="008F0F33"/>
    <w:rsid w:val="008F4429"/>
    <w:rsid w:val="0094021A"/>
    <w:rsid w:val="009B44AF"/>
    <w:rsid w:val="009C6A0B"/>
    <w:rsid w:val="009F0C77"/>
    <w:rsid w:val="009F4DD1"/>
    <w:rsid w:val="00A41684"/>
    <w:rsid w:val="00A64E80"/>
    <w:rsid w:val="00A72BCD"/>
    <w:rsid w:val="00A741D9"/>
    <w:rsid w:val="00A833AB"/>
    <w:rsid w:val="00A95935"/>
    <w:rsid w:val="00A9741D"/>
    <w:rsid w:val="00AD4B17"/>
    <w:rsid w:val="00B412D4"/>
    <w:rsid w:val="00BE3C22"/>
    <w:rsid w:val="00C0345E"/>
    <w:rsid w:val="00C146F3"/>
    <w:rsid w:val="00C3483A"/>
    <w:rsid w:val="00C74E9D"/>
    <w:rsid w:val="00C82FD3"/>
    <w:rsid w:val="00C92819"/>
    <w:rsid w:val="00CC6B7B"/>
    <w:rsid w:val="00CD2089"/>
    <w:rsid w:val="00D1679D"/>
    <w:rsid w:val="00D73A67"/>
    <w:rsid w:val="00D970A9"/>
    <w:rsid w:val="00DF3845"/>
    <w:rsid w:val="00E41911"/>
    <w:rsid w:val="00E75799"/>
    <w:rsid w:val="00E8282F"/>
    <w:rsid w:val="00E92EEF"/>
    <w:rsid w:val="00F057B2"/>
    <w:rsid w:val="00F24442"/>
    <w:rsid w:val="00F33505"/>
    <w:rsid w:val="00F50AE3"/>
    <w:rsid w:val="00F67CF1"/>
    <w:rsid w:val="00F840F0"/>
    <w:rsid w:val="00FB0D0D"/>
    <w:rsid w:val="00FB43B4"/>
    <w:rsid w:val="00FE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03D433-8EBF-4C6D-ADA2-28A8F23C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13C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13C39"/>
    <w:rPr>
      <w:rFonts w:ascii="Tahoma" w:hAnsi="Tahoma" w:cs="Tahoma"/>
      <w:sz w:val="16"/>
      <w:szCs w:val="16"/>
    </w:rPr>
  </w:style>
  <w:style w:type="character" w:customStyle="1" w:styleId="BalloonTextChar1">
    <w:name w:val="Balloon Text Char1"/>
    <w:basedOn w:val="DefaultParagraphFont"/>
    <w:uiPriority w:val="99"/>
    <w:semiHidden/>
    <w:rsid w:val="00613C39"/>
    <w:rPr>
      <w:rFonts w:ascii="Tahoma" w:eastAsia="Times New Roman" w:hAnsi="Tahoma" w:cs="Tahoma"/>
      <w:sz w:val="16"/>
      <w:szCs w:val="16"/>
    </w:rPr>
  </w:style>
  <w:style w:type="character" w:styleId="Hyperlink">
    <w:name w:val="Hyperlink"/>
    <w:basedOn w:val="DefaultParagraphFont"/>
    <w:uiPriority w:val="99"/>
    <w:unhideWhenUsed/>
    <w:rsid w:val="00560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07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66DF3-40CB-4282-9874-29D05659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6846</Words>
  <Characters>39028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3407: Political action committee - South Carolina Legislature Online</dc:title>
  <dc:creator>GloriaShackelford</dc:creator>
  <cp:lastModifiedBy>N Cumfer</cp:lastModifiedBy>
  <cp:revision>9</cp:revision>
  <cp:lastPrinted>2013-01-22T21:48:00Z</cp:lastPrinted>
  <dcterms:created xsi:type="dcterms:W3CDTF">2013-01-23T21:58:00Z</dcterms:created>
  <dcterms:modified xsi:type="dcterms:W3CDTF">2014-12-05T16:36:00Z</dcterms:modified>
</cp:coreProperties>
</file>