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202" w:rsidRDefault="00DB2202" w:rsidP="00DB2202">
      <w:pPr>
        <w:widowControl w:val="0"/>
        <w:jc w:val="center"/>
      </w:pPr>
      <w:r w:rsidRPr="00DB2202">
        <w:rPr>
          <w:b/>
        </w:rPr>
        <w:t>South Carolina General Assembly</w:t>
      </w:r>
    </w:p>
    <w:p w:rsidR="00DB2202" w:rsidRDefault="00DB2202" w:rsidP="00DB2202">
      <w:pPr>
        <w:widowControl w:val="0"/>
        <w:jc w:val="center"/>
      </w:pPr>
      <w:r>
        <w:t>120th Session, 2013-2014</w:t>
      </w:r>
    </w:p>
    <w:p w:rsidR="00DB2202" w:rsidRDefault="00DB2202" w:rsidP="00DB2202">
      <w:pPr>
        <w:widowControl w:val="0"/>
        <w:jc w:val="left"/>
      </w:pPr>
    </w:p>
    <w:p w:rsidR="00DB2202" w:rsidRDefault="00DB2202" w:rsidP="00DB2202">
      <w:pPr>
        <w:widowControl w:val="0"/>
        <w:jc w:val="left"/>
        <w:rPr>
          <w:b/>
        </w:rPr>
      </w:pPr>
      <w:r w:rsidRPr="00DB2202">
        <w:rPr>
          <w:b/>
        </w:rPr>
        <w:t>H. 3408</w:t>
      </w:r>
    </w:p>
    <w:p w:rsidR="00DB2202" w:rsidRDefault="00DB2202" w:rsidP="00DB2202">
      <w:pPr>
        <w:widowControl w:val="0"/>
        <w:jc w:val="left"/>
        <w:rPr>
          <w:b/>
        </w:rPr>
      </w:pPr>
    </w:p>
    <w:p w:rsidR="00DB2202" w:rsidRDefault="00DB2202" w:rsidP="00DB2202">
      <w:pPr>
        <w:widowControl w:val="0"/>
        <w:jc w:val="left"/>
      </w:pPr>
      <w:r w:rsidRPr="00DB2202">
        <w:rPr>
          <w:b/>
        </w:rPr>
        <w:t>STATUS INFORMATION</w:t>
      </w:r>
    </w:p>
    <w:p w:rsidR="00DB2202" w:rsidRDefault="00DB2202" w:rsidP="00DB2202">
      <w:pPr>
        <w:widowControl w:val="0"/>
        <w:jc w:val="left"/>
      </w:pPr>
    </w:p>
    <w:p w:rsidR="00DB2202" w:rsidRDefault="00DB2202" w:rsidP="00DB2202">
      <w:pPr>
        <w:widowControl w:val="0"/>
        <w:jc w:val="left"/>
      </w:pPr>
      <w:r>
        <w:t>General Bill</w:t>
      </w:r>
    </w:p>
    <w:p w:rsidR="00DB2202" w:rsidRDefault="00DB2202" w:rsidP="00DB2202">
      <w:pPr>
        <w:widowControl w:val="0"/>
        <w:jc w:val="left"/>
      </w:pPr>
      <w:r>
        <w:t>Sponsors: Rep. Sandifer</w:t>
      </w:r>
    </w:p>
    <w:p w:rsidR="00DB2202" w:rsidRDefault="00DB2202" w:rsidP="00DB2202">
      <w:pPr>
        <w:widowControl w:val="0"/>
        <w:jc w:val="left"/>
      </w:pPr>
      <w:r>
        <w:t>Document Path: l:\council\bills\ms\7090ahb13.docx</w:t>
      </w:r>
    </w:p>
    <w:p w:rsidR="0030291A" w:rsidRDefault="0030291A" w:rsidP="00DB2202">
      <w:pPr>
        <w:widowControl w:val="0"/>
        <w:jc w:val="left"/>
      </w:pPr>
      <w:r>
        <w:t>Companion/Similar bill(s): 274, 3568</w:t>
      </w:r>
    </w:p>
    <w:p w:rsidR="00DB2202" w:rsidRDefault="00DB2202" w:rsidP="00DB2202">
      <w:pPr>
        <w:widowControl w:val="0"/>
        <w:jc w:val="left"/>
      </w:pPr>
    </w:p>
    <w:p w:rsidR="00DB2202" w:rsidRDefault="00DB2202" w:rsidP="00DB2202">
      <w:pPr>
        <w:widowControl w:val="0"/>
        <w:jc w:val="left"/>
      </w:pPr>
      <w:r>
        <w:t>Introduced in the House on January 23, 2013</w:t>
      </w:r>
    </w:p>
    <w:p w:rsidR="00DB2202" w:rsidRDefault="00DB2202" w:rsidP="00DB2202">
      <w:pPr>
        <w:widowControl w:val="0"/>
        <w:jc w:val="left"/>
      </w:pPr>
      <w:r>
        <w:t xml:space="preserve">Currently residing in the House Committee on </w:t>
      </w:r>
      <w:r w:rsidRPr="00DB2202">
        <w:rPr>
          <w:b/>
        </w:rPr>
        <w:t>Judiciary</w:t>
      </w:r>
    </w:p>
    <w:p w:rsidR="00DB2202" w:rsidRDefault="00DB2202" w:rsidP="00DB2202">
      <w:pPr>
        <w:widowControl w:val="0"/>
        <w:jc w:val="left"/>
      </w:pPr>
    </w:p>
    <w:p w:rsidR="00DB2202" w:rsidRDefault="00DB2202" w:rsidP="00DB2202">
      <w:pPr>
        <w:widowControl w:val="0"/>
        <w:jc w:val="left"/>
      </w:pPr>
      <w:r>
        <w:t xml:space="preserve">Summary: </w:t>
      </w:r>
      <w:r w:rsidR="00A3118A">
        <w:t>Altering or tampering with electric, gas, or water meters</w:t>
      </w:r>
    </w:p>
    <w:p w:rsidR="00DB2202" w:rsidRDefault="00DB2202" w:rsidP="00DB2202">
      <w:pPr>
        <w:widowControl w:val="0"/>
        <w:jc w:val="left"/>
      </w:pPr>
    </w:p>
    <w:p w:rsidR="00DB2202" w:rsidRDefault="00DB2202" w:rsidP="00DB2202">
      <w:pPr>
        <w:widowControl w:val="0"/>
        <w:jc w:val="left"/>
      </w:pPr>
    </w:p>
    <w:p w:rsidR="00DB2202" w:rsidRDefault="00DB2202" w:rsidP="00DB2202">
      <w:pPr>
        <w:widowControl w:val="0"/>
        <w:tabs>
          <w:tab w:val="center" w:pos="590"/>
          <w:tab w:val="center" w:pos="1440"/>
          <w:tab w:val="left" w:pos="1872"/>
          <w:tab w:val="left" w:pos="9187"/>
        </w:tabs>
        <w:jc w:val="left"/>
      </w:pPr>
      <w:r w:rsidRPr="00DB2202">
        <w:rPr>
          <w:b/>
        </w:rPr>
        <w:t>HISTORY OF LEGISLATIVE ACTIONS</w:t>
      </w:r>
    </w:p>
    <w:p w:rsidR="00DB2202" w:rsidRDefault="00DB2202" w:rsidP="00DB2202">
      <w:pPr>
        <w:widowControl w:val="0"/>
        <w:tabs>
          <w:tab w:val="center" w:pos="590"/>
          <w:tab w:val="center" w:pos="1440"/>
          <w:tab w:val="left" w:pos="1872"/>
          <w:tab w:val="left" w:pos="9187"/>
        </w:tabs>
        <w:jc w:val="left"/>
      </w:pPr>
    </w:p>
    <w:p w:rsidR="00DB2202" w:rsidRPr="00DB2202" w:rsidRDefault="00DB2202" w:rsidP="00DB2202">
      <w:pPr>
        <w:widowControl w:val="0"/>
        <w:tabs>
          <w:tab w:val="center" w:pos="590"/>
          <w:tab w:val="center" w:pos="1440"/>
          <w:tab w:val="left" w:pos="1872"/>
          <w:tab w:val="left" w:pos="9187"/>
        </w:tabs>
        <w:jc w:val="left"/>
      </w:pPr>
      <w:r w:rsidRPr="00DB2202">
        <w:rPr>
          <w:u w:val="single"/>
        </w:rPr>
        <w:tab/>
        <w:t>Date</w:t>
      </w:r>
      <w:r w:rsidRPr="00DB2202">
        <w:rPr>
          <w:u w:val="single"/>
        </w:rPr>
        <w:tab/>
        <w:t>Body</w:t>
      </w:r>
      <w:r w:rsidRPr="00DB2202">
        <w:rPr>
          <w:u w:val="single"/>
        </w:rPr>
        <w:tab/>
        <w:t>Action Description with journal page number</w:t>
      </w:r>
      <w:r w:rsidRPr="00DB2202">
        <w:rPr>
          <w:u w:val="single"/>
        </w:rPr>
        <w:tab/>
      </w:r>
      <w:bookmarkStart w:id="0" w:name="_GoBack"/>
      <w:bookmarkEnd w:id="0"/>
    </w:p>
    <w:p w:rsidR="00DE2968" w:rsidRDefault="00DE2968" w:rsidP="00DE2968">
      <w:pPr>
        <w:widowControl w:val="0"/>
        <w:tabs>
          <w:tab w:val="right" w:pos="1008"/>
          <w:tab w:val="left" w:pos="1152"/>
          <w:tab w:val="left" w:pos="1872"/>
          <w:tab w:val="left" w:pos="9187"/>
        </w:tabs>
        <w:ind w:left="2088" w:hanging="2088"/>
        <w:jc w:val="left"/>
      </w:pPr>
      <w:r>
        <w:tab/>
        <w:t>1/23/2013</w:t>
      </w:r>
      <w:r>
        <w:tab/>
        <w:t>House</w:t>
      </w:r>
      <w:r>
        <w:tab/>
      </w:r>
      <w:r w:rsidRPr="00A46AD9">
        <w:t>Introduced and read first time (</w:t>
      </w:r>
      <w:hyperlink r:id="rId7" w:history="1">
        <w:r w:rsidRPr="00A46AD9">
          <w:rPr>
            <w:rStyle w:val="Hyperlink"/>
          </w:rPr>
          <w:t>House Journal</w:t>
        </w:r>
        <w:r w:rsidRPr="00A46AD9">
          <w:rPr>
            <w:rStyle w:val="Hyperlink"/>
          </w:rPr>
          <w:noBreakHyphen/>
          <w:t>page 41</w:t>
        </w:r>
      </w:hyperlink>
      <w:r w:rsidRPr="00A46AD9">
        <w:t>)</w:t>
      </w:r>
    </w:p>
    <w:p w:rsidR="00DE2968" w:rsidRDefault="00DE2968" w:rsidP="00DE2968">
      <w:pPr>
        <w:widowControl w:val="0"/>
        <w:tabs>
          <w:tab w:val="right" w:pos="1008"/>
          <w:tab w:val="left" w:pos="1152"/>
          <w:tab w:val="left" w:pos="1872"/>
          <w:tab w:val="left" w:pos="9187"/>
        </w:tabs>
        <w:ind w:left="2088" w:hanging="2088"/>
        <w:jc w:val="left"/>
      </w:pPr>
      <w:r>
        <w:tab/>
        <w:t>1/23/2013</w:t>
      </w:r>
      <w:r>
        <w:tab/>
        <w:t>House</w:t>
      </w:r>
      <w:r>
        <w:tab/>
      </w:r>
      <w:r w:rsidRPr="00A46AD9">
        <w:t>Ref</w:t>
      </w:r>
      <w:r>
        <w:t xml:space="preserve">erred to Committee on </w:t>
      </w:r>
      <w:r w:rsidRPr="00A46AD9">
        <w:rPr>
          <w:b/>
        </w:rPr>
        <w:t>Judiciary</w:t>
      </w:r>
      <w:r>
        <w:t xml:space="preserve"> </w:t>
      </w:r>
      <w:r w:rsidRPr="00A46AD9">
        <w:t>(</w:t>
      </w:r>
      <w:hyperlink r:id="rId8" w:history="1">
        <w:r w:rsidRPr="00A46AD9">
          <w:rPr>
            <w:rStyle w:val="Hyperlink"/>
          </w:rPr>
          <w:t>House Journal</w:t>
        </w:r>
        <w:r w:rsidRPr="00A46AD9">
          <w:rPr>
            <w:rStyle w:val="Hyperlink"/>
          </w:rPr>
          <w:noBreakHyphen/>
          <w:t>page 41</w:t>
        </w:r>
      </w:hyperlink>
      <w:r w:rsidRPr="00A46AD9">
        <w:t>)</w:t>
      </w:r>
    </w:p>
    <w:p w:rsidR="00DE2968" w:rsidRDefault="00DE2968" w:rsidP="00DE2968">
      <w:pPr>
        <w:widowControl w:val="0"/>
        <w:tabs>
          <w:tab w:val="right" w:pos="1008"/>
          <w:tab w:val="left" w:pos="1152"/>
          <w:tab w:val="left" w:pos="1872"/>
          <w:tab w:val="left" w:pos="9187"/>
        </w:tabs>
        <w:ind w:left="2088" w:hanging="2088"/>
        <w:jc w:val="left"/>
      </w:pPr>
    </w:p>
    <w:p w:rsidR="00DB2202" w:rsidRPr="00DB2202" w:rsidRDefault="00DB2202" w:rsidP="00DB2202">
      <w:pPr>
        <w:widowControl w:val="0"/>
        <w:tabs>
          <w:tab w:val="right" w:pos="1008"/>
          <w:tab w:val="left" w:pos="1152"/>
          <w:tab w:val="left" w:pos="1872"/>
          <w:tab w:val="left" w:pos="9187"/>
        </w:tabs>
        <w:ind w:left="2088" w:hanging="2088"/>
        <w:jc w:val="left"/>
      </w:pPr>
    </w:p>
    <w:p w:rsidR="00DB2202" w:rsidRDefault="00DB2202" w:rsidP="00DB2202">
      <w:pPr>
        <w:widowControl w:val="0"/>
        <w:jc w:val="left"/>
      </w:pPr>
      <w:r w:rsidRPr="00DB2202">
        <w:rPr>
          <w:b/>
        </w:rPr>
        <w:t>VERSIONS OF THIS BILL</w:t>
      </w:r>
    </w:p>
    <w:p w:rsidR="00DB2202" w:rsidRDefault="00DB2202" w:rsidP="00DB2202">
      <w:pPr>
        <w:widowControl w:val="0"/>
        <w:jc w:val="left"/>
      </w:pPr>
    </w:p>
    <w:p w:rsidR="00DB2202" w:rsidRDefault="008D0394" w:rsidP="00DB2202">
      <w:pPr>
        <w:widowControl w:val="0"/>
        <w:jc w:val="left"/>
      </w:pPr>
      <w:hyperlink r:id="rId9" w:history="1">
        <w:r w:rsidR="00DB2202">
          <w:rPr>
            <w:rStyle w:val="Hyperlink"/>
          </w:rPr>
          <w:t>1/23/2013</w:t>
        </w:r>
      </w:hyperlink>
    </w:p>
    <w:p w:rsidR="00DB2202" w:rsidRDefault="00DB2202" w:rsidP="00DB2202"/>
    <w:p w:rsidR="00DB2202" w:rsidRDefault="00DB2202" w:rsidP="00DB2202">
      <w:pPr>
        <w:sectPr w:rsidR="00DB2202" w:rsidSect="00DB2202">
          <w:pgSz w:w="12240" w:h="15840" w:code="1"/>
          <w:pgMar w:top="1080" w:right="1440" w:bottom="1080" w:left="1440" w:header="720" w:footer="720" w:gutter="0"/>
          <w:cols w:space="720"/>
          <w:noEndnote/>
          <w:docGrid w:linePitch="360"/>
        </w:sectPr>
      </w:pPr>
    </w:p>
    <w:p w:rsidR="0099068C" w:rsidRDefault="0099068C" w:rsidP="0099068C">
      <w:pPr>
        <w:pStyle w:val="BillDots"/>
      </w:pPr>
    </w:p>
    <w:p w:rsidR="0099068C" w:rsidRDefault="0099068C" w:rsidP="0099068C">
      <w:pPr>
        <w:pStyle w:val="Numbersforbills"/>
      </w:pPr>
    </w:p>
    <w:p w:rsidR="0099068C" w:rsidRDefault="0099068C" w:rsidP="0099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68C" w:rsidRDefault="0099068C" w:rsidP="0099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68C" w:rsidRDefault="0099068C" w:rsidP="0099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68C" w:rsidRDefault="0099068C" w:rsidP="0099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68C" w:rsidRDefault="0099068C" w:rsidP="0099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20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0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rsidR="002C6A02">
        <w:noBreakHyphen/>
      </w:r>
      <w:r>
        <w:t>13</w:t>
      </w:r>
      <w:r w:rsidR="002C6A02">
        <w:noBreakHyphen/>
      </w:r>
      <w:r>
        <w:t>385, CODE OF LAWS OF SOUTH CAROLINA, 1976, RELATING TO ALTERING, TAMPERING WITH, OR BYPASSING ELECTRIC, GAS, OR WATER METERS</w:t>
      </w:r>
      <w:r w:rsidR="002A7B2E">
        <w:t>,</w:t>
      </w:r>
      <w:r>
        <w:t xml:space="preserve"> SECTION 58</w:t>
      </w:r>
      <w:r w:rsidR="002C6A02">
        <w:noBreakHyphen/>
      </w:r>
      <w:r>
        <w:t>7</w:t>
      </w:r>
      <w:r w:rsidR="002C6A02">
        <w:noBreakHyphen/>
      </w:r>
      <w:r>
        <w:t>60, RELATING TO TH</w:t>
      </w:r>
      <w:r w:rsidR="002A7B2E">
        <w:t>E UNLAWFUL APPROPRIATION OF GAS,</w:t>
      </w:r>
      <w:r>
        <w:t xml:space="preserve"> AND SECTION 58</w:t>
      </w:r>
      <w:r w:rsidR="002C6A02">
        <w:noBreakHyphen/>
      </w:r>
      <w:r>
        <w:t>7</w:t>
      </w:r>
      <w:r w:rsidR="002C6A02">
        <w:noBreakHyphen/>
      </w:r>
      <w:r>
        <w:t>70, RELATING TO THE WRONGFUL USE OF GAS AND INTERFERENCE WITH GAS METERS, ALL SO AS TO RESTRUCTURE THE PENALTIES AND PROVIDE GRADUATED PENALTIES FOR VIOLATIONS OF THE STATUTES.</w:t>
      </w:r>
    </w:p>
    <w:p w:rsidR="002720AF" w:rsidRDefault="002720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20AF" w:rsidRDefault="002720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20AF" w:rsidRDefault="002720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0AF" w:rsidRDefault="002720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20B6C">
        <w:t>Section 16</w:t>
      </w:r>
      <w:r w:rsidR="002C6A02">
        <w:noBreakHyphen/>
      </w:r>
      <w:r w:rsidR="00120B6C">
        <w:t>13</w:t>
      </w:r>
      <w:r w:rsidR="002C6A02">
        <w:noBreakHyphen/>
      </w:r>
      <w:r w:rsidR="00120B6C">
        <w:t>385 of the 1976 Code is amended to read:</w:t>
      </w:r>
    </w:p>
    <w:p w:rsidR="00120B6C" w:rsidRDefault="00120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B6C" w:rsidRPr="003B6124" w:rsidRDefault="00120B6C" w:rsidP="00120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2C6A02">
        <w:noBreakHyphen/>
      </w:r>
      <w:r>
        <w:t>13</w:t>
      </w:r>
      <w:r w:rsidR="002C6A02">
        <w:noBreakHyphen/>
      </w:r>
      <w:r>
        <w:t>385.</w:t>
      </w:r>
      <w:r>
        <w:tab/>
      </w:r>
      <w:r w:rsidRPr="003B6124">
        <w:t xml:space="preserve">(A) It is unlawful for an unauthorized person to alter, tamper with, or bypass a meter which has been installed for the purpose of measuring the use of electricity, gas, or water. </w:t>
      </w:r>
    </w:p>
    <w:p w:rsidR="00120B6C" w:rsidRPr="003B6124" w:rsidRDefault="00120B6C" w:rsidP="00120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124">
        <w:tab/>
        <w:t xml:space="preserve">A meter found in a condition which would cause electricity, gas, or water to be diverted from the recording apparatus of the meter or to cause the meter to inaccurately measure the use of electricity, gas, or water or the attachment to a meter or distribution wire of any device, mechanism, or wire which would permit the use of unmetered electricity, gas, or water or would cause a meter to inaccurately measure the use is prima facie evidence that the person in whose name the meter was installed or the person for whose benefit electricity, gas, or water was diverted caused the electricity, gas, or water to be diverted from going through the </w:t>
      </w:r>
      <w:r w:rsidRPr="003B6124">
        <w:lastRenderedPageBreak/>
        <w:t xml:space="preserve">meter or the meter to inaccurately measure the use of the electricity, gas, or water. </w:t>
      </w:r>
    </w:p>
    <w:p w:rsidR="00120B6C" w:rsidRDefault="00120B6C" w:rsidP="00120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6124">
        <w:tab/>
        <w:t>(B)</w:t>
      </w:r>
      <w:r>
        <w:tab/>
      </w:r>
      <w:r w:rsidRPr="003B6124">
        <w:t>A person who violates the provisions of this section for a</w:t>
      </w:r>
      <w:r>
        <w:rPr>
          <w:u w:val="single"/>
        </w:rPr>
        <w:t>:</w:t>
      </w:r>
    </w:p>
    <w:p w:rsidR="00120B6C" w:rsidRDefault="00120B6C" w:rsidP="00120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w:t>
      </w:r>
      <w:r>
        <w:tab/>
      </w:r>
      <w:r w:rsidRPr="003B6124">
        <w:t>first offense</w:t>
      </w:r>
      <w:r w:rsidR="00425017">
        <w:rPr>
          <w:u w:val="single"/>
        </w:rPr>
        <w:t>,</w:t>
      </w:r>
      <w:r w:rsidRPr="003B6124">
        <w:t xml:space="preserve"> is guilty of a misdemeanor and, upon conviction, must be fined not more than five hundred dollars or imprisoned not more than thirty days</w:t>
      </w:r>
      <w:r w:rsidRPr="00120B6C">
        <w:rPr>
          <w:strike/>
        </w:rPr>
        <w:t>.  For a</w:t>
      </w:r>
      <w:r>
        <w:rPr>
          <w:u w:val="single"/>
        </w:rPr>
        <w:t>;</w:t>
      </w:r>
    </w:p>
    <w:p w:rsidR="00120B6C" w:rsidRDefault="00120B6C" w:rsidP="00120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sidRPr="003B6124">
        <w:t xml:space="preserve">second or subsequent offense, </w:t>
      </w:r>
      <w:r w:rsidRPr="00120B6C">
        <w:rPr>
          <w:strike/>
        </w:rPr>
        <w:t>the person</w:t>
      </w:r>
      <w:r w:rsidRPr="003B6124">
        <w:t xml:space="preserve"> is guilty of a misdemeanor and, upon conviction, must be fined not more than ten thousand dollars or imprisoned not </w:t>
      </w:r>
      <w:r>
        <w:t>more than three years, or both</w:t>
      </w:r>
      <w:r>
        <w:rPr>
          <w:u w:val="single"/>
        </w:rPr>
        <w:t>; and</w:t>
      </w:r>
    </w:p>
    <w:p w:rsidR="003649DD" w:rsidRPr="00732B06" w:rsidRDefault="003649DD" w:rsidP="0036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3649DD">
        <w:tab/>
      </w:r>
      <w:r>
        <w:rPr>
          <w:u w:val="single"/>
        </w:rPr>
        <w:t>(3)</w:t>
      </w:r>
      <w:r w:rsidRPr="003649DD">
        <w:tab/>
      </w:r>
      <w:r>
        <w:rPr>
          <w:u w:val="single"/>
        </w:rPr>
        <w:t>for a third or subsequent offense, is guilty of a felony and, upon conviction, must be fined not more than fifteen thousand dollars or imprisoned not more than five years, or both</w:t>
      </w:r>
      <w:r w:rsidR="00CF503B" w:rsidRPr="00CF503B">
        <w:t>.</w:t>
      </w:r>
    </w:p>
    <w:p w:rsidR="002720AF" w:rsidRDefault="00120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009C68A9" w:rsidRPr="009C68A9">
        <w:tab/>
      </w:r>
      <w:r>
        <w:rPr>
          <w:u w:val="single"/>
        </w:rPr>
        <w:t>A person who violates the provisions of this section for profit or income on behalf of a person in whose name the meter was installed or a person for whose benefit electricity, gas, or water was diverted is guilty of a felony and, upon conviction, must be fined not more than fifteen thousand dollars or imprisoned for not more than ten years, or both</w:t>
      </w:r>
      <w:r>
        <w:t>.</w:t>
      </w:r>
    </w:p>
    <w:p w:rsidR="00120B6C" w:rsidRDefault="00120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rsidR="009C68A9" w:rsidRPr="009C68A9">
        <w:tab/>
      </w:r>
      <w:r>
        <w:rPr>
          <w:u w:val="single"/>
        </w:rPr>
        <w:t>A person who violates the provisions of this section and the violation results in significant property damage or public endangerment is guilty of a felony and, upon conviction, must be fined not more than fifteen thousand dollars or imprisoned for not more than ten years, or both</w:t>
      </w:r>
      <w:r w:rsidR="003649DD">
        <w:rPr>
          <w:u w:val="single"/>
        </w:rPr>
        <w:t>.</w:t>
      </w:r>
    </w:p>
    <w:p w:rsidR="00120B6C" w:rsidRDefault="009C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00120B6C">
        <w:rPr>
          <w:u w:val="single"/>
        </w:rPr>
        <w:t>(E)</w:t>
      </w:r>
      <w:r w:rsidRPr="009C68A9">
        <w:tab/>
      </w:r>
      <w:r w:rsidR="00120B6C">
        <w:rPr>
          <w:u w:val="single"/>
        </w:rPr>
        <w:t xml:space="preserve">A </w:t>
      </w:r>
      <w:r w:rsidR="002C6A02">
        <w:rPr>
          <w:u w:val="single"/>
        </w:rPr>
        <w:t>person</w:t>
      </w:r>
      <w:r w:rsidR="00120B6C">
        <w:rPr>
          <w:u w:val="single"/>
        </w:rPr>
        <w:t xml:space="preserve"> who violates the provisions of this section and the violation results in:</w:t>
      </w:r>
    </w:p>
    <w:p w:rsidR="00120B6C" w:rsidRDefault="009C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sidR="00120B6C">
        <w:rPr>
          <w:u w:val="single"/>
        </w:rPr>
        <w:t>(1)</w:t>
      </w:r>
      <w:r w:rsidRPr="009C68A9">
        <w:tab/>
      </w:r>
      <w:r w:rsidR="00120B6C">
        <w:rPr>
          <w:u w:val="single"/>
        </w:rPr>
        <w:t xml:space="preserve">great bodily injury to another person is guilty of a felony and, upon conviction, must be fined not more than fifteen thousand dollars or imprisoned not more than fifteen years, or both.  For purposes of this item, </w:t>
      </w:r>
      <w:r w:rsidR="002C6A02" w:rsidRPr="002C6A02">
        <w:rPr>
          <w:u w:val="single"/>
        </w:rPr>
        <w:t>‘</w:t>
      </w:r>
      <w:r w:rsidR="00120B6C">
        <w:rPr>
          <w:u w:val="single"/>
        </w:rPr>
        <w:t>great bodily injury</w:t>
      </w:r>
      <w:r w:rsidR="002C6A02" w:rsidRPr="002C6A02">
        <w:rPr>
          <w:u w:val="single"/>
        </w:rPr>
        <w:t>’</w:t>
      </w:r>
      <w:r w:rsidR="00120B6C">
        <w:rPr>
          <w:u w:val="single"/>
        </w:rPr>
        <w:t xml:space="preserve"> means bodily injury which creates a substantial risk of death or which causes serious, permanent disfigurement, or protracted loss or impairment of the function of any bodily member or organ; and</w:t>
      </w:r>
    </w:p>
    <w:p w:rsidR="00120B6C" w:rsidRDefault="009C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68A9">
        <w:tab/>
      </w:r>
      <w:r w:rsidRPr="009C68A9">
        <w:tab/>
      </w:r>
      <w:r w:rsidR="00120B6C">
        <w:rPr>
          <w:u w:val="single"/>
        </w:rPr>
        <w:t>(2)</w:t>
      </w:r>
      <w:r w:rsidRPr="009C68A9">
        <w:tab/>
      </w:r>
      <w:r w:rsidR="00120B6C">
        <w:rPr>
          <w:u w:val="single"/>
        </w:rPr>
        <w:t>the death of another person is guilty of a felony and, upon conviction, must be imprisoned not more than thirty years.</w:t>
      </w:r>
    </w:p>
    <w:p w:rsidR="00120B6C" w:rsidRDefault="00120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5326">
        <w:rPr>
          <w:u w:val="single"/>
        </w:rPr>
        <w:t>(F)</w:t>
      </w:r>
      <w:r w:rsidR="004B5326" w:rsidRPr="004B5326">
        <w:tab/>
      </w:r>
      <w:r w:rsidRPr="004B5326">
        <w:rPr>
          <w:u w:val="single"/>
        </w:rPr>
        <w:t>This section does not apply to licensed and certified contractors while performing usual and ordinary service in accordance with recognized standards.</w:t>
      </w:r>
      <w:r>
        <w:t>”</w:t>
      </w:r>
    </w:p>
    <w:p w:rsidR="00120B6C" w:rsidRDefault="00120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B6C" w:rsidRDefault="00120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t>Section 58</w:t>
      </w:r>
      <w:r w:rsidR="002C6A02">
        <w:noBreakHyphen/>
      </w:r>
      <w:r>
        <w:t>7</w:t>
      </w:r>
      <w:r w:rsidR="002C6A02">
        <w:noBreakHyphen/>
      </w:r>
      <w:r>
        <w:t>60 of the 1976 Code is amended to read:</w:t>
      </w:r>
    </w:p>
    <w:p w:rsidR="00120B6C" w:rsidRDefault="00120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2D4" w:rsidRDefault="00120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2C6A02">
        <w:noBreakHyphen/>
      </w:r>
      <w:r>
        <w:t>7</w:t>
      </w:r>
      <w:r w:rsidR="002C6A02">
        <w:noBreakHyphen/>
      </w:r>
      <w:r>
        <w:t>60.</w:t>
      </w:r>
      <w:r>
        <w:tab/>
      </w:r>
      <w:r w:rsidR="006112D4">
        <w:rPr>
          <w:u w:val="single"/>
        </w:rPr>
        <w:t>(A)</w:t>
      </w:r>
      <w:r w:rsidR="006112D4">
        <w:tab/>
      </w:r>
      <w:r w:rsidRPr="006112D4">
        <w:rPr>
          <w:strike/>
        </w:rPr>
        <w:t>Any</w:t>
      </w:r>
      <w:r w:rsidRPr="00B970CA">
        <w:t xml:space="preserve"> </w:t>
      </w:r>
      <w:r w:rsidR="006112D4">
        <w:rPr>
          <w:u w:val="single"/>
        </w:rPr>
        <w:t>It is unlawful for a</w:t>
      </w:r>
      <w:r w:rsidR="006112D4">
        <w:t xml:space="preserve"> </w:t>
      </w:r>
      <w:r w:rsidRPr="00B970CA">
        <w:t xml:space="preserve">person who has no contract, agreement, license or permission with or from </w:t>
      </w:r>
      <w:r w:rsidRPr="006112D4">
        <w:rPr>
          <w:strike/>
        </w:rPr>
        <w:t>any</w:t>
      </w:r>
      <w:r w:rsidR="006112D4">
        <w:t xml:space="preserve"> </w:t>
      </w:r>
      <w:r w:rsidR="006112D4">
        <w:rPr>
          <w:u w:val="single"/>
        </w:rPr>
        <w:t>a</w:t>
      </w:r>
      <w:r w:rsidRPr="00B970CA">
        <w:t xml:space="preserve"> person or corporation authorized to manufacture, sell or use gas for the purpose of light, heat</w:t>
      </w:r>
      <w:r w:rsidR="001704D8">
        <w:rPr>
          <w:u w:val="single"/>
        </w:rPr>
        <w:t>,</w:t>
      </w:r>
      <w:r w:rsidRPr="00B970CA">
        <w:t xml:space="preserve"> or power or with or from </w:t>
      </w:r>
      <w:r w:rsidRPr="006112D4">
        <w:rPr>
          <w:strike/>
        </w:rPr>
        <w:t>any</w:t>
      </w:r>
      <w:r w:rsidR="006112D4">
        <w:t xml:space="preserve"> </w:t>
      </w:r>
      <w:r w:rsidR="006112D4">
        <w:rPr>
          <w:u w:val="single"/>
        </w:rPr>
        <w:t>an</w:t>
      </w:r>
      <w:r w:rsidRPr="00B970CA">
        <w:t xml:space="preserve"> authorized agent of </w:t>
      </w:r>
      <w:r w:rsidRPr="006112D4">
        <w:rPr>
          <w:strike/>
        </w:rPr>
        <w:t>such</w:t>
      </w:r>
      <w:r w:rsidR="006112D4">
        <w:t xml:space="preserve"> </w:t>
      </w:r>
      <w:r w:rsidR="006112D4">
        <w:rPr>
          <w:u w:val="single"/>
        </w:rPr>
        <w:t>a</w:t>
      </w:r>
      <w:r w:rsidRPr="00B970CA">
        <w:t xml:space="preserve"> person or corporation for the use of gas belonging to, or produced or furnished by, </w:t>
      </w:r>
      <w:r w:rsidRPr="006112D4">
        <w:rPr>
          <w:strike/>
        </w:rPr>
        <w:t>any such</w:t>
      </w:r>
      <w:r w:rsidR="006112D4">
        <w:t xml:space="preserve"> </w:t>
      </w:r>
      <w:r w:rsidR="006112D4">
        <w:rPr>
          <w:u w:val="single"/>
        </w:rPr>
        <w:t>a</w:t>
      </w:r>
      <w:r w:rsidRPr="00B970CA">
        <w:t xml:space="preserve"> person or corporation who shall wilfully withdraw or cause to be withdrawn in any manner and appropriate </w:t>
      </w:r>
      <w:r w:rsidRPr="006112D4">
        <w:rPr>
          <w:strike/>
        </w:rPr>
        <w:t>such</w:t>
      </w:r>
      <w:r w:rsidRPr="00B970CA">
        <w:t xml:space="preserve"> gas from the pipes or conduits of </w:t>
      </w:r>
      <w:r w:rsidRPr="006112D4">
        <w:rPr>
          <w:strike/>
        </w:rPr>
        <w:t>any such</w:t>
      </w:r>
      <w:r w:rsidR="006112D4">
        <w:t xml:space="preserve"> </w:t>
      </w:r>
      <w:r w:rsidR="006112D4">
        <w:rPr>
          <w:u w:val="single"/>
        </w:rPr>
        <w:t>a</w:t>
      </w:r>
      <w:r w:rsidRPr="00B970CA">
        <w:t xml:space="preserve"> person or corporation for his own use or for the use of </w:t>
      </w:r>
      <w:r w:rsidRPr="006112D4">
        <w:rPr>
          <w:strike/>
        </w:rPr>
        <w:t>any other</w:t>
      </w:r>
      <w:r w:rsidR="006112D4">
        <w:t xml:space="preserve"> </w:t>
      </w:r>
      <w:r w:rsidR="006112D4">
        <w:rPr>
          <w:u w:val="single"/>
        </w:rPr>
        <w:t>another</w:t>
      </w:r>
      <w:r w:rsidRPr="00B970CA">
        <w:t xml:space="preserve"> person or corporation </w:t>
      </w:r>
      <w:r w:rsidRPr="006112D4">
        <w:rPr>
          <w:strike/>
        </w:rPr>
        <w:t>shall be guilty of a misdemeanor and, upon conviction thereof, shall be punished by a fine of not exceeding one hundred dollars or by imprisonment not exceeding thirty days, or by both such fine and imprisonment</w:t>
      </w:r>
      <w:r w:rsidRPr="00B970CA">
        <w:t>.</w:t>
      </w:r>
    </w:p>
    <w:p w:rsidR="006112D4" w:rsidRDefault="00611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person who violates the provisions of this section:</w:t>
      </w:r>
    </w:p>
    <w:p w:rsidR="00255327" w:rsidRDefault="009C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sidR="00255327">
        <w:rPr>
          <w:u w:val="single"/>
        </w:rPr>
        <w:t>(1)</w:t>
      </w:r>
      <w:r w:rsidRPr="009C68A9">
        <w:tab/>
      </w:r>
      <w:r w:rsidR="00255327">
        <w:rPr>
          <w:u w:val="single"/>
        </w:rPr>
        <w:t>for a first offense, is guilty of a misdemeanor and, upon conviction, must be fined not more than five hundred dollars or imprisoned not more than thirty days;</w:t>
      </w:r>
    </w:p>
    <w:p w:rsidR="00255327" w:rsidRDefault="009C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sidR="00255327">
        <w:rPr>
          <w:u w:val="single"/>
        </w:rPr>
        <w:t>(2)</w:t>
      </w:r>
      <w:r w:rsidRPr="009C68A9">
        <w:tab/>
      </w:r>
      <w:r w:rsidR="00255327">
        <w:rPr>
          <w:u w:val="single"/>
        </w:rPr>
        <w:t>for a second offense, is guilty of a misdemeanor and, upon conviction, must be fined not more than ten thousand dollars or imprisoned not more than three years, or both; and</w:t>
      </w:r>
    </w:p>
    <w:p w:rsidR="00255327" w:rsidRDefault="009C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sidR="00255327">
        <w:rPr>
          <w:u w:val="single"/>
        </w:rPr>
        <w:t>(3)</w:t>
      </w:r>
      <w:r w:rsidRPr="009C68A9">
        <w:tab/>
      </w:r>
      <w:r w:rsidR="00255327">
        <w:rPr>
          <w:u w:val="single"/>
        </w:rPr>
        <w:t>for a third or subsequent offense, is guilty of a felony and, upon conviction, must be fined not more than fifteen thousand dollars or imprisoned</w:t>
      </w:r>
      <w:r w:rsidR="003649DD">
        <w:rPr>
          <w:u w:val="single"/>
        </w:rPr>
        <w:t xml:space="preserve"> not</w:t>
      </w:r>
      <w:r w:rsidR="00255327">
        <w:rPr>
          <w:u w:val="single"/>
        </w:rPr>
        <w:t xml:space="preserve"> more than five years, or both.</w:t>
      </w:r>
    </w:p>
    <w:p w:rsidR="00255327" w:rsidRDefault="009C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00255327">
        <w:rPr>
          <w:u w:val="single"/>
        </w:rPr>
        <w:t>(C)</w:t>
      </w:r>
      <w:r w:rsidRPr="009C68A9">
        <w:tab/>
      </w:r>
      <w:r w:rsidR="00255327">
        <w:rPr>
          <w:u w:val="single"/>
        </w:rPr>
        <w:t xml:space="preserve">A person who violates the provisions of this section and the violation results in significant property damage or public endangerment is guilty of a felony and, upon conviction, must be fined not more than fifteen thousand dollars or imprisoned not more than ten years, or </w:t>
      </w:r>
      <w:r w:rsidR="002C6A02">
        <w:rPr>
          <w:u w:val="single"/>
        </w:rPr>
        <w:t>both</w:t>
      </w:r>
      <w:r w:rsidR="00255327">
        <w:rPr>
          <w:u w:val="single"/>
        </w:rPr>
        <w:t>.</w:t>
      </w:r>
    </w:p>
    <w:p w:rsidR="00255327" w:rsidRDefault="009C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00255327">
        <w:rPr>
          <w:u w:val="single"/>
        </w:rPr>
        <w:t>(D)</w:t>
      </w:r>
      <w:r w:rsidRPr="009C68A9">
        <w:tab/>
      </w:r>
      <w:r w:rsidR="00255327">
        <w:rPr>
          <w:u w:val="single"/>
        </w:rPr>
        <w:t xml:space="preserve">A person who </w:t>
      </w:r>
      <w:r w:rsidR="002C6A02">
        <w:rPr>
          <w:u w:val="single"/>
        </w:rPr>
        <w:t>violates</w:t>
      </w:r>
      <w:r w:rsidR="00255327">
        <w:rPr>
          <w:u w:val="single"/>
        </w:rPr>
        <w:t xml:space="preserve"> the provisions of this section and the violation results in:</w:t>
      </w:r>
    </w:p>
    <w:p w:rsidR="00255327" w:rsidRDefault="009C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sidR="00255327">
        <w:rPr>
          <w:u w:val="single"/>
        </w:rPr>
        <w:t>(1)</w:t>
      </w:r>
      <w:r w:rsidRPr="009C68A9">
        <w:tab/>
      </w:r>
      <w:r w:rsidR="00255327">
        <w:rPr>
          <w:u w:val="single"/>
        </w:rPr>
        <w:t xml:space="preserve">great bodily injury to another person is guilty of a felony and, upon conviction, must be fined not more than fifteen thousand dollars or imprisoned not more than fifteen years, or both.  For purposes of this item, </w:t>
      </w:r>
      <w:r w:rsidR="002C6A02" w:rsidRPr="002C6A02">
        <w:rPr>
          <w:u w:val="single"/>
        </w:rPr>
        <w:t>‘</w:t>
      </w:r>
      <w:r w:rsidR="00255327">
        <w:rPr>
          <w:u w:val="single"/>
        </w:rPr>
        <w:t>great bodily injury</w:t>
      </w:r>
      <w:r w:rsidR="002C6A02" w:rsidRPr="002C6A02">
        <w:rPr>
          <w:u w:val="single"/>
        </w:rPr>
        <w:t>’</w:t>
      </w:r>
      <w:r w:rsidR="00255327">
        <w:rPr>
          <w:u w:val="single"/>
        </w:rPr>
        <w:t xml:space="preserve"> means bodily injury which creates a substantial risk of death or which causes serious, permanent disfigurement, or protracted loss or impairment of the functio</w:t>
      </w:r>
      <w:r w:rsidR="00425017">
        <w:rPr>
          <w:u w:val="single"/>
        </w:rPr>
        <w:t>n of any bodily member or organ;</w:t>
      </w:r>
      <w:r w:rsidR="002A7B2E">
        <w:rPr>
          <w:u w:val="single"/>
        </w:rPr>
        <w:t xml:space="preserve"> and</w:t>
      </w:r>
    </w:p>
    <w:p w:rsidR="00255327" w:rsidRDefault="009C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sidR="00255327">
        <w:rPr>
          <w:u w:val="single"/>
        </w:rPr>
        <w:t>(2)</w:t>
      </w:r>
      <w:r w:rsidRPr="009C68A9">
        <w:tab/>
      </w:r>
      <w:r w:rsidR="00255327">
        <w:rPr>
          <w:u w:val="single"/>
        </w:rPr>
        <w:t>the death of another person is guilty of a felony and, upon conviction, must be imprisoned not more than thirty years.</w:t>
      </w:r>
    </w:p>
    <w:p w:rsidR="009C68A9" w:rsidRDefault="009C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68A9">
        <w:tab/>
      </w:r>
      <w:r w:rsidRPr="009C68A9">
        <w:tab/>
      </w:r>
      <w:r w:rsidR="006112D4">
        <w:rPr>
          <w:u w:val="single"/>
        </w:rPr>
        <w:t>(E)</w:t>
      </w:r>
      <w:r w:rsidR="006112D4">
        <w:tab/>
      </w:r>
      <w:r w:rsidR="00120B6C" w:rsidRPr="006112D4">
        <w:rPr>
          <w:strike/>
        </w:rPr>
        <w:t>Any</w:t>
      </w:r>
      <w:r w:rsidR="00120B6C" w:rsidRPr="00B970CA">
        <w:t xml:space="preserve"> </w:t>
      </w:r>
      <w:r w:rsidR="004E1716">
        <w:rPr>
          <w:u w:val="single"/>
        </w:rPr>
        <w:t>Notwithstanding the provisions of this section, a</w:t>
      </w:r>
      <w:r w:rsidR="004E1716">
        <w:t xml:space="preserve"> </w:t>
      </w:r>
      <w:r w:rsidR="00120B6C" w:rsidRPr="00B970CA">
        <w:t xml:space="preserve">person </w:t>
      </w:r>
      <w:r w:rsidR="00120B6C" w:rsidRPr="004E1716">
        <w:t xml:space="preserve">who </w:t>
      </w:r>
      <w:r w:rsidR="00120B6C" w:rsidRPr="004E1716">
        <w:rPr>
          <w:strike/>
        </w:rPr>
        <w:t>shall aid, abet or assist such other</w:t>
      </w:r>
      <w:r w:rsidR="004E1716">
        <w:t xml:space="preserve"> </w:t>
      </w:r>
      <w:r w:rsidR="004E1716">
        <w:rPr>
          <w:u w:val="single"/>
        </w:rPr>
        <w:t>aids, abets, or assists another</w:t>
      </w:r>
      <w:r w:rsidR="00120B6C" w:rsidRPr="00B970CA">
        <w:t xml:space="preserve"> person in </w:t>
      </w:r>
      <w:r w:rsidR="00120B6C" w:rsidRPr="004E1716">
        <w:rPr>
          <w:strike/>
        </w:rPr>
        <w:t>such</w:t>
      </w:r>
      <w:r w:rsidR="00120B6C" w:rsidRPr="00B970CA">
        <w:t xml:space="preserve"> withdrawing and appropriating of </w:t>
      </w:r>
      <w:r w:rsidR="00120B6C" w:rsidRPr="004E1716">
        <w:rPr>
          <w:strike/>
        </w:rPr>
        <w:t>such</w:t>
      </w:r>
      <w:r w:rsidR="00120B6C" w:rsidRPr="00B970CA">
        <w:t xml:space="preserve"> gas from </w:t>
      </w:r>
      <w:r w:rsidR="00120B6C" w:rsidRPr="004E1716">
        <w:rPr>
          <w:strike/>
        </w:rPr>
        <w:t>such</w:t>
      </w:r>
      <w:r w:rsidR="00120B6C" w:rsidRPr="00B970CA">
        <w:t xml:space="preserve"> pipes or conduits to or for the use of</w:t>
      </w:r>
      <w:r w:rsidR="00120B6C" w:rsidRPr="004E1716">
        <w:rPr>
          <w:strike/>
        </w:rPr>
        <w:t xml:space="preserve"> such other</w:t>
      </w:r>
      <w:r w:rsidR="004E1716">
        <w:t xml:space="preserve"> </w:t>
      </w:r>
      <w:r w:rsidR="004E1716">
        <w:rPr>
          <w:u w:val="single"/>
        </w:rPr>
        <w:t>another</w:t>
      </w:r>
      <w:r w:rsidR="00120B6C" w:rsidRPr="00B970CA">
        <w:t xml:space="preserve"> person or to or for the use of </w:t>
      </w:r>
      <w:r w:rsidR="00120B6C" w:rsidRPr="004E1716">
        <w:rPr>
          <w:strike/>
        </w:rPr>
        <w:t>any other</w:t>
      </w:r>
      <w:r w:rsidR="004E1716">
        <w:t xml:space="preserve"> </w:t>
      </w:r>
      <w:r w:rsidR="004E1716">
        <w:rPr>
          <w:u w:val="single"/>
        </w:rPr>
        <w:t>another</w:t>
      </w:r>
      <w:r w:rsidR="00120B6C" w:rsidRPr="00B970CA">
        <w:t xml:space="preserve"> person or corporation </w:t>
      </w:r>
      <w:r w:rsidR="00120B6C" w:rsidRPr="004E1716">
        <w:rPr>
          <w:strike/>
        </w:rPr>
        <w:t>shall be</w:t>
      </w:r>
      <w:r w:rsidR="004E1716">
        <w:t xml:space="preserve"> </w:t>
      </w:r>
      <w:r w:rsidR="004E1716">
        <w:rPr>
          <w:u w:val="single"/>
        </w:rPr>
        <w:t>is</w:t>
      </w:r>
      <w:r w:rsidR="00120B6C" w:rsidRPr="00B970CA">
        <w:t xml:space="preserve"> guilty of a </w:t>
      </w:r>
      <w:r w:rsidR="00120B6C" w:rsidRPr="004E1716">
        <w:rPr>
          <w:strike/>
        </w:rPr>
        <w:t>misdemeanor</w:t>
      </w:r>
      <w:r w:rsidR="004E1716">
        <w:t xml:space="preserve"> </w:t>
      </w:r>
      <w:r w:rsidR="004E1716">
        <w:rPr>
          <w:u w:val="single"/>
        </w:rPr>
        <w:t>felony</w:t>
      </w:r>
      <w:r w:rsidR="00120B6C" w:rsidRPr="00B970CA">
        <w:t xml:space="preserve"> and </w:t>
      </w:r>
      <w:r w:rsidR="00120B6C" w:rsidRPr="004E1716">
        <w:rPr>
          <w:strike/>
        </w:rPr>
        <w:t>shall</w:t>
      </w:r>
      <w:r w:rsidR="00120B6C" w:rsidRPr="00B970CA">
        <w:t>, upon conviction,</w:t>
      </w:r>
      <w:r w:rsidR="004E1716">
        <w:t xml:space="preserve"> </w:t>
      </w:r>
      <w:r w:rsidR="004E1716">
        <w:rPr>
          <w:u w:val="single"/>
        </w:rPr>
        <w:t>must</w:t>
      </w:r>
      <w:r w:rsidR="00120B6C" w:rsidRPr="00B970CA">
        <w:t xml:space="preserve"> be </w:t>
      </w:r>
      <w:r w:rsidR="00120B6C" w:rsidRPr="004E1716">
        <w:rPr>
          <w:strike/>
        </w:rPr>
        <w:t>punished in like manner</w:t>
      </w:r>
      <w:r w:rsidR="004E1716">
        <w:t xml:space="preserve"> </w:t>
      </w:r>
      <w:r w:rsidR="004E1716">
        <w:rPr>
          <w:u w:val="single"/>
        </w:rPr>
        <w:t>fined not more than fifteen thousand dollars or imprisoned not more than ten years, or both</w:t>
      </w:r>
      <w:r w:rsidR="00120B6C" w:rsidRPr="00B970CA">
        <w:t>.</w:t>
      </w:r>
    </w:p>
    <w:p w:rsidR="00120B6C" w:rsidRDefault="009C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(F)</w:t>
      </w:r>
      <w:r w:rsidRPr="009C68A9">
        <w:tab/>
      </w:r>
      <w:r>
        <w:rPr>
          <w:u w:val="single"/>
        </w:rPr>
        <w:t>This section does not apply to licensed and certified contractors while performing usual and ordinary service in accordance with recognized standards.</w:t>
      </w:r>
      <w:r w:rsidR="00120B6C">
        <w:t>”</w:t>
      </w:r>
    </w:p>
    <w:p w:rsidR="00120B6C" w:rsidRDefault="00120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716" w:rsidRDefault="004E1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58</w:t>
      </w:r>
      <w:r w:rsidR="002C6A02">
        <w:noBreakHyphen/>
      </w:r>
      <w:r>
        <w:t>7</w:t>
      </w:r>
      <w:r w:rsidR="002C6A02">
        <w:noBreakHyphen/>
      </w:r>
      <w:r>
        <w:t>70 of the 1976 Code is amended to read:</w:t>
      </w:r>
    </w:p>
    <w:p w:rsidR="004E1716" w:rsidRDefault="004E1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8A9" w:rsidRDefault="004E1716" w:rsidP="004E1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2C6A02">
        <w:noBreakHyphen/>
      </w:r>
      <w:r>
        <w:t>7</w:t>
      </w:r>
      <w:r w:rsidR="002C6A02">
        <w:noBreakHyphen/>
      </w:r>
      <w:r>
        <w:t>70.</w:t>
      </w:r>
      <w:r w:rsidR="003649DD">
        <w:tab/>
      </w:r>
      <w:r w:rsidR="002A4DD7">
        <w:rPr>
          <w:u w:val="single"/>
        </w:rPr>
        <w:t>(A)</w:t>
      </w:r>
      <w:r>
        <w:tab/>
      </w:r>
      <w:r w:rsidRPr="004E1716">
        <w:rPr>
          <w:strike/>
        </w:rPr>
        <w:t>Any</w:t>
      </w:r>
      <w:r w:rsidRPr="00B970CA">
        <w:t xml:space="preserve"> </w:t>
      </w:r>
      <w:r>
        <w:rPr>
          <w:u w:val="single"/>
        </w:rPr>
        <w:t>It is unlawful for a</w:t>
      </w:r>
      <w:r>
        <w:t xml:space="preserve"> </w:t>
      </w:r>
      <w:r w:rsidRPr="00B970CA">
        <w:t xml:space="preserve">person who has a contract, agreement, license or permission, oral or written, with or from </w:t>
      </w:r>
      <w:r w:rsidRPr="009C68A9">
        <w:rPr>
          <w:strike/>
        </w:rPr>
        <w:t>any</w:t>
      </w:r>
      <w:r w:rsidRPr="00B970CA">
        <w:t xml:space="preserve"> </w:t>
      </w:r>
      <w:r w:rsidR="009C68A9">
        <w:rPr>
          <w:u w:val="single"/>
        </w:rPr>
        <w:t>a</w:t>
      </w:r>
      <w:r w:rsidR="009C68A9">
        <w:t xml:space="preserve"> </w:t>
      </w:r>
      <w:r w:rsidRPr="00B970CA">
        <w:t>person or corporation authorized to manufacture, sell or use gas for the purpose of light, heat</w:t>
      </w:r>
      <w:r w:rsidR="006D4648">
        <w:rPr>
          <w:u w:val="single"/>
        </w:rPr>
        <w:t>,</w:t>
      </w:r>
      <w:r w:rsidRPr="00B970CA">
        <w:t xml:space="preserve"> or power or with or from </w:t>
      </w:r>
      <w:r w:rsidRPr="009C68A9">
        <w:rPr>
          <w:strike/>
        </w:rPr>
        <w:t>any</w:t>
      </w:r>
      <w:r w:rsidR="009C68A9">
        <w:t xml:space="preserve"> </w:t>
      </w:r>
      <w:r w:rsidR="009C68A9">
        <w:rPr>
          <w:u w:val="single"/>
        </w:rPr>
        <w:t>an</w:t>
      </w:r>
      <w:r w:rsidRPr="00B970CA">
        <w:t xml:space="preserve"> authorized agent of </w:t>
      </w:r>
      <w:r w:rsidRPr="009C68A9">
        <w:rPr>
          <w:strike/>
        </w:rPr>
        <w:t>any such</w:t>
      </w:r>
      <w:r w:rsidR="009C68A9">
        <w:t xml:space="preserve"> </w:t>
      </w:r>
      <w:r w:rsidR="009C68A9">
        <w:rPr>
          <w:u w:val="single"/>
        </w:rPr>
        <w:t>a</w:t>
      </w:r>
      <w:r w:rsidRPr="00B970CA">
        <w:t xml:space="preserve"> person or corporation for the use of the gas belonging to, or produced or furnished by, </w:t>
      </w:r>
      <w:r w:rsidRPr="009C68A9">
        <w:rPr>
          <w:strike/>
        </w:rPr>
        <w:t>any such</w:t>
      </w:r>
      <w:r w:rsidR="009C68A9" w:rsidRPr="009C68A9">
        <w:t xml:space="preserve"> </w:t>
      </w:r>
      <w:r w:rsidR="009C68A9" w:rsidRPr="009C68A9">
        <w:rPr>
          <w:u w:val="single"/>
        </w:rPr>
        <w:t>a</w:t>
      </w:r>
      <w:r w:rsidRPr="00B970CA">
        <w:t xml:space="preserve"> person or corporation for certain specified purposes who shall wilfully and intentionally withdraw, or cause to be withdrawn</w:t>
      </w:r>
      <w:r w:rsidR="002A7B2E">
        <w:rPr>
          <w:u w:val="single"/>
        </w:rPr>
        <w:t>,</w:t>
      </w:r>
      <w:r w:rsidRPr="00B970CA">
        <w:t xml:space="preserve"> </w:t>
      </w:r>
      <w:r w:rsidRPr="009C68A9">
        <w:rPr>
          <w:strike/>
        </w:rPr>
        <w:t>any such</w:t>
      </w:r>
      <w:r w:rsidRPr="00B970CA">
        <w:t xml:space="preserve"> gas in any manner and appropriate it to his own use or to the use of </w:t>
      </w:r>
      <w:r w:rsidRPr="009C68A9">
        <w:rPr>
          <w:strike/>
        </w:rPr>
        <w:t>any other</w:t>
      </w:r>
      <w:r w:rsidR="009C68A9">
        <w:t xml:space="preserve"> </w:t>
      </w:r>
      <w:r w:rsidR="009C68A9">
        <w:rPr>
          <w:u w:val="single"/>
        </w:rPr>
        <w:t>another</w:t>
      </w:r>
      <w:r w:rsidRPr="00B970CA">
        <w:t xml:space="preserve"> person or corporation for purposes other than those specified </w:t>
      </w:r>
      <w:r w:rsidRPr="009C68A9">
        <w:rPr>
          <w:strike/>
        </w:rPr>
        <w:t>shall be guilty of a misdemeanor and, upon conviction thereof, shall be punished as provided in Section 58</w:t>
      </w:r>
      <w:r w:rsidR="002C6A02">
        <w:rPr>
          <w:strike/>
        </w:rPr>
        <w:noBreakHyphen/>
      </w:r>
      <w:r w:rsidRPr="009C68A9">
        <w:rPr>
          <w:strike/>
        </w:rPr>
        <w:t>7</w:t>
      </w:r>
      <w:r w:rsidR="002C6A02">
        <w:rPr>
          <w:strike/>
        </w:rPr>
        <w:noBreakHyphen/>
      </w:r>
      <w:r w:rsidRPr="009C68A9">
        <w:rPr>
          <w:strike/>
        </w:rPr>
        <w:t>60</w:t>
      </w:r>
      <w:r w:rsidR="002C6A02">
        <w:t>.</w:t>
      </w:r>
    </w:p>
    <w:p w:rsidR="004E1716" w:rsidRDefault="009C68A9" w:rsidP="004E1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004E1716" w:rsidRPr="009C68A9">
        <w:rPr>
          <w:strike/>
        </w:rPr>
        <w:t>And any such</w:t>
      </w:r>
      <w:r>
        <w:t xml:space="preserve"> </w:t>
      </w:r>
      <w:r>
        <w:rPr>
          <w:u w:val="single"/>
        </w:rPr>
        <w:t>It is unlawful for a</w:t>
      </w:r>
      <w:r w:rsidR="004E1716" w:rsidRPr="00B970CA">
        <w:t xml:space="preserve"> person to whom </w:t>
      </w:r>
      <w:r w:rsidR="004E1716" w:rsidRPr="009C68A9">
        <w:rPr>
          <w:strike/>
        </w:rPr>
        <w:t>such</w:t>
      </w:r>
      <w:r w:rsidR="004E1716" w:rsidRPr="00B970CA">
        <w:t xml:space="preserve"> gas is furnished from or by means of a meter who shall wilfully and with intention to cheat and defraud </w:t>
      </w:r>
      <w:r w:rsidR="004E1716" w:rsidRPr="009C68A9">
        <w:rPr>
          <w:strike/>
        </w:rPr>
        <w:t>any such</w:t>
      </w:r>
      <w:r>
        <w:t xml:space="preserve"> </w:t>
      </w:r>
      <w:r>
        <w:rPr>
          <w:u w:val="single"/>
        </w:rPr>
        <w:t>a</w:t>
      </w:r>
      <w:r w:rsidR="004E1716" w:rsidRPr="00B970CA">
        <w:t xml:space="preserve"> person or corporation alter or interfere with </w:t>
      </w:r>
      <w:r w:rsidR="004E1716" w:rsidRPr="009C68A9">
        <w:rPr>
          <w:strike/>
        </w:rPr>
        <w:t>such</w:t>
      </w:r>
      <w:r>
        <w:t xml:space="preserve"> </w:t>
      </w:r>
      <w:r>
        <w:rPr>
          <w:u w:val="single"/>
        </w:rPr>
        <w:t>a</w:t>
      </w:r>
      <w:r w:rsidR="004E1716" w:rsidRPr="00B970CA">
        <w:t xml:space="preserve"> meter or by any contrivance whatsoever withdraw or take off gas in any manner except through </w:t>
      </w:r>
      <w:r w:rsidR="004E1716" w:rsidRPr="009C68A9">
        <w:rPr>
          <w:strike/>
        </w:rPr>
        <w:t>such</w:t>
      </w:r>
      <w:r>
        <w:t xml:space="preserve"> </w:t>
      </w:r>
      <w:r>
        <w:rPr>
          <w:u w:val="single"/>
        </w:rPr>
        <w:t>a</w:t>
      </w:r>
      <w:r w:rsidR="004E1716" w:rsidRPr="00B970CA">
        <w:t xml:space="preserve"> meter </w:t>
      </w:r>
      <w:r w:rsidR="004E1716" w:rsidRPr="009C68A9">
        <w:rPr>
          <w:strike/>
        </w:rPr>
        <w:t>shall be guilty of a misdemeanor and be punished as provided in Section 58</w:t>
      </w:r>
      <w:r w:rsidR="002C6A02">
        <w:rPr>
          <w:strike/>
        </w:rPr>
        <w:noBreakHyphen/>
      </w:r>
      <w:r w:rsidR="004E1716" w:rsidRPr="009C68A9">
        <w:rPr>
          <w:strike/>
        </w:rPr>
        <w:t>7</w:t>
      </w:r>
      <w:r w:rsidR="002C6A02">
        <w:rPr>
          <w:strike/>
        </w:rPr>
        <w:noBreakHyphen/>
      </w:r>
      <w:r w:rsidR="004E1716" w:rsidRPr="009C68A9">
        <w:rPr>
          <w:strike/>
        </w:rPr>
        <w:t>60</w:t>
      </w:r>
      <w:r>
        <w:t>.</w:t>
      </w:r>
    </w:p>
    <w:p w:rsidR="009C68A9" w:rsidRDefault="009C68A9" w:rsidP="004E1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rsidR="002C6A02" w:rsidRPr="002C6A02">
        <w:tab/>
      </w:r>
      <w:r>
        <w:rPr>
          <w:u w:val="single"/>
        </w:rPr>
        <w:t>A person who violates the provis</w:t>
      </w:r>
      <w:r w:rsidR="00533004">
        <w:rPr>
          <w:u w:val="single"/>
        </w:rPr>
        <w:t>i</w:t>
      </w:r>
      <w:r>
        <w:rPr>
          <w:u w:val="single"/>
        </w:rPr>
        <w:t>ons of this section:</w:t>
      </w:r>
    </w:p>
    <w:p w:rsidR="009C68A9" w:rsidRPr="009C68A9" w:rsidRDefault="002C6A02" w:rsidP="004E1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C6A02">
        <w:tab/>
      </w:r>
      <w:r w:rsidRPr="002C6A02">
        <w:tab/>
      </w:r>
      <w:r w:rsidR="009C68A9">
        <w:rPr>
          <w:u w:val="single"/>
        </w:rPr>
        <w:t>(1)</w:t>
      </w:r>
      <w:r w:rsidRPr="002C6A02">
        <w:tab/>
      </w:r>
      <w:r w:rsidR="009C68A9">
        <w:rPr>
          <w:u w:val="single"/>
        </w:rPr>
        <w:t>for</w:t>
      </w:r>
      <w:r w:rsidR="00533004">
        <w:rPr>
          <w:u w:val="single"/>
        </w:rPr>
        <w:t xml:space="preserve"> a first offense, is guilty of a misdemeanor and, upon conviction, must be fined not more than five hundred dollars or imprisoned not more than thirty days;</w:t>
      </w:r>
    </w:p>
    <w:p w:rsidR="004E1716" w:rsidRPr="00533004" w:rsidRDefault="005330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533004">
        <w:rPr>
          <w:u w:val="single"/>
        </w:rPr>
        <w:t>(2)</w:t>
      </w:r>
      <w:r w:rsidR="002C6A02" w:rsidRPr="002C6A02">
        <w:tab/>
      </w:r>
      <w:r w:rsidRPr="00533004">
        <w:rPr>
          <w:u w:val="single"/>
        </w:rPr>
        <w:t>for a second offense, the person is guilty of a misdemeanor and, upon conviction, must be fined not more than ten thousand dollars or imprisoned not more than three y</w:t>
      </w:r>
      <w:r w:rsidR="006A3AA2">
        <w:rPr>
          <w:u w:val="single"/>
        </w:rPr>
        <w:t>ear</w:t>
      </w:r>
      <w:r w:rsidRPr="00533004">
        <w:rPr>
          <w:u w:val="single"/>
        </w:rPr>
        <w:t>s, or both; and</w:t>
      </w:r>
    </w:p>
    <w:p w:rsidR="004E1716" w:rsidRPr="00533004" w:rsidRDefault="005330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rsidR="002C6A02" w:rsidRPr="002C6A02">
        <w:tab/>
      </w:r>
      <w:r>
        <w:rPr>
          <w:u w:val="single"/>
        </w:rPr>
        <w:t>for a third or subsequent offense, is guilty of a felony</w:t>
      </w:r>
      <w:r w:rsidR="002A4DD7">
        <w:rPr>
          <w:u w:val="single"/>
        </w:rPr>
        <w:t xml:space="preserve"> and, upon conviction, must be fined not more than fifteen thousand dollars or imprisoned not more than five years</w:t>
      </w:r>
      <w:r w:rsidR="004B5326">
        <w:rPr>
          <w:u w:val="single"/>
        </w:rPr>
        <w:t>,</w:t>
      </w:r>
      <w:r w:rsidR="002A4DD7">
        <w:rPr>
          <w:u w:val="single"/>
        </w:rPr>
        <w:t xml:space="preserve"> or both.</w:t>
      </w:r>
    </w:p>
    <w:p w:rsidR="006A3AA2" w:rsidRDefault="006A3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rsidR="002C6A02" w:rsidRPr="002C6A02">
        <w:tab/>
      </w:r>
      <w:r>
        <w:rPr>
          <w:u w:val="single"/>
        </w:rPr>
        <w:t>A person who violates the provisions of this section for profit or income on behalf of a person in whose name the meter was installed or a person for whose benefit electricity, gas, or water was diverted is guilty of a felony and, upon conviction, must be fined not more than fifteen thousand dollars or imprisoned not more than ten years, or both.</w:t>
      </w:r>
    </w:p>
    <w:p w:rsidR="006A3AA2" w:rsidRDefault="002C6A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sidR="006A3AA2">
        <w:rPr>
          <w:u w:val="single"/>
        </w:rPr>
        <w:t>(E)</w:t>
      </w:r>
      <w:r w:rsidRPr="002C6A02">
        <w:tab/>
      </w:r>
      <w:r w:rsidR="006A3AA2">
        <w:rPr>
          <w:u w:val="single"/>
        </w:rPr>
        <w:t xml:space="preserve">A person who violates the provisions of this section and the violation results in significant property damage or public endangerment is guilty of a felony and, upon conviction, must be fined not more than fifteen thousand dollars or </w:t>
      </w:r>
      <w:r>
        <w:rPr>
          <w:u w:val="single"/>
        </w:rPr>
        <w:t>imprisoned</w:t>
      </w:r>
      <w:r w:rsidR="006A3AA2">
        <w:rPr>
          <w:u w:val="single"/>
        </w:rPr>
        <w:t xml:space="preserve"> not more than ten years, or both.</w:t>
      </w:r>
    </w:p>
    <w:p w:rsidR="006A3AA2" w:rsidRDefault="002C6A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sidR="006A3AA2">
        <w:rPr>
          <w:u w:val="single"/>
        </w:rPr>
        <w:t>(F)</w:t>
      </w:r>
      <w:r w:rsidRPr="002C6A02">
        <w:tab/>
      </w:r>
      <w:r w:rsidR="006A3AA2">
        <w:rPr>
          <w:u w:val="single"/>
        </w:rPr>
        <w:t>A person who violates the provisions of this section and the violation results in:</w:t>
      </w:r>
    </w:p>
    <w:p w:rsidR="006A3AA2" w:rsidRDefault="002C6A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sidRPr="002C6A02">
        <w:tab/>
      </w:r>
      <w:r w:rsidR="006A3AA2">
        <w:rPr>
          <w:u w:val="single"/>
        </w:rPr>
        <w:t>(1)</w:t>
      </w:r>
      <w:r w:rsidRPr="002C6A02">
        <w:tab/>
      </w:r>
      <w:r w:rsidR="006A3AA2">
        <w:rPr>
          <w:u w:val="single"/>
        </w:rPr>
        <w:t xml:space="preserve">great bodily injury to another person is guilty of a felony and, upon conviction, must be fined not more than fifteen thousand dollars or imprisoned not more than fifteen years, or both.  For purposes of this item, </w:t>
      </w:r>
      <w:r w:rsidRPr="002C6A02">
        <w:rPr>
          <w:u w:val="single"/>
        </w:rPr>
        <w:t>‘</w:t>
      </w:r>
      <w:r w:rsidR="006A3AA2">
        <w:rPr>
          <w:u w:val="single"/>
        </w:rPr>
        <w:t>great bodily injury</w:t>
      </w:r>
      <w:r w:rsidRPr="002C6A02">
        <w:rPr>
          <w:u w:val="single"/>
        </w:rPr>
        <w:t>’</w:t>
      </w:r>
      <w:r w:rsidR="006A3AA2">
        <w:rPr>
          <w:u w:val="single"/>
        </w:rPr>
        <w:t xml:space="preserve"> means bodily injury which creates a substantial risk of death or which causes serious, permanent disfigurement, or protracted loss or impairment of the function of any bodily member or organ</w:t>
      </w:r>
      <w:r w:rsidR="00425017">
        <w:rPr>
          <w:u w:val="single"/>
        </w:rPr>
        <w:t>;</w:t>
      </w:r>
      <w:r w:rsidR="002A7B2E">
        <w:rPr>
          <w:u w:val="single"/>
        </w:rPr>
        <w:t xml:space="preserve"> and</w:t>
      </w:r>
    </w:p>
    <w:p w:rsidR="002C6A02" w:rsidRDefault="002C6A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sidRPr="002C6A02">
        <w:tab/>
      </w:r>
      <w:r>
        <w:rPr>
          <w:u w:val="single"/>
        </w:rPr>
        <w:t>(2)</w:t>
      </w:r>
      <w:r w:rsidRPr="002C6A02">
        <w:tab/>
      </w:r>
      <w:r>
        <w:rPr>
          <w:u w:val="single"/>
        </w:rPr>
        <w:t>the death of another person is guilty of a felony and, upon conviction, must be imprisoned not more than thirty years.</w:t>
      </w:r>
    </w:p>
    <w:p w:rsidR="002C6A02" w:rsidRDefault="002C6A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6A02">
        <w:tab/>
      </w:r>
      <w:r>
        <w:rPr>
          <w:u w:val="single"/>
        </w:rPr>
        <w:t>(G)</w:t>
      </w:r>
      <w:r w:rsidRPr="002C6A02">
        <w:tab/>
      </w:r>
      <w:r>
        <w:rPr>
          <w:u w:val="single"/>
        </w:rPr>
        <w:t>This section does not apply to licensed and certified contractors while performing usual and ordinary service in accordance with recognized standards.</w:t>
      </w:r>
      <w:r>
        <w:t>”</w:t>
      </w:r>
    </w:p>
    <w:p w:rsidR="002C6A02" w:rsidRDefault="002C6A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A02" w:rsidRDefault="002C6A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A3AA2" w:rsidRDefault="006A3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20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C6A02">
        <w:t>5</w:t>
      </w:r>
      <w:r>
        <w:t>.</w:t>
      </w:r>
      <w:r>
        <w:tab/>
        <w:t>This act takes effect upon approval by the Governor.</w:t>
      </w:r>
    </w:p>
    <w:p w:rsidR="00453770" w:rsidRDefault="002C6A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3770" w:rsidRDefault="00453770" w:rsidP="00DB2202">
      <w:pPr>
        <w:suppressAutoHyphens/>
      </w:pPr>
    </w:p>
    <w:sectPr w:rsidR="00453770" w:rsidSect="00DB220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9DD" w:rsidRDefault="003649DD" w:rsidP="009F0C77">
      <w:r>
        <w:separator/>
      </w:r>
    </w:p>
  </w:endnote>
  <w:endnote w:type="continuationSeparator" w:id="0">
    <w:p w:rsidR="003649DD" w:rsidRDefault="003649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A3FEC2-084C-4E94-96A3-356442DB8755}"/>
    <w:embedBold r:id="rId2" w:fontKey="{BD56F324-75EB-4A24-8580-56E81CEB6D0A}"/>
  </w:font>
  <w:font w:name="Calibri">
    <w:panose1 w:val="020F0502020204030204"/>
    <w:charset w:val="00"/>
    <w:family w:val="swiss"/>
    <w:pitch w:val="variable"/>
    <w:sig w:usb0="E10002FF" w:usb1="4000ACFF" w:usb2="00000009" w:usb3="00000000" w:csb0="0000019F" w:csb1="00000000"/>
    <w:embedRegular r:id="rId3" w:fontKey="{B2E7535A-B1C1-45DB-ACDF-9748F7BA0CFE}"/>
  </w:font>
  <w:font w:name="Tahoma">
    <w:panose1 w:val="020B0604030504040204"/>
    <w:charset w:val="00"/>
    <w:family w:val="swiss"/>
    <w:pitch w:val="variable"/>
    <w:sig w:usb0="21002A87" w:usb1="80000000" w:usb2="00000008" w:usb3="00000000" w:csb0="000101FF" w:csb1="00000000"/>
    <w:embedRegular r:id="rId4" w:fontKey="{46680356-1AE5-4748-8DB3-1E801B977259}"/>
  </w:font>
  <w:font w:name="Cambria">
    <w:panose1 w:val="02040503050406030204"/>
    <w:charset w:val="00"/>
    <w:family w:val="roman"/>
    <w:pitch w:val="variable"/>
    <w:sig w:usb0="E00002FF" w:usb1="400004FF" w:usb2="00000000" w:usb3="00000000" w:csb0="0000019F" w:csb1="00000000"/>
    <w:embedRegular r:id="rId5" w:fontKey="{591C0B81-B327-4A29-B0F8-59B12DA1C2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202" w:rsidRPr="00453770" w:rsidRDefault="00DB2202" w:rsidP="00453770">
    <w:pPr>
      <w:pStyle w:val="Footer"/>
      <w:tabs>
        <w:tab w:val="clear" w:pos="4680"/>
        <w:tab w:val="clear" w:pos="9360"/>
        <w:tab w:val="center" w:pos="2995"/>
      </w:tabs>
      <w:spacing w:before="120"/>
    </w:pPr>
    <w:r>
      <w:t>[3408]</w:t>
    </w:r>
    <w:r>
      <w:tab/>
    </w:r>
    <w:r w:rsidR="00C012FE">
      <w:fldChar w:fldCharType="begin"/>
    </w:r>
    <w:r w:rsidR="00C012FE">
      <w:instrText xml:space="preserve"> PAGE  \* MERGEFORMAT </w:instrText>
    </w:r>
    <w:r w:rsidR="00C012FE">
      <w:fldChar w:fldCharType="separate"/>
    </w:r>
    <w:r w:rsidR="008D0394">
      <w:rPr>
        <w:noProof/>
      </w:rPr>
      <w:t>1</w:t>
    </w:r>
    <w:r w:rsidR="00C012F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9DD" w:rsidRDefault="003649DD" w:rsidP="009F0C77">
      <w:r>
        <w:separator/>
      </w:r>
    </w:p>
  </w:footnote>
  <w:footnote w:type="continuationSeparator" w:id="0">
    <w:p w:rsidR="003649DD" w:rsidRDefault="003649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90AHB13"/>
    <w:docVar w:name="CoverBillType" w:val="b"/>
    <w:docVar w:name="docpath" w:val="L:\Council\bills\MS\7090AHB13.DOCX"/>
    <w:docVar w:name="dvBillNumber" w:val="3408"/>
    <w:docVar w:name="dvBillNumberPrefix" w:val="H. "/>
    <w:docVar w:name="dvOriginalBody" w:val="House"/>
    <w:docVar w:name="dvSteno" w:val="MS"/>
    <w:docVar w:name="NameofBody" w:val="h"/>
    <w:docVar w:name="vgroup2" w:val="Council"/>
  </w:docVars>
  <w:rsids>
    <w:rsidRoot w:val="009719A6"/>
    <w:rsid w:val="00011869"/>
    <w:rsid w:val="00057744"/>
    <w:rsid w:val="000E1785"/>
    <w:rsid w:val="000F40FA"/>
    <w:rsid w:val="0010776B"/>
    <w:rsid w:val="00120B6C"/>
    <w:rsid w:val="00133E66"/>
    <w:rsid w:val="001435A3"/>
    <w:rsid w:val="001704D8"/>
    <w:rsid w:val="001D08F2"/>
    <w:rsid w:val="001D525B"/>
    <w:rsid w:val="001D7F4F"/>
    <w:rsid w:val="00201C73"/>
    <w:rsid w:val="002321B6"/>
    <w:rsid w:val="00250967"/>
    <w:rsid w:val="002543C8"/>
    <w:rsid w:val="00255327"/>
    <w:rsid w:val="002720AF"/>
    <w:rsid w:val="00284AAE"/>
    <w:rsid w:val="002A4DD7"/>
    <w:rsid w:val="002A7B2E"/>
    <w:rsid w:val="002B75F3"/>
    <w:rsid w:val="002C6A02"/>
    <w:rsid w:val="002E5912"/>
    <w:rsid w:val="00301B21"/>
    <w:rsid w:val="0030291A"/>
    <w:rsid w:val="00325348"/>
    <w:rsid w:val="0032732C"/>
    <w:rsid w:val="00336AD0"/>
    <w:rsid w:val="00347452"/>
    <w:rsid w:val="003649DD"/>
    <w:rsid w:val="0037079A"/>
    <w:rsid w:val="003D01E8"/>
    <w:rsid w:val="003E5288"/>
    <w:rsid w:val="003F6D79"/>
    <w:rsid w:val="0041760A"/>
    <w:rsid w:val="00417C01"/>
    <w:rsid w:val="00425017"/>
    <w:rsid w:val="00443899"/>
    <w:rsid w:val="00453770"/>
    <w:rsid w:val="004809EE"/>
    <w:rsid w:val="004B5326"/>
    <w:rsid w:val="004E1716"/>
    <w:rsid w:val="004E7D54"/>
    <w:rsid w:val="005273C6"/>
    <w:rsid w:val="00530A69"/>
    <w:rsid w:val="00533004"/>
    <w:rsid w:val="00545593"/>
    <w:rsid w:val="00577C6C"/>
    <w:rsid w:val="0059715E"/>
    <w:rsid w:val="005C2FE2"/>
    <w:rsid w:val="005E2BC9"/>
    <w:rsid w:val="00605102"/>
    <w:rsid w:val="006112D4"/>
    <w:rsid w:val="006215AA"/>
    <w:rsid w:val="0064507B"/>
    <w:rsid w:val="006913C9"/>
    <w:rsid w:val="0069470D"/>
    <w:rsid w:val="006A3AA2"/>
    <w:rsid w:val="006A49D6"/>
    <w:rsid w:val="006D4648"/>
    <w:rsid w:val="00734F00"/>
    <w:rsid w:val="007A70AE"/>
    <w:rsid w:val="007B6686"/>
    <w:rsid w:val="008362E8"/>
    <w:rsid w:val="00837398"/>
    <w:rsid w:val="00876777"/>
    <w:rsid w:val="008A1768"/>
    <w:rsid w:val="008D0394"/>
    <w:rsid w:val="008F0F33"/>
    <w:rsid w:val="008F4429"/>
    <w:rsid w:val="00904D17"/>
    <w:rsid w:val="0094021A"/>
    <w:rsid w:val="009719A6"/>
    <w:rsid w:val="0099068C"/>
    <w:rsid w:val="00996882"/>
    <w:rsid w:val="009B44AF"/>
    <w:rsid w:val="009C68A9"/>
    <w:rsid w:val="009C6A0B"/>
    <w:rsid w:val="009F0C77"/>
    <w:rsid w:val="009F4DD1"/>
    <w:rsid w:val="00A3118A"/>
    <w:rsid w:val="00A41684"/>
    <w:rsid w:val="00A64E80"/>
    <w:rsid w:val="00A72BCD"/>
    <w:rsid w:val="00A741D9"/>
    <w:rsid w:val="00A833AB"/>
    <w:rsid w:val="00A9741D"/>
    <w:rsid w:val="00AD4B17"/>
    <w:rsid w:val="00B412D4"/>
    <w:rsid w:val="00B86565"/>
    <w:rsid w:val="00BE3C22"/>
    <w:rsid w:val="00C012FE"/>
    <w:rsid w:val="00C0345E"/>
    <w:rsid w:val="00C3483A"/>
    <w:rsid w:val="00C74E9D"/>
    <w:rsid w:val="00C82FD3"/>
    <w:rsid w:val="00C92819"/>
    <w:rsid w:val="00CA607D"/>
    <w:rsid w:val="00CC6B7B"/>
    <w:rsid w:val="00CD2089"/>
    <w:rsid w:val="00CF503B"/>
    <w:rsid w:val="00D73A67"/>
    <w:rsid w:val="00D970A9"/>
    <w:rsid w:val="00DB2202"/>
    <w:rsid w:val="00DE2968"/>
    <w:rsid w:val="00DF3845"/>
    <w:rsid w:val="00E41911"/>
    <w:rsid w:val="00E81272"/>
    <w:rsid w:val="00E92EEF"/>
    <w:rsid w:val="00F24442"/>
    <w:rsid w:val="00F50AE3"/>
    <w:rsid w:val="00F67CF1"/>
    <w:rsid w:val="00F72F41"/>
    <w:rsid w:val="00F840F0"/>
    <w:rsid w:val="00FB0D0D"/>
    <w:rsid w:val="00FB43B4"/>
    <w:rsid w:val="00FF2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F53A385-5DF2-446E-B5D4-CD7EDC68A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6A02"/>
    <w:rPr>
      <w:rFonts w:ascii="Tahoma" w:hAnsi="Tahoma" w:cs="Tahoma"/>
      <w:sz w:val="16"/>
      <w:szCs w:val="16"/>
    </w:rPr>
  </w:style>
  <w:style w:type="character" w:customStyle="1" w:styleId="BalloonTextChar">
    <w:name w:val="Balloon Text Char"/>
    <w:basedOn w:val="DefaultParagraphFont"/>
    <w:link w:val="BalloonText"/>
    <w:uiPriority w:val="99"/>
    <w:semiHidden/>
    <w:rsid w:val="002C6A02"/>
    <w:rPr>
      <w:rFonts w:ascii="Tahoma" w:eastAsia="Times New Roman" w:hAnsi="Tahoma" w:cs="Tahoma"/>
      <w:sz w:val="16"/>
      <w:szCs w:val="16"/>
    </w:rPr>
  </w:style>
  <w:style w:type="character" w:styleId="Hyperlink">
    <w:name w:val="Hyperlink"/>
    <w:basedOn w:val="DefaultParagraphFont"/>
    <w:uiPriority w:val="99"/>
    <w:unhideWhenUsed/>
    <w:rsid w:val="00DB22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3-13.docx" TargetMode="External"/><Relationship Id="rId3" Type="http://schemas.openxmlformats.org/officeDocument/2006/relationships/settings" Target="settings.xml"/><Relationship Id="rId7" Type="http://schemas.openxmlformats.org/officeDocument/2006/relationships/hyperlink" Target="file:///h:\HJ%20Archive\2013\01-2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08_2013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6F0B6-CF52-4655-B1BC-716E93E56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1758</Words>
  <Characters>10027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3408: Altering or tampering with electric, gas, or water meters - South Carolina Legislature Online</dc:title>
  <dc:creator>MarthaSanders</dc:creator>
  <cp:lastModifiedBy>N Cumfer</cp:lastModifiedBy>
  <cp:revision>8</cp:revision>
  <cp:lastPrinted>2013-01-22T17:12:00Z</cp:lastPrinted>
  <dcterms:created xsi:type="dcterms:W3CDTF">2013-01-23T21:58:00Z</dcterms:created>
  <dcterms:modified xsi:type="dcterms:W3CDTF">2014-12-05T16:36:00Z</dcterms:modified>
</cp:coreProperties>
</file>