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F1" w:rsidRDefault="00B83CF1" w:rsidP="00B83CF1">
      <w:pPr>
        <w:widowControl w:val="0"/>
        <w:jc w:val="center"/>
      </w:pPr>
      <w:r w:rsidRPr="00B83CF1">
        <w:rPr>
          <w:b/>
        </w:rPr>
        <w:t>South Carolina General Assembly</w:t>
      </w:r>
    </w:p>
    <w:p w:rsidR="00B83CF1" w:rsidRDefault="00B83CF1" w:rsidP="00B83CF1">
      <w:pPr>
        <w:widowControl w:val="0"/>
        <w:jc w:val="center"/>
      </w:pPr>
      <w:r>
        <w:t>120th Session, 2013-2014</w:t>
      </w:r>
    </w:p>
    <w:p w:rsidR="00B83CF1" w:rsidRDefault="00B83CF1" w:rsidP="00B83CF1">
      <w:pPr>
        <w:widowControl w:val="0"/>
        <w:jc w:val="left"/>
      </w:pPr>
    </w:p>
    <w:p w:rsidR="00B83CF1" w:rsidRDefault="00B83CF1" w:rsidP="00B83CF1">
      <w:pPr>
        <w:widowControl w:val="0"/>
        <w:jc w:val="left"/>
        <w:rPr>
          <w:b/>
        </w:rPr>
      </w:pPr>
      <w:r w:rsidRPr="00B83CF1">
        <w:rPr>
          <w:b/>
        </w:rPr>
        <w:t>H. 3456</w:t>
      </w:r>
    </w:p>
    <w:p w:rsidR="00B83CF1" w:rsidRDefault="00B83CF1" w:rsidP="00B83CF1">
      <w:pPr>
        <w:widowControl w:val="0"/>
        <w:jc w:val="left"/>
        <w:rPr>
          <w:b/>
        </w:rPr>
      </w:pPr>
    </w:p>
    <w:p w:rsidR="00B83CF1" w:rsidRDefault="00B83CF1" w:rsidP="00B83CF1">
      <w:pPr>
        <w:widowControl w:val="0"/>
        <w:jc w:val="left"/>
      </w:pPr>
      <w:r w:rsidRPr="00B83CF1">
        <w:rPr>
          <w:b/>
        </w:rPr>
        <w:t>STATUS INFORMATION</w:t>
      </w:r>
    </w:p>
    <w:p w:rsidR="00B83CF1" w:rsidRDefault="00B83CF1" w:rsidP="00B83CF1">
      <w:pPr>
        <w:widowControl w:val="0"/>
        <w:jc w:val="left"/>
      </w:pPr>
    </w:p>
    <w:p w:rsidR="00B83CF1" w:rsidRDefault="00B83CF1" w:rsidP="00B83CF1">
      <w:pPr>
        <w:widowControl w:val="0"/>
        <w:jc w:val="left"/>
      </w:pPr>
      <w:r>
        <w:t>General Bill</w:t>
      </w:r>
    </w:p>
    <w:p w:rsidR="00B83CF1" w:rsidRDefault="00B83CF1" w:rsidP="00B83CF1">
      <w:pPr>
        <w:widowControl w:val="0"/>
        <w:jc w:val="left"/>
      </w:pPr>
      <w:r>
        <w:t>Sponsors: Rep. Stavrinakis</w:t>
      </w:r>
    </w:p>
    <w:p w:rsidR="00B83CF1" w:rsidRDefault="00B83CF1" w:rsidP="00B83CF1">
      <w:pPr>
        <w:widowControl w:val="0"/>
        <w:jc w:val="left"/>
      </w:pPr>
      <w:r>
        <w:t>Document Path: l:\council\bills\nbd\11055ac13.docx</w:t>
      </w:r>
    </w:p>
    <w:p w:rsidR="00B83CF1" w:rsidRDefault="00B83CF1" w:rsidP="00B83CF1">
      <w:pPr>
        <w:widowControl w:val="0"/>
        <w:jc w:val="left"/>
      </w:pPr>
    </w:p>
    <w:p w:rsidR="00B83CF1" w:rsidRDefault="00B83CF1" w:rsidP="00B83CF1">
      <w:pPr>
        <w:widowControl w:val="0"/>
        <w:jc w:val="left"/>
      </w:pPr>
      <w:r>
        <w:t>Introduced in the House on January 30, 2013</w:t>
      </w:r>
    </w:p>
    <w:p w:rsidR="00B83CF1" w:rsidRDefault="00B83CF1" w:rsidP="00B83CF1">
      <w:pPr>
        <w:widowControl w:val="0"/>
        <w:jc w:val="left"/>
      </w:pPr>
      <w:r>
        <w:t xml:space="preserve">Currently residing in the House Committee on </w:t>
      </w:r>
      <w:r w:rsidRPr="00B83CF1">
        <w:rPr>
          <w:b/>
        </w:rPr>
        <w:t>Medical, Military, Public and Municipal Affairs</w:t>
      </w:r>
    </w:p>
    <w:p w:rsidR="00B83CF1" w:rsidRDefault="00B83CF1" w:rsidP="00B83CF1">
      <w:pPr>
        <w:widowControl w:val="0"/>
        <w:jc w:val="left"/>
      </w:pPr>
    </w:p>
    <w:p w:rsidR="00B83CF1" w:rsidRDefault="00B83CF1" w:rsidP="00B83CF1">
      <w:pPr>
        <w:widowControl w:val="0"/>
        <w:jc w:val="left"/>
      </w:pPr>
      <w:r>
        <w:t xml:space="preserve">Summary: </w:t>
      </w:r>
      <w:r w:rsidR="00764564">
        <w:t>Barber examiners board</w:t>
      </w:r>
    </w:p>
    <w:p w:rsidR="00B83CF1" w:rsidRDefault="00B83CF1" w:rsidP="00B83CF1">
      <w:pPr>
        <w:widowControl w:val="0"/>
        <w:jc w:val="left"/>
      </w:pPr>
    </w:p>
    <w:p w:rsidR="00B83CF1" w:rsidRDefault="00B83CF1" w:rsidP="00B83CF1">
      <w:pPr>
        <w:widowControl w:val="0"/>
        <w:jc w:val="left"/>
      </w:pPr>
    </w:p>
    <w:p w:rsidR="00B83CF1" w:rsidRDefault="00B83CF1" w:rsidP="00B83CF1">
      <w:pPr>
        <w:widowControl w:val="0"/>
        <w:tabs>
          <w:tab w:val="center" w:pos="590"/>
          <w:tab w:val="center" w:pos="1440"/>
          <w:tab w:val="left" w:pos="1872"/>
          <w:tab w:val="left" w:pos="9187"/>
        </w:tabs>
        <w:jc w:val="left"/>
      </w:pPr>
      <w:r w:rsidRPr="00B83CF1">
        <w:rPr>
          <w:b/>
        </w:rPr>
        <w:t>HISTORY OF LEGISLATIVE ACTIONS</w:t>
      </w:r>
    </w:p>
    <w:p w:rsidR="00B83CF1" w:rsidRDefault="00B83CF1" w:rsidP="00B83CF1">
      <w:pPr>
        <w:widowControl w:val="0"/>
        <w:tabs>
          <w:tab w:val="center" w:pos="590"/>
          <w:tab w:val="center" w:pos="1440"/>
          <w:tab w:val="left" w:pos="1872"/>
          <w:tab w:val="left" w:pos="9187"/>
        </w:tabs>
        <w:jc w:val="left"/>
      </w:pPr>
    </w:p>
    <w:p w:rsidR="00B83CF1" w:rsidRPr="00B83CF1" w:rsidRDefault="00B83CF1" w:rsidP="00B83CF1">
      <w:pPr>
        <w:widowControl w:val="0"/>
        <w:tabs>
          <w:tab w:val="center" w:pos="590"/>
          <w:tab w:val="center" w:pos="1440"/>
          <w:tab w:val="left" w:pos="1872"/>
          <w:tab w:val="left" w:pos="9187"/>
        </w:tabs>
        <w:jc w:val="left"/>
      </w:pPr>
      <w:r w:rsidRPr="00B83CF1">
        <w:rPr>
          <w:u w:val="single"/>
        </w:rPr>
        <w:tab/>
        <w:t>Date</w:t>
      </w:r>
      <w:r w:rsidRPr="00B83CF1">
        <w:rPr>
          <w:u w:val="single"/>
        </w:rPr>
        <w:tab/>
        <w:t>Body</w:t>
      </w:r>
      <w:r w:rsidRPr="00B83CF1">
        <w:rPr>
          <w:u w:val="single"/>
        </w:rPr>
        <w:tab/>
        <w:t>Action Description with journal page number</w:t>
      </w:r>
      <w:r w:rsidRPr="00B83CF1">
        <w:rPr>
          <w:u w:val="single"/>
        </w:rPr>
        <w:tab/>
      </w:r>
      <w:bookmarkStart w:id="0" w:name="_GoBack"/>
      <w:bookmarkEnd w:id="0"/>
    </w:p>
    <w:p w:rsidR="00AC6683" w:rsidRDefault="00AC6683" w:rsidP="00AC6683">
      <w:pPr>
        <w:widowControl w:val="0"/>
        <w:tabs>
          <w:tab w:val="right" w:pos="1008"/>
          <w:tab w:val="left" w:pos="1152"/>
          <w:tab w:val="left" w:pos="1872"/>
          <w:tab w:val="left" w:pos="9187"/>
        </w:tabs>
        <w:ind w:left="2088" w:hanging="2088"/>
        <w:jc w:val="left"/>
      </w:pPr>
      <w:r>
        <w:tab/>
        <w:t>1/30/2013</w:t>
      </w:r>
      <w:r>
        <w:tab/>
        <w:t>House</w:t>
      </w:r>
      <w:r>
        <w:tab/>
      </w:r>
      <w:r w:rsidRPr="008059C5">
        <w:t>Introduced and read first time (</w:t>
      </w:r>
      <w:hyperlink r:id="rId7" w:history="1">
        <w:r w:rsidRPr="008059C5">
          <w:rPr>
            <w:rStyle w:val="Hyperlink"/>
          </w:rPr>
          <w:t>House Journal</w:t>
        </w:r>
        <w:r w:rsidRPr="008059C5">
          <w:rPr>
            <w:rStyle w:val="Hyperlink"/>
          </w:rPr>
          <w:noBreakHyphen/>
          <w:t>page 5</w:t>
        </w:r>
      </w:hyperlink>
      <w:r w:rsidRPr="008059C5">
        <w:t>)</w:t>
      </w:r>
    </w:p>
    <w:p w:rsidR="00AC6683" w:rsidRDefault="00AC6683" w:rsidP="00AC6683">
      <w:pPr>
        <w:widowControl w:val="0"/>
        <w:tabs>
          <w:tab w:val="right" w:pos="1008"/>
          <w:tab w:val="left" w:pos="1152"/>
          <w:tab w:val="left" w:pos="1872"/>
          <w:tab w:val="left" w:pos="9187"/>
        </w:tabs>
        <w:ind w:left="2088" w:hanging="2088"/>
        <w:jc w:val="left"/>
      </w:pPr>
      <w:r>
        <w:tab/>
        <w:t>1/30/2013</w:t>
      </w:r>
      <w:r>
        <w:tab/>
        <w:t>House</w:t>
      </w:r>
      <w:r>
        <w:tab/>
      </w:r>
      <w:r w:rsidRPr="008059C5">
        <w:t xml:space="preserve">Referred to Committee on </w:t>
      </w:r>
      <w:r w:rsidRPr="008059C5">
        <w:rPr>
          <w:b/>
        </w:rPr>
        <w:t>Medical, Military, Public and Municipal Affairs</w:t>
      </w:r>
      <w:r w:rsidRPr="008059C5">
        <w:t xml:space="preserve"> (</w:t>
      </w:r>
      <w:hyperlink r:id="rId8" w:history="1">
        <w:r w:rsidRPr="008059C5">
          <w:rPr>
            <w:rStyle w:val="Hyperlink"/>
          </w:rPr>
          <w:t>House Journal</w:t>
        </w:r>
        <w:r w:rsidRPr="008059C5">
          <w:rPr>
            <w:rStyle w:val="Hyperlink"/>
          </w:rPr>
          <w:noBreakHyphen/>
          <w:t>page 5</w:t>
        </w:r>
      </w:hyperlink>
      <w:r w:rsidRPr="008059C5">
        <w:t>)</w:t>
      </w:r>
    </w:p>
    <w:p w:rsidR="00AC6683" w:rsidRDefault="00AC6683" w:rsidP="00AC6683">
      <w:pPr>
        <w:widowControl w:val="0"/>
        <w:tabs>
          <w:tab w:val="right" w:pos="1008"/>
          <w:tab w:val="left" w:pos="1152"/>
          <w:tab w:val="left" w:pos="1872"/>
          <w:tab w:val="left" w:pos="9187"/>
        </w:tabs>
        <w:ind w:left="2088" w:hanging="2088"/>
        <w:jc w:val="left"/>
      </w:pPr>
    </w:p>
    <w:p w:rsidR="00B83CF1" w:rsidRPr="00B83CF1" w:rsidRDefault="00B83CF1" w:rsidP="00B83CF1">
      <w:pPr>
        <w:widowControl w:val="0"/>
        <w:tabs>
          <w:tab w:val="right" w:pos="1008"/>
          <w:tab w:val="left" w:pos="1152"/>
          <w:tab w:val="left" w:pos="1872"/>
          <w:tab w:val="left" w:pos="9187"/>
        </w:tabs>
        <w:ind w:left="2088" w:hanging="2088"/>
        <w:jc w:val="left"/>
      </w:pPr>
    </w:p>
    <w:p w:rsidR="00B83CF1" w:rsidRDefault="00B83CF1" w:rsidP="00B83CF1">
      <w:pPr>
        <w:widowControl w:val="0"/>
        <w:jc w:val="left"/>
      </w:pPr>
      <w:r w:rsidRPr="00B83CF1">
        <w:rPr>
          <w:b/>
        </w:rPr>
        <w:t>VERSIONS OF THIS BILL</w:t>
      </w:r>
    </w:p>
    <w:p w:rsidR="00B83CF1" w:rsidRDefault="00B83CF1" w:rsidP="00B83CF1">
      <w:pPr>
        <w:widowControl w:val="0"/>
        <w:jc w:val="left"/>
      </w:pPr>
    </w:p>
    <w:p w:rsidR="00B83CF1" w:rsidRDefault="0031696E" w:rsidP="00B83CF1">
      <w:pPr>
        <w:widowControl w:val="0"/>
        <w:jc w:val="left"/>
      </w:pPr>
      <w:hyperlink r:id="rId9" w:history="1">
        <w:r w:rsidR="00B83CF1">
          <w:rPr>
            <w:rStyle w:val="Hyperlink"/>
          </w:rPr>
          <w:t>1/30/2013</w:t>
        </w:r>
      </w:hyperlink>
    </w:p>
    <w:p w:rsidR="00B83CF1" w:rsidRDefault="00B83CF1" w:rsidP="00B83CF1"/>
    <w:p w:rsidR="00B83CF1" w:rsidRDefault="00B83CF1" w:rsidP="00B83CF1">
      <w:pPr>
        <w:sectPr w:rsidR="00B83CF1" w:rsidSect="00B83CF1">
          <w:pgSz w:w="12240" w:h="15840" w:code="1"/>
          <w:pgMar w:top="1080" w:right="1440" w:bottom="1080" w:left="1440" w:header="720" w:footer="720" w:gutter="0"/>
          <w:cols w:space="720"/>
          <w:noEndnote/>
          <w:docGrid w:linePitch="360"/>
        </w:sectPr>
      </w:pPr>
    </w:p>
    <w:p w:rsidR="002328CF" w:rsidRDefault="002328CF" w:rsidP="002328CF">
      <w:pPr>
        <w:pStyle w:val="BillDots"/>
      </w:pPr>
    </w:p>
    <w:p w:rsidR="002328CF" w:rsidRDefault="002328CF" w:rsidP="002328CF">
      <w:pPr>
        <w:pStyle w:val="Numbersforbill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D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rsidR="006A651E">
        <w:noBreakHyphen/>
      </w:r>
      <w:r>
        <w:t>7</w:t>
      </w:r>
      <w:r w:rsidR="006A651E">
        <w:noBreakHyphen/>
      </w:r>
      <w:r>
        <w:t xml:space="preserve">355 SO AS TO AUTHORIZE THE </w:t>
      </w:r>
      <w:r w:rsidR="004713DF">
        <w:t>STATE BOARD OF BARBER EXAMINERS TO ISSUE</w:t>
      </w:r>
      <w:r>
        <w:t xml:space="preserve"> MOBILE BARBERSHOP PERMITS, TO ESTABLISH PERMIT REQUIREMENTS, AND TO FURTHER PROVIDE FOR THE REGULATION OF MOBILE BARBERSHOPS.</w:t>
      </w:r>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40 of the 1976 Code is amended by adding:</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A651E">
        <w:noBreakHyphen/>
      </w:r>
      <w:r>
        <w:t>7</w:t>
      </w:r>
      <w:r w:rsidR="006A651E">
        <w:noBreakHyphen/>
      </w:r>
      <w:r>
        <w:t>355.</w:t>
      </w:r>
      <w:r>
        <w:tab/>
        <w:t>(A)</w:t>
      </w:r>
      <w:r>
        <w:tab/>
      </w:r>
      <w:r w:rsidR="00D4145D">
        <w:t>As used in this section:</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CA539A">
        <w:t>‘</w:t>
      </w:r>
      <w:r>
        <w:t>Mobile barbershop</w:t>
      </w:r>
      <w:r w:rsidRPr="00CA539A">
        <w:t>’</w:t>
      </w:r>
      <w:r>
        <w:t xml:space="preserve"> means a self</w:t>
      </w:r>
      <w:r w:rsidR="006A651E">
        <w:noBreakHyphen/>
      </w:r>
      <w:r>
        <w:t xml:space="preserve">contained unit in which the practice of barbering is conducted, which may be moved, towed, or transported from one location to another. A </w:t>
      </w:r>
      <w:r w:rsidRPr="00CA539A">
        <w:t>‘</w:t>
      </w:r>
      <w:r>
        <w:t>mobile barbershop</w:t>
      </w:r>
      <w:r w:rsidRPr="00CA539A">
        <w:t>’</w:t>
      </w:r>
      <w:r>
        <w:t xml:space="preserve"> includes a portable barber operation.</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A539A">
        <w:t>‘</w:t>
      </w:r>
      <w:r>
        <w:t>Portable barber operation</w:t>
      </w:r>
      <w:r w:rsidRPr="00CA539A">
        <w:t>’</w:t>
      </w:r>
      <w:r>
        <w:t xml:space="preserve"> means equipment used in the practice of barbering that is in a mobile barbershop</w:t>
      </w:r>
      <w:r w:rsidR="004713DF">
        <w:t xml:space="preserve"> or transported from a barbershop</w:t>
      </w:r>
      <w:r>
        <w:t xml:space="preserve"> and used on a temporary basis at a location, including, but not limited to:</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CA539A">
        <w:t>’</w:t>
      </w:r>
      <w:r>
        <w:t>s home;</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E7310B" w:rsidRDefault="00D4145D"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4145D">
        <w:t>An individual may operate a mobile barbershop if the individual:</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713DF"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E7310B"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6A651E">
        <w:noBreakHyphen/>
      </w:r>
      <w:r>
        <w:t>7</w:t>
      </w:r>
      <w:r w:rsidR="006A651E">
        <w:noBreakHyphen/>
      </w:r>
      <w:r>
        <w:t>320 and 40</w:t>
      </w:r>
      <w:r w:rsidR="006A651E">
        <w:noBreakHyphen/>
      </w:r>
      <w:r>
        <w:t>7</w:t>
      </w:r>
      <w:r w:rsidR="006A651E">
        <w:noBreakHyphen/>
      </w:r>
      <w:r>
        <w:t xml:space="preserve">330.  Upon satisfactory inspection, the board shall issue the applicant a mobile barbershop permit with the current year indicated, to be affixed within the mobile barbershop as prescribed by the board. The board also shall issue a permit card to be carried by the barber when </w:t>
      </w:r>
      <w:r w:rsidR="00D4145D">
        <w:t>practicing</w:t>
      </w:r>
      <w:r>
        <w:t xml:space="preserve"> barbering through a portable barber operation.</w:t>
      </w:r>
    </w:p>
    <w:p w:rsidR="004713DF" w:rsidRDefault="004713DF" w:rsidP="00471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713DF">
        <w:t>3</w:t>
      </w:r>
      <w:r>
        <w:t>)</w:t>
      </w:r>
      <w:r>
        <w:tab/>
        <w:t xml:space="preserve">A mobile barbershop must be inspected annually </w:t>
      </w:r>
      <w:r w:rsidR="004713DF">
        <w:t xml:space="preserve">before a </w:t>
      </w:r>
      <w:r>
        <w:t xml:space="preserve">permit </w:t>
      </w:r>
      <w:r w:rsidR="004713DF">
        <w:t>may be renewed</w:t>
      </w:r>
      <w:r>
        <w:t>.</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w:t>
      </w:r>
      <w:r w:rsidR="00D4145D">
        <w:t xml:space="preserve"> and which must not be a post office box</w:t>
      </w:r>
      <w:r>
        <w:t>.  If a</w:t>
      </w:r>
      <w:r w:rsidR="00D4145D">
        <w:t>n</w:t>
      </w:r>
      <w:r>
        <w:t xml:space="preserve"> address different from the official business address is used for official business, that address also must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board must be notified within thirty days of any change in the official business address or telephone number </w:t>
      </w:r>
      <w:r w:rsidR="004713DF">
        <w:t>as indicated on the permit</w:t>
      </w:r>
      <w:r w:rsidR="00D4145D">
        <w:t xml:space="preserve"> application or</w:t>
      </w:r>
      <w:r w:rsidR="004713DF">
        <w:t xml:space="preserve"> as</w:t>
      </w:r>
      <w:r w:rsidR="00D4145D">
        <w:t xml:space="preserve"> otherwise</w:t>
      </w:r>
      <w:r w:rsidR="004713DF">
        <w:t xml:space="preserve"> provided</w:t>
      </w:r>
      <w:r w:rsidR="00D4145D">
        <w:t xml:space="preserve"> to the board</w:t>
      </w:r>
      <w:r>
        <w:t>.</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mobile barbershop permittee shall comply with applicable state and local laws, regulations, and ordinances </w:t>
      </w:r>
      <w:r w:rsidR="00D4145D">
        <w:t>pertaining to the practice of</w:t>
      </w:r>
      <w:r>
        <w:t xml:space="preserve"> barbering and with applicable flammability, construction, sanitation, zoning, infectious waste management, universal precautions, Occupational Safety and Health Administration guidelines</w:t>
      </w:r>
      <w:r w:rsidR="00551C49">
        <w:t>,</w:t>
      </w:r>
      <w:r>
        <w:t xml:space="preserve"> and federal Centers for Disease Control guidelines.  The permittee shall </w:t>
      </w:r>
      <w:r w:rsidR="004713DF">
        <w:t>maintain</w:t>
      </w:r>
      <w:r>
        <w:t xml:space="preserve"> applicable county and city licenses or permits, including business licenses, to operate the mobile barbershop at the location where barbering services will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w:t>
      </w:r>
      <w:r w:rsidR="00B239E2">
        <w:t xml:space="preserve"> an</w:t>
      </w:r>
      <w:r>
        <w:t xml:space="preserve"> electronic record of the street addresses where barbering services have been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D4145D">
        <w:t>(1)</w:t>
      </w:r>
      <w:r w:rsidR="00D4145D">
        <w:tab/>
      </w:r>
      <w:r w:rsidR="004713DF">
        <w:t>A</w:t>
      </w:r>
      <w:r w:rsidR="00D4145D">
        <w:t xml:space="preserve"> mobile barbershop permittee shall notify the board in writing within thirty days of the last day of operations when a </w:t>
      </w:r>
      <w:r w:rsidR="004713DF">
        <w:t>mobile barbershop</w:t>
      </w:r>
      <w:r w:rsidR="00B239E2">
        <w:t xml:space="preserve"> ceases to operate</w:t>
      </w:r>
      <w:r w:rsidR="00D4145D">
        <w:t>.</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w:t>
      </w:r>
      <w:r w:rsidR="00B239E2">
        <w:t xml:space="preserve"> through the mobile barbershop</w:t>
      </w:r>
      <w:r>
        <w:t>.</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713DF">
        <w:t>J</w:t>
      </w:r>
      <w:r>
        <w:t>)</w:t>
      </w:r>
      <w:r w:rsidR="00551C49">
        <w:tab/>
      </w:r>
      <w:r w:rsidR="00D4145D">
        <w:t>The board shall promulgate regulations to carry out the provisions of this section, including, but not limited to, establishing permit application and renewal fees.</w:t>
      </w:r>
    </w:p>
    <w:p w:rsidR="00E7310B"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713DF">
        <w:t>K</w:t>
      </w:r>
      <w:r>
        <w:t>)</w:t>
      </w:r>
      <w:r>
        <w:tab/>
        <w:t>A barber who violates a provision of this chapter</w:t>
      </w:r>
      <w:r w:rsidR="00D4145D">
        <w:t xml:space="preserve"> or a regulation promulgated by the board</w:t>
      </w:r>
      <w:r w:rsidR="004713DF">
        <w:t xml:space="preserve"> pursuant to this chapter</w:t>
      </w:r>
      <w:r>
        <w:t xml:space="preserve"> is subject to disciplinary action as may be determined by the board.”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7D83" w:rsidRDefault="006A6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D83" w:rsidRDefault="00FE7D83" w:rsidP="00B83CF1">
      <w:pPr>
        <w:suppressAutoHyphens/>
      </w:pPr>
    </w:p>
    <w:sectPr w:rsidR="00FE7D83" w:rsidSect="00B83C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7BA" w:rsidRDefault="009757BA" w:rsidP="009F0C77">
      <w:r>
        <w:separator/>
      </w:r>
    </w:p>
  </w:endnote>
  <w:endnote w:type="continuationSeparator" w:id="0">
    <w:p w:rsidR="009757BA" w:rsidRDefault="00975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E3766-4C40-4DB5-A2CD-3591C7FA1215}"/>
    <w:embedBold r:id="rId2" w:fontKey="{9956AE8F-FFE3-4BC6-B1C7-6426D2DA3C47}"/>
  </w:font>
  <w:font w:name="Calibri">
    <w:panose1 w:val="020F0502020204030204"/>
    <w:charset w:val="00"/>
    <w:family w:val="swiss"/>
    <w:pitch w:val="variable"/>
    <w:sig w:usb0="E10002FF" w:usb1="4000ACFF" w:usb2="00000009" w:usb3="00000000" w:csb0="0000019F" w:csb1="00000000"/>
    <w:embedRegular r:id="rId3" w:fontKey="{428388BE-1C8D-4A2F-ACC8-05E1A481F75B}"/>
  </w:font>
  <w:font w:name="Cambria">
    <w:panose1 w:val="02040503050406030204"/>
    <w:charset w:val="00"/>
    <w:family w:val="roman"/>
    <w:pitch w:val="variable"/>
    <w:sig w:usb0="E00002FF" w:usb1="400004FF" w:usb2="00000000" w:usb3="00000000" w:csb0="0000019F" w:csb1="00000000"/>
    <w:embedRegular r:id="rId4" w:fontKey="{C88B7F2F-945A-4456-B45B-36B23D0E80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F1" w:rsidRPr="00FE7D83" w:rsidRDefault="00B83CF1" w:rsidP="00FE7D83">
    <w:pPr>
      <w:pStyle w:val="Footer"/>
      <w:tabs>
        <w:tab w:val="clear" w:pos="4680"/>
        <w:tab w:val="clear" w:pos="9360"/>
        <w:tab w:val="center" w:pos="2995"/>
      </w:tabs>
      <w:spacing w:before="120"/>
    </w:pPr>
    <w:r>
      <w:t>[3456]</w:t>
    </w:r>
    <w:r>
      <w:tab/>
    </w:r>
    <w:r w:rsidR="007D5A1C">
      <w:fldChar w:fldCharType="begin"/>
    </w:r>
    <w:r w:rsidR="007D5A1C">
      <w:instrText xml:space="preserve"> PAGE  \* MERGEFORMAT </w:instrText>
    </w:r>
    <w:r w:rsidR="007D5A1C">
      <w:fldChar w:fldCharType="separate"/>
    </w:r>
    <w:r w:rsidR="0031696E">
      <w:rPr>
        <w:noProof/>
      </w:rPr>
      <w:t>1</w:t>
    </w:r>
    <w:r w:rsidR="007D5A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7BA" w:rsidRDefault="009757BA" w:rsidP="009F0C77">
      <w:r>
        <w:separator/>
      </w:r>
    </w:p>
  </w:footnote>
  <w:footnote w:type="continuationSeparator" w:id="0">
    <w:p w:rsidR="009757BA" w:rsidRDefault="00975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5AC13"/>
    <w:docVar w:name="CoverBillType" w:val="b"/>
    <w:docVar w:name="docpath" w:val="L:\Council\bills\NBD\11055AC13.DOCX"/>
    <w:docVar w:name="dvBillNumber" w:val="3456"/>
    <w:docVar w:name="dvBillNumberPrefix" w:val="H. "/>
    <w:docVar w:name="dvOriginalBody" w:val="House"/>
    <w:docVar w:name="dvSteno" w:val="NBD"/>
    <w:docVar w:name="NameofBody" w:val="h"/>
    <w:docVar w:name="vgroup2" w:val="Council"/>
  </w:docVars>
  <w:rsids>
    <w:rsidRoot w:val="00811416"/>
    <w:rsid w:val="00011869"/>
    <w:rsid w:val="000E1785"/>
    <w:rsid w:val="000F40FA"/>
    <w:rsid w:val="0010776B"/>
    <w:rsid w:val="0012633F"/>
    <w:rsid w:val="00133E66"/>
    <w:rsid w:val="00134099"/>
    <w:rsid w:val="001435A3"/>
    <w:rsid w:val="001D08F2"/>
    <w:rsid w:val="001D525B"/>
    <w:rsid w:val="001D7F4F"/>
    <w:rsid w:val="002321B6"/>
    <w:rsid w:val="002328CF"/>
    <w:rsid w:val="00250967"/>
    <w:rsid w:val="002543C8"/>
    <w:rsid w:val="00284AAE"/>
    <w:rsid w:val="002E5912"/>
    <w:rsid w:val="00301B21"/>
    <w:rsid w:val="0031696E"/>
    <w:rsid w:val="00325348"/>
    <w:rsid w:val="0032732C"/>
    <w:rsid w:val="00336AD0"/>
    <w:rsid w:val="0037079A"/>
    <w:rsid w:val="00371D3E"/>
    <w:rsid w:val="003D01E8"/>
    <w:rsid w:val="003E5288"/>
    <w:rsid w:val="003F6D79"/>
    <w:rsid w:val="0041760A"/>
    <w:rsid w:val="00417C01"/>
    <w:rsid w:val="004713DF"/>
    <w:rsid w:val="004809EE"/>
    <w:rsid w:val="004E7D54"/>
    <w:rsid w:val="00520296"/>
    <w:rsid w:val="005273C6"/>
    <w:rsid w:val="00530A69"/>
    <w:rsid w:val="00545593"/>
    <w:rsid w:val="00551C49"/>
    <w:rsid w:val="00577C6C"/>
    <w:rsid w:val="005C2FE2"/>
    <w:rsid w:val="005E2BC9"/>
    <w:rsid w:val="00605102"/>
    <w:rsid w:val="006215AA"/>
    <w:rsid w:val="006913C9"/>
    <w:rsid w:val="0069470D"/>
    <w:rsid w:val="006A651E"/>
    <w:rsid w:val="006C05E9"/>
    <w:rsid w:val="006E0DDD"/>
    <w:rsid w:val="00734F00"/>
    <w:rsid w:val="00764564"/>
    <w:rsid w:val="007A70AE"/>
    <w:rsid w:val="007D5A1C"/>
    <w:rsid w:val="00800FBA"/>
    <w:rsid w:val="00811416"/>
    <w:rsid w:val="008362E8"/>
    <w:rsid w:val="0085634D"/>
    <w:rsid w:val="008A1768"/>
    <w:rsid w:val="008F0F33"/>
    <w:rsid w:val="008F4429"/>
    <w:rsid w:val="00931297"/>
    <w:rsid w:val="0094021A"/>
    <w:rsid w:val="00964D82"/>
    <w:rsid w:val="00973CAD"/>
    <w:rsid w:val="009757BA"/>
    <w:rsid w:val="009B44AF"/>
    <w:rsid w:val="009C15F3"/>
    <w:rsid w:val="009C6A0B"/>
    <w:rsid w:val="009D15FC"/>
    <w:rsid w:val="009F0C77"/>
    <w:rsid w:val="009F4DD1"/>
    <w:rsid w:val="00A41684"/>
    <w:rsid w:val="00A64E80"/>
    <w:rsid w:val="00A72BCD"/>
    <w:rsid w:val="00A741D9"/>
    <w:rsid w:val="00A833AB"/>
    <w:rsid w:val="00A9741D"/>
    <w:rsid w:val="00AC6683"/>
    <w:rsid w:val="00AD4B17"/>
    <w:rsid w:val="00B239E2"/>
    <w:rsid w:val="00B412D4"/>
    <w:rsid w:val="00B83CF1"/>
    <w:rsid w:val="00BD4776"/>
    <w:rsid w:val="00BE3C22"/>
    <w:rsid w:val="00C0345E"/>
    <w:rsid w:val="00C3483A"/>
    <w:rsid w:val="00C74E9D"/>
    <w:rsid w:val="00C82FD3"/>
    <w:rsid w:val="00C84501"/>
    <w:rsid w:val="00C92819"/>
    <w:rsid w:val="00CC6B7B"/>
    <w:rsid w:val="00CD2089"/>
    <w:rsid w:val="00D06760"/>
    <w:rsid w:val="00D4145D"/>
    <w:rsid w:val="00D73A67"/>
    <w:rsid w:val="00D970A9"/>
    <w:rsid w:val="00DF3845"/>
    <w:rsid w:val="00E41911"/>
    <w:rsid w:val="00E7310B"/>
    <w:rsid w:val="00E92EEF"/>
    <w:rsid w:val="00F24442"/>
    <w:rsid w:val="00F50AE3"/>
    <w:rsid w:val="00F67CF1"/>
    <w:rsid w:val="00F840F0"/>
    <w:rsid w:val="00FB0D0D"/>
    <w:rsid w:val="00FB43B4"/>
    <w:rsid w:val="00FE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5F7D5E-DD2D-4140-836B-6DE6B975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3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56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CADCB-DAC8-4F3F-8958-772EF1A7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3456: Barber examiners board - South Carolina Legislature Online</dc:title>
  <dc:creator>NikiDowney</dc:creator>
  <cp:lastModifiedBy>N Cumfer</cp:lastModifiedBy>
  <cp:revision>7</cp:revision>
  <cp:lastPrinted>2013-01-09T03:01:00Z</cp:lastPrinted>
  <dcterms:created xsi:type="dcterms:W3CDTF">2013-01-30T18:07:00Z</dcterms:created>
  <dcterms:modified xsi:type="dcterms:W3CDTF">2014-12-05T16:37:00Z</dcterms:modified>
</cp:coreProperties>
</file>