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F51" w:rsidRDefault="00873F51" w:rsidP="00873F51">
      <w:pPr>
        <w:widowControl w:val="0"/>
        <w:jc w:val="center"/>
      </w:pPr>
      <w:r w:rsidRPr="00873F51">
        <w:rPr>
          <w:b/>
        </w:rPr>
        <w:t>South Carolina General Assembly</w:t>
      </w:r>
    </w:p>
    <w:p w:rsidR="00873F51" w:rsidRDefault="00873F51" w:rsidP="00873F51">
      <w:pPr>
        <w:widowControl w:val="0"/>
        <w:jc w:val="center"/>
      </w:pPr>
      <w:r>
        <w:t>120th Session, 2013-2014</w:t>
      </w:r>
    </w:p>
    <w:p w:rsidR="00873F51" w:rsidRDefault="00873F51" w:rsidP="00873F51">
      <w:pPr>
        <w:widowControl w:val="0"/>
        <w:jc w:val="left"/>
      </w:pPr>
    </w:p>
    <w:p w:rsidR="00873F51" w:rsidRDefault="00873F51" w:rsidP="00873F51">
      <w:pPr>
        <w:widowControl w:val="0"/>
        <w:jc w:val="left"/>
        <w:rPr>
          <w:b/>
        </w:rPr>
      </w:pPr>
      <w:r w:rsidRPr="00873F51">
        <w:rPr>
          <w:b/>
        </w:rPr>
        <w:t>H. 3487</w:t>
      </w:r>
    </w:p>
    <w:p w:rsidR="00873F51" w:rsidRDefault="00873F51" w:rsidP="00873F51">
      <w:pPr>
        <w:widowControl w:val="0"/>
        <w:jc w:val="left"/>
        <w:rPr>
          <w:b/>
        </w:rPr>
      </w:pPr>
    </w:p>
    <w:p w:rsidR="00873F51" w:rsidRDefault="00873F51" w:rsidP="00873F51">
      <w:pPr>
        <w:widowControl w:val="0"/>
        <w:jc w:val="left"/>
      </w:pPr>
      <w:r w:rsidRPr="00873F51">
        <w:rPr>
          <w:b/>
        </w:rPr>
        <w:t>STATUS INFORMATION</w:t>
      </w:r>
    </w:p>
    <w:p w:rsidR="00873F51" w:rsidRDefault="00873F51" w:rsidP="00873F51">
      <w:pPr>
        <w:widowControl w:val="0"/>
        <w:jc w:val="left"/>
      </w:pPr>
    </w:p>
    <w:p w:rsidR="00873F51" w:rsidRDefault="00873F51" w:rsidP="00873F51">
      <w:pPr>
        <w:widowControl w:val="0"/>
        <w:jc w:val="left"/>
      </w:pPr>
      <w:r>
        <w:t>House Resolution</w:t>
      </w:r>
    </w:p>
    <w:p w:rsidR="00873F51" w:rsidRDefault="008E38F2" w:rsidP="00873F51">
      <w:pPr>
        <w:widowControl w:val="0"/>
        <w:jc w:val="left"/>
      </w:pPr>
      <w:r>
        <w:t>Sponsors: Reps. K.R. Crawford, Alexander, Allison, Anderson, Anthony, Atwater, Bales, Ballentine, Bannister, Barfield, Bedingfield, Bernstein, Bingham, Bowen, Bowers, Branham, Brannon, G.A. Brown, R.L. Brown, Chumley, Clemmons, Clyburn, Cobb</w:t>
      </w:r>
      <w:r>
        <w:noBreakHyphen/>
        <w:t>Hunter, Cole, H.A.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73F51" w:rsidRDefault="00873F51" w:rsidP="00873F51">
      <w:pPr>
        <w:widowControl w:val="0"/>
        <w:jc w:val="left"/>
      </w:pPr>
      <w:r>
        <w:t>Document Path: l:\council\bills\gm\29541ab13.docx</w:t>
      </w:r>
    </w:p>
    <w:p w:rsidR="00873F51" w:rsidRDefault="00873F51" w:rsidP="00873F51">
      <w:pPr>
        <w:widowControl w:val="0"/>
        <w:jc w:val="left"/>
      </w:pPr>
    </w:p>
    <w:p w:rsidR="00873F51" w:rsidRDefault="00873F51" w:rsidP="00873F51">
      <w:pPr>
        <w:widowControl w:val="0"/>
        <w:jc w:val="left"/>
      </w:pPr>
      <w:r>
        <w:t>Introduced in the House on February 5, 2013</w:t>
      </w:r>
    </w:p>
    <w:p w:rsidR="00873F51" w:rsidRDefault="00873F51" w:rsidP="00873F51">
      <w:pPr>
        <w:widowControl w:val="0"/>
        <w:jc w:val="left"/>
      </w:pPr>
      <w:r>
        <w:t>Adopted by the House on February 5, 2013</w:t>
      </w:r>
    </w:p>
    <w:p w:rsidR="00873F51" w:rsidRDefault="00873F51" w:rsidP="00873F51">
      <w:pPr>
        <w:widowControl w:val="0"/>
        <w:jc w:val="left"/>
      </w:pPr>
    </w:p>
    <w:p w:rsidR="00873F51" w:rsidRDefault="00873F51" w:rsidP="00873F51">
      <w:pPr>
        <w:widowControl w:val="0"/>
        <w:jc w:val="left"/>
      </w:pPr>
      <w:r>
        <w:t xml:space="preserve">Summary: </w:t>
      </w:r>
      <w:r w:rsidR="00A50E36">
        <w:t>Linwood Glen Kirby</w:t>
      </w:r>
    </w:p>
    <w:p w:rsidR="00873F51" w:rsidRDefault="00873F51" w:rsidP="00873F51">
      <w:pPr>
        <w:widowControl w:val="0"/>
        <w:jc w:val="left"/>
      </w:pPr>
    </w:p>
    <w:p w:rsidR="00873F51" w:rsidRDefault="00873F51" w:rsidP="00873F51">
      <w:pPr>
        <w:widowControl w:val="0"/>
        <w:jc w:val="left"/>
      </w:pPr>
    </w:p>
    <w:p w:rsidR="00873F51" w:rsidRDefault="00873F51" w:rsidP="00873F51">
      <w:pPr>
        <w:widowControl w:val="0"/>
        <w:tabs>
          <w:tab w:val="center" w:pos="590"/>
          <w:tab w:val="center" w:pos="1440"/>
          <w:tab w:val="left" w:pos="1872"/>
          <w:tab w:val="left" w:pos="9187"/>
        </w:tabs>
        <w:jc w:val="left"/>
      </w:pPr>
      <w:r w:rsidRPr="00873F51">
        <w:rPr>
          <w:b/>
        </w:rPr>
        <w:t>HISTORY OF LEGISLATIVE ACTIONS</w:t>
      </w:r>
    </w:p>
    <w:p w:rsidR="00873F51" w:rsidRDefault="00873F51" w:rsidP="00873F51">
      <w:pPr>
        <w:widowControl w:val="0"/>
        <w:tabs>
          <w:tab w:val="center" w:pos="590"/>
          <w:tab w:val="center" w:pos="1440"/>
          <w:tab w:val="left" w:pos="1872"/>
          <w:tab w:val="left" w:pos="9187"/>
        </w:tabs>
        <w:jc w:val="left"/>
      </w:pPr>
    </w:p>
    <w:p w:rsidR="00873F51" w:rsidRPr="00873F51" w:rsidRDefault="00873F51" w:rsidP="00873F51">
      <w:pPr>
        <w:widowControl w:val="0"/>
        <w:tabs>
          <w:tab w:val="center" w:pos="590"/>
          <w:tab w:val="center" w:pos="1440"/>
          <w:tab w:val="left" w:pos="1872"/>
          <w:tab w:val="left" w:pos="9187"/>
        </w:tabs>
        <w:jc w:val="left"/>
      </w:pPr>
      <w:r w:rsidRPr="00873F51">
        <w:rPr>
          <w:u w:val="single"/>
        </w:rPr>
        <w:tab/>
        <w:t>Date</w:t>
      </w:r>
      <w:r w:rsidRPr="00873F51">
        <w:rPr>
          <w:u w:val="single"/>
        </w:rPr>
        <w:tab/>
        <w:t>Body</w:t>
      </w:r>
      <w:r w:rsidRPr="00873F51">
        <w:rPr>
          <w:u w:val="single"/>
        </w:rPr>
        <w:tab/>
        <w:t>Action Description with journal page number</w:t>
      </w:r>
      <w:r w:rsidRPr="00873F51">
        <w:rPr>
          <w:u w:val="single"/>
        </w:rPr>
        <w:tab/>
      </w:r>
      <w:bookmarkStart w:id="0" w:name="_GoBack"/>
      <w:bookmarkEnd w:id="0"/>
    </w:p>
    <w:p w:rsidR="0092188B" w:rsidRDefault="0092188B" w:rsidP="0092188B">
      <w:pPr>
        <w:widowControl w:val="0"/>
        <w:tabs>
          <w:tab w:val="right" w:pos="1008"/>
          <w:tab w:val="left" w:pos="1152"/>
          <w:tab w:val="left" w:pos="1872"/>
          <w:tab w:val="left" w:pos="9187"/>
        </w:tabs>
        <w:ind w:left="2088" w:hanging="2088"/>
        <w:jc w:val="left"/>
      </w:pPr>
      <w:r>
        <w:tab/>
        <w:t>2/5/2013</w:t>
      </w:r>
      <w:r>
        <w:tab/>
        <w:t>House</w:t>
      </w:r>
      <w:r>
        <w:tab/>
      </w:r>
      <w:r w:rsidRPr="006135B4">
        <w:t>Introduced and adopted (</w:t>
      </w:r>
      <w:hyperlink r:id="rId7" w:history="1">
        <w:r w:rsidRPr="006135B4">
          <w:rPr>
            <w:rStyle w:val="Hyperlink"/>
          </w:rPr>
          <w:t>House Journal</w:t>
        </w:r>
        <w:r w:rsidRPr="006135B4">
          <w:rPr>
            <w:rStyle w:val="Hyperlink"/>
          </w:rPr>
          <w:noBreakHyphen/>
          <w:t>page 30</w:t>
        </w:r>
      </w:hyperlink>
      <w:r w:rsidRPr="006135B4">
        <w:t>)</w:t>
      </w:r>
    </w:p>
    <w:p w:rsidR="0092188B" w:rsidRDefault="0092188B" w:rsidP="0092188B">
      <w:pPr>
        <w:widowControl w:val="0"/>
        <w:tabs>
          <w:tab w:val="right" w:pos="1008"/>
          <w:tab w:val="left" w:pos="1152"/>
          <w:tab w:val="left" w:pos="1872"/>
          <w:tab w:val="left" w:pos="9187"/>
        </w:tabs>
        <w:ind w:left="2088" w:hanging="2088"/>
        <w:jc w:val="left"/>
      </w:pPr>
    </w:p>
    <w:p w:rsidR="00873F51" w:rsidRPr="00873F51" w:rsidRDefault="00873F51" w:rsidP="00873F51">
      <w:pPr>
        <w:widowControl w:val="0"/>
        <w:tabs>
          <w:tab w:val="right" w:pos="1008"/>
          <w:tab w:val="left" w:pos="1152"/>
          <w:tab w:val="left" w:pos="1872"/>
          <w:tab w:val="left" w:pos="9187"/>
        </w:tabs>
        <w:ind w:left="2088" w:hanging="2088"/>
        <w:jc w:val="left"/>
      </w:pPr>
    </w:p>
    <w:p w:rsidR="00873F51" w:rsidRDefault="00873F51" w:rsidP="00873F51">
      <w:r w:rsidRPr="00873F51">
        <w:rPr>
          <w:b/>
        </w:rPr>
        <w:t>VERSIONS OF THIS BILL</w:t>
      </w:r>
    </w:p>
    <w:p w:rsidR="00873F51" w:rsidRDefault="00873F51" w:rsidP="00873F51"/>
    <w:p w:rsidR="00873F51" w:rsidRDefault="00E90712" w:rsidP="00873F51">
      <w:hyperlink r:id="rId8" w:history="1">
        <w:r w:rsidR="00873F51">
          <w:rPr>
            <w:rStyle w:val="Hyperlink"/>
          </w:rPr>
          <w:t>2/5/2013</w:t>
        </w:r>
      </w:hyperlink>
    </w:p>
    <w:p w:rsidR="00873F51" w:rsidRDefault="00873F51" w:rsidP="00873F51"/>
    <w:p w:rsidR="00873F51" w:rsidRDefault="00873F51" w:rsidP="00873F51">
      <w:pPr>
        <w:sectPr w:rsidR="00873F51" w:rsidSect="00873F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8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w:t>
      </w:r>
      <w:r w:rsidR="002B16A2">
        <w:t xml:space="preserve">LINWOOD </w:t>
      </w:r>
      <w:r>
        <w:t xml:space="preserve">GLEN KIRBY OF FLORENCE COUNTY </w:t>
      </w:r>
      <w:r w:rsidR="00E05B17">
        <w:t>FOR MORE THAN TWENTY</w:t>
      </w:r>
      <w:r w:rsidR="00E05B17">
        <w:noBreakHyphen/>
        <w:t xml:space="preserve">FIVE YEARS OF SERVICE IN LAW ENFORCEMENT </w:t>
      </w:r>
      <w:r>
        <w:t>AND TO CONGRATULATE HIM FOR BEING NAMED CHIEF DEPUTY OF THE FLORENCE COUNTY SHERIFF</w:t>
      </w:r>
      <w:r w:rsidR="00E05B17" w:rsidRPr="00E05B17">
        <w:t>’</w:t>
      </w:r>
      <w:r>
        <w:t xml:space="preserve">S </w:t>
      </w:r>
      <w:r w:rsidR="002B16A2">
        <w:t>OFFICE</w:t>
      </w:r>
      <w:r>
        <w:t>.</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AEB"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4AEB">
        <w:t>the members of the South Car</w:t>
      </w:r>
      <w:r w:rsidR="002B16A2">
        <w:t xml:space="preserve">olina House of Representatives are pleased </w:t>
      </w:r>
      <w:r w:rsidR="008F4AEB">
        <w:t xml:space="preserve">to learn that </w:t>
      </w:r>
      <w:r w:rsidR="003F3A67">
        <w:t xml:space="preserve">Linwood </w:t>
      </w:r>
      <w:r w:rsidR="008F4AEB">
        <w:t xml:space="preserve">Glen Kirby </w:t>
      </w:r>
      <w:r w:rsidR="002B16A2">
        <w:t>w</w:t>
      </w:r>
      <w:r w:rsidR="008F4AEB">
        <w:t xml:space="preserve">as </w:t>
      </w:r>
      <w:r w:rsidR="002B16A2">
        <w:t>appointed</w:t>
      </w:r>
      <w:r w:rsidR="008F4AEB">
        <w:t xml:space="preserve"> chief deputy of the Florence County Sheriff</w:t>
      </w:r>
      <w:r w:rsidR="00E05B17" w:rsidRPr="00E05B17">
        <w:t>’</w:t>
      </w:r>
      <w:r w:rsidR="008F4AEB">
        <w:t xml:space="preserve">s </w:t>
      </w:r>
      <w:r w:rsidR="002B16A2">
        <w:t>Office (FCSO) on Friday, January 11, 2013</w:t>
      </w:r>
      <w:r w:rsidR="008F4AEB">
        <w:t>; and</w:t>
      </w:r>
    </w:p>
    <w:p w:rsidR="008F4AEB"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A2"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16A2">
        <w:t>a native of Florence, he is the son of Katie Rodgers Kirby and the late Donald Kirby, and he graduated from Lake City High School; and</w:t>
      </w: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A67">
        <w:t>Chief Deputy Kirby</w:t>
      </w:r>
      <w:r>
        <w:t xml:space="preserve"> studied at Florence</w:t>
      </w:r>
      <w:r w:rsidR="00E05B17">
        <w:noBreakHyphen/>
      </w:r>
      <w:r>
        <w:t>Darlington Technical College and joined the FCSO in 198</w:t>
      </w:r>
      <w:r w:rsidR="00E05B17">
        <w:t>7</w:t>
      </w:r>
      <w:r>
        <w:t>; and</w:t>
      </w: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4CF8">
        <w:t xml:space="preserve">in 1994, he was named FCSO Deputy of the Year, and he has been named the Optimist Narcotics Investigator of the Year and received the Department of Justice Recognition for FCSO lead investigator in </w:t>
      </w:r>
      <w:r w:rsidR="00E05B17">
        <w:t>L</w:t>
      </w:r>
      <w:r w:rsidR="00034CF8">
        <w:t xml:space="preserve">ake </w:t>
      </w:r>
      <w:r w:rsidR="00E05B17">
        <w:t>C</w:t>
      </w:r>
      <w:r w:rsidR="00034CF8">
        <w:t>ity public corruption prosecutions;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Florence Baptist Temple, </w:t>
      </w:r>
      <w:r w:rsidR="003F3A67">
        <w:t>Glen Kirby</w:t>
      </w:r>
      <w:r>
        <w:t xml:space="preserve"> enjoys hunting, fishing, and coaching little</w:t>
      </w:r>
      <w:r w:rsidR="00E05B17">
        <w:noBreakHyphen/>
      </w:r>
      <w:r>
        <w:t>league sports;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Stacie Hendrix Kirby, he has reared two fine children: a daughter, Christian; and a son, Ethan;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sacrifice and service that members </w:t>
      </w:r>
      <w:r>
        <w:lastRenderedPageBreak/>
        <w:t xml:space="preserve">of the law enforcement community make in order to protect the precious freedoms that our citizens richly enjoy, and </w:t>
      </w:r>
      <w:r w:rsidR="00E05B17">
        <w:t xml:space="preserve">they </w:t>
      </w:r>
      <w:r>
        <w:t xml:space="preserve">are grateful for the outstanding accomplishments that </w:t>
      </w:r>
      <w:r w:rsidR="003F3A67">
        <w:t xml:space="preserve">Chief Deputy </w:t>
      </w:r>
      <w:r>
        <w:t xml:space="preserve">Glen Kirby has </w:t>
      </w:r>
      <w:r w:rsidR="00437878">
        <w:t>achieved</w:t>
      </w:r>
      <w:r>
        <w:t xml:space="preserve"> in his duties with the Florence County Sheriff</w:t>
      </w:r>
      <w:r w:rsidR="00E05B17" w:rsidRPr="00E05B17">
        <w:t>’</w:t>
      </w:r>
      <w:r>
        <w:t>s Office</w:t>
      </w:r>
      <w:r w:rsidR="006F1820">
        <w:t>.  Now, therefore,</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4AEB">
        <w:t xml:space="preserve"> the members of the South Carolina House of Representatives, by this resolution, recognize and commend </w:t>
      </w:r>
      <w:r w:rsidR="002B16A2">
        <w:t xml:space="preserve">Linwood </w:t>
      </w:r>
      <w:r w:rsidR="008F4AEB">
        <w:t xml:space="preserve">Glen Kirby of Florence County </w:t>
      </w:r>
      <w:r w:rsidR="00E05B17">
        <w:t>for more than twenty</w:t>
      </w:r>
      <w:r w:rsidR="00E05B17">
        <w:noBreakHyphen/>
        <w:t xml:space="preserve">five years of service in law enforcement </w:t>
      </w:r>
      <w:r w:rsidR="008F4AEB">
        <w:t>and congratulate him for being named chief deputy of the Florence County Sheriff</w:t>
      </w:r>
      <w:r w:rsidR="00E05B17" w:rsidRPr="00E05B17">
        <w:t>’</w:t>
      </w:r>
      <w:r w:rsidR="008F4AEB">
        <w:t xml:space="preserve">s </w:t>
      </w:r>
      <w:r w:rsidR="003456F2">
        <w:t>Office</w:t>
      </w:r>
      <w:r w:rsidR="008F4AEB">
        <w:t>.</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4CF8">
        <w:t>provid</w:t>
      </w:r>
      <w:r>
        <w:t>ed to</w:t>
      </w:r>
      <w:r w:rsidR="00034CF8">
        <w:t xml:space="preserve"> Chief Deputy Linwood Glen Kirby.</w:t>
      </w:r>
    </w:p>
    <w:p w:rsidR="003D5A50" w:rsidRDefault="00E05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A50" w:rsidRDefault="003D5A50" w:rsidP="00873F51">
      <w:pPr>
        <w:suppressAutoHyphens/>
      </w:pPr>
    </w:p>
    <w:sectPr w:rsidR="003D5A50" w:rsidSect="00873F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B17" w:rsidRDefault="00E05B17" w:rsidP="009F0C77">
      <w:r>
        <w:separator/>
      </w:r>
    </w:p>
  </w:endnote>
  <w:endnote w:type="continuationSeparator" w:id="0">
    <w:p w:rsidR="00E05B17" w:rsidRDefault="00E05B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F914F3-3E0D-4903-B0E3-5C54AC7369AF}"/>
    <w:embedBold r:id="rId2" w:fontKey="{591DCC4D-3354-4F88-A781-272C0C790531}"/>
  </w:font>
  <w:font w:name="Calibri">
    <w:panose1 w:val="020F0502020204030204"/>
    <w:charset w:val="00"/>
    <w:family w:val="swiss"/>
    <w:pitch w:val="variable"/>
    <w:sig w:usb0="E10002FF" w:usb1="4000ACFF" w:usb2="00000009" w:usb3="00000000" w:csb0="0000019F" w:csb1="00000000"/>
    <w:embedRegular r:id="rId3" w:fontKey="{B55CB0A3-7729-48AF-91B0-6A6384184BFF}"/>
  </w:font>
  <w:font w:name="Tahoma">
    <w:panose1 w:val="020B0604030504040204"/>
    <w:charset w:val="00"/>
    <w:family w:val="swiss"/>
    <w:pitch w:val="variable"/>
    <w:sig w:usb0="21002A87" w:usb1="80000000" w:usb2="00000008" w:usb3="00000000" w:csb0="000101FF" w:csb1="00000000"/>
    <w:embedRegular r:id="rId4" w:fontKey="{894C1825-0230-4D17-A4B3-12B03F7307B1}"/>
  </w:font>
  <w:font w:name="Cambria">
    <w:panose1 w:val="02040503050406030204"/>
    <w:charset w:val="00"/>
    <w:family w:val="roman"/>
    <w:pitch w:val="variable"/>
    <w:sig w:usb0="E00002FF" w:usb1="400004FF" w:usb2="00000000" w:usb3="00000000" w:csb0="0000019F" w:csb1="00000000"/>
    <w:embedRegular r:id="rId5" w:fontKey="{2ED8BF08-3534-452A-B7AC-972FEA947B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F51" w:rsidRPr="003D5A50" w:rsidRDefault="00873F51" w:rsidP="003D5A50">
    <w:pPr>
      <w:pStyle w:val="Footer"/>
      <w:tabs>
        <w:tab w:val="clear" w:pos="4680"/>
        <w:tab w:val="clear" w:pos="9360"/>
        <w:tab w:val="center" w:pos="2995"/>
      </w:tabs>
      <w:spacing w:before="120"/>
    </w:pPr>
    <w:r>
      <w:t>[3487]</w:t>
    </w:r>
    <w:r>
      <w:tab/>
    </w:r>
    <w:r w:rsidR="00080617">
      <w:fldChar w:fldCharType="begin"/>
    </w:r>
    <w:r w:rsidR="008E38F2">
      <w:instrText xml:space="preserve"> PAGE  \* MERGEFORMAT </w:instrText>
    </w:r>
    <w:r w:rsidR="00080617">
      <w:fldChar w:fldCharType="separate"/>
    </w:r>
    <w:r w:rsidR="00E90712">
      <w:rPr>
        <w:noProof/>
      </w:rPr>
      <w:t>1</w:t>
    </w:r>
    <w:r w:rsidR="000806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B17" w:rsidRDefault="00E05B17" w:rsidP="009F0C77">
      <w:r>
        <w:separator/>
      </w:r>
    </w:p>
  </w:footnote>
  <w:footnote w:type="continuationSeparator" w:id="0">
    <w:p w:rsidR="00E05B17" w:rsidRDefault="00E05B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41AB13"/>
    <w:docVar w:name="CoverBillType" w:val="r"/>
    <w:docVar w:name="docpath" w:val="L:\Council\bills\GM\29541AB13.DOCX"/>
    <w:docVar w:name="dvBillNumber" w:val="3487"/>
    <w:docVar w:name="dvBillNumberPrefix" w:val="H. "/>
    <w:docVar w:name="dvOriginalBody" w:val="House"/>
    <w:docVar w:name="dvSteno" w:val="GM"/>
    <w:docVar w:name="NameofBody" w:val="h"/>
    <w:docVar w:name="vgroup2" w:val="Council"/>
  </w:docVars>
  <w:rsids>
    <w:rsidRoot w:val="00452D7C"/>
    <w:rsid w:val="00011869"/>
    <w:rsid w:val="00034CF8"/>
    <w:rsid w:val="00080617"/>
    <w:rsid w:val="00081605"/>
    <w:rsid w:val="000E1785"/>
    <w:rsid w:val="000F40FA"/>
    <w:rsid w:val="0010776B"/>
    <w:rsid w:val="00133E66"/>
    <w:rsid w:val="001435A3"/>
    <w:rsid w:val="00186C32"/>
    <w:rsid w:val="001D08F2"/>
    <w:rsid w:val="001D525B"/>
    <w:rsid w:val="001D7F4F"/>
    <w:rsid w:val="002259B3"/>
    <w:rsid w:val="002321B6"/>
    <w:rsid w:val="00250967"/>
    <w:rsid w:val="002543C8"/>
    <w:rsid w:val="00284AAE"/>
    <w:rsid w:val="002B16A2"/>
    <w:rsid w:val="002E5912"/>
    <w:rsid w:val="00301B21"/>
    <w:rsid w:val="00325348"/>
    <w:rsid w:val="0032732C"/>
    <w:rsid w:val="00336AD0"/>
    <w:rsid w:val="003456F2"/>
    <w:rsid w:val="00366456"/>
    <w:rsid w:val="0037079A"/>
    <w:rsid w:val="003D01E8"/>
    <w:rsid w:val="003D5A50"/>
    <w:rsid w:val="003E24D9"/>
    <w:rsid w:val="003E5288"/>
    <w:rsid w:val="003F3A67"/>
    <w:rsid w:val="003F6D79"/>
    <w:rsid w:val="0041760A"/>
    <w:rsid w:val="00417C01"/>
    <w:rsid w:val="00437878"/>
    <w:rsid w:val="00452D7C"/>
    <w:rsid w:val="004809EE"/>
    <w:rsid w:val="004E7D54"/>
    <w:rsid w:val="005273C6"/>
    <w:rsid w:val="00530A69"/>
    <w:rsid w:val="00545593"/>
    <w:rsid w:val="00577C6C"/>
    <w:rsid w:val="005C2FE2"/>
    <w:rsid w:val="005E2BC9"/>
    <w:rsid w:val="00605102"/>
    <w:rsid w:val="006215AA"/>
    <w:rsid w:val="006913C9"/>
    <w:rsid w:val="0069470D"/>
    <w:rsid w:val="006E4854"/>
    <w:rsid w:val="006F1820"/>
    <w:rsid w:val="00734F00"/>
    <w:rsid w:val="007A70AE"/>
    <w:rsid w:val="008362E8"/>
    <w:rsid w:val="00845F72"/>
    <w:rsid w:val="00873F51"/>
    <w:rsid w:val="008A1768"/>
    <w:rsid w:val="008E38F2"/>
    <w:rsid w:val="008F0F33"/>
    <w:rsid w:val="008F4429"/>
    <w:rsid w:val="008F4AEB"/>
    <w:rsid w:val="0092188B"/>
    <w:rsid w:val="0094021A"/>
    <w:rsid w:val="009B44AF"/>
    <w:rsid w:val="009C4014"/>
    <w:rsid w:val="009C6A0B"/>
    <w:rsid w:val="009F0C77"/>
    <w:rsid w:val="009F4DD1"/>
    <w:rsid w:val="00A41684"/>
    <w:rsid w:val="00A50E36"/>
    <w:rsid w:val="00A64E80"/>
    <w:rsid w:val="00A72BCD"/>
    <w:rsid w:val="00A741D9"/>
    <w:rsid w:val="00A833AB"/>
    <w:rsid w:val="00A9741D"/>
    <w:rsid w:val="00AD4B17"/>
    <w:rsid w:val="00B33680"/>
    <w:rsid w:val="00B412D4"/>
    <w:rsid w:val="00BE3C22"/>
    <w:rsid w:val="00C0345E"/>
    <w:rsid w:val="00C10BF7"/>
    <w:rsid w:val="00C3483A"/>
    <w:rsid w:val="00C74E9D"/>
    <w:rsid w:val="00C82FD3"/>
    <w:rsid w:val="00C92819"/>
    <w:rsid w:val="00CC6B7B"/>
    <w:rsid w:val="00CD2089"/>
    <w:rsid w:val="00CD41F5"/>
    <w:rsid w:val="00D01F46"/>
    <w:rsid w:val="00D73A67"/>
    <w:rsid w:val="00D9686A"/>
    <w:rsid w:val="00D970A9"/>
    <w:rsid w:val="00DF3845"/>
    <w:rsid w:val="00E05B17"/>
    <w:rsid w:val="00E315C8"/>
    <w:rsid w:val="00E41911"/>
    <w:rsid w:val="00E90712"/>
    <w:rsid w:val="00E92EEF"/>
    <w:rsid w:val="00F16849"/>
    <w:rsid w:val="00F24442"/>
    <w:rsid w:val="00F50AE3"/>
    <w:rsid w:val="00F67CF1"/>
    <w:rsid w:val="00F840F0"/>
    <w:rsid w:val="00FB0D0D"/>
    <w:rsid w:val="00FB43B4"/>
    <w:rsid w:val="00FC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DE3489-0EC9-483D-8C5A-20BFBDC4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B17"/>
    <w:rPr>
      <w:rFonts w:ascii="Tahoma" w:hAnsi="Tahoma" w:cs="Tahoma"/>
      <w:sz w:val="16"/>
      <w:szCs w:val="16"/>
    </w:rPr>
  </w:style>
  <w:style w:type="character" w:customStyle="1" w:styleId="BalloonTextChar">
    <w:name w:val="Balloon Text Char"/>
    <w:basedOn w:val="DefaultParagraphFont"/>
    <w:link w:val="BalloonText"/>
    <w:uiPriority w:val="99"/>
    <w:semiHidden/>
    <w:rsid w:val="00E05B17"/>
    <w:rPr>
      <w:rFonts w:ascii="Tahoma" w:eastAsia="Times New Roman" w:hAnsi="Tahoma" w:cs="Tahoma"/>
      <w:sz w:val="16"/>
      <w:szCs w:val="16"/>
    </w:rPr>
  </w:style>
  <w:style w:type="character" w:styleId="Hyperlink">
    <w:name w:val="Hyperlink"/>
    <w:basedOn w:val="DefaultParagraphFont"/>
    <w:uiPriority w:val="99"/>
    <w:unhideWhenUsed/>
    <w:rsid w:val="00873F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87_20130205.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7E15B-8386-45C6-9FDA-E08B624C9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3487: Linwood Glen Kirby - South Carolina Legislature Online</dc:title>
  <dc:creator>%USERNAME%</dc:creator>
  <cp:lastModifiedBy>N Cumfer</cp:lastModifiedBy>
  <cp:revision>9</cp:revision>
  <cp:lastPrinted>2013-02-04T18:47:00Z</cp:lastPrinted>
  <dcterms:created xsi:type="dcterms:W3CDTF">2013-02-05T18:14:00Z</dcterms:created>
  <dcterms:modified xsi:type="dcterms:W3CDTF">2014-12-05T16:38:00Z</dcterms:modified>
</cp:coreProperties>
</file>