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55F" w:rsidRDefault="00AC355F" w:rsidP="00AC355F">
      <w:pPr>
        <w:widowControl w:val="0"/>
        <w:jc w:val="center"/>
      </w:pPr>
      <w:r w:rsidRPr="00AC355F">
        <w:rPr>
          <w:b/>
        </w:rPr>
        <w:t>South Carolina General Assembly</w:t>
      </w:r>
    </w:p>
    <w:p w:rsidR="00AC355F" w:rsidRDefault="00AC355F" w:rsidP="00AC355F">
      <w:pPr>
        <w:widowControl w:val="0"/>
        <w:jc w:val="center"/>
      </w:pPr>
      <w:r>
        <w:t>120th Session, 2013-2014</w:t>
      </w:r>
    </w:p>
    <w:p w:rsidR="00AC355F" w:rsidRDefault="00AC355F" w:rsidP="00AC355F">
      <w:pPr>
        <w:widowControl w:val="0"/>
        <w:jc w:val="left"/>
      </w:pPr>
    </w:p>
    <w:p w:rsidR="00AC355F" w:rsidRDefault="00AC355F" w:rsidP="00AC355F">
      <w:pPr>
        <w:widowControl w:val="0"/>
        <w:jc w:val="left"/>
        <w:rPr>
          <w:b/>
        </w:rPr>
      </w:pPr>
      <w:r w:rsidRPr="00AC355F">
        <w:rPr>
          <w:b/>
        </w:rPr>
        <w:t>H. 3545</w:t>
      </w:r>
    </w:p>
    <w:p w:rsidR="00AC355F" w:rsidRDefault="00AC355F" w:rsidP="00AC355F">
      <w:pPr>
        <w:widowControl w:val="0"/>
        <w:jc w:val="left"/>
        <w:rPr>
          <w:b/>
        </w:rPr>
      </w:pPr>
    </w:p>
    <w:p w:rsidR="00AC355F" w:rsidRDefault="00AC355F" w:rsidP="00AC355F">
      <w:pPr>
        <w:widowControl w:val="0"/>
        <w:jc w:val="left"/>
      </w:pPr>
      <w:r w:rsidRPr="00AC355F">
        <w:rPr>
          <w:b/>
        </w:rPr>
        <w:t>STATUS INFORMATION</w:t>
      </w:r>
    </w:p>
    <w:p w:rsidR="00AC355F" w:rsidRDefault="00AC355F" w:rsidP="00AC355F">
      <w:pPr>
        <w:widowControl w:val="0"/>
        <w:jc w:val="left"/>
      </w:pPr>
    </w:p>
    <w:p w:rsidR="00AC355F" w:rsidRDefault="00AC355F" w:rsidP="00AC355F">
      <w:pPr>
        <w:widowControl w:val="0"/>
        <w:jc w:val="left"/>
      </w:pPr>
      <w:r>
        <w:t>House Resolution</w:t>
      </w:r>
    </w:p>
    <w:p w:rsidR="00AC355F" w:rsidRDefault="002C443C" w:rsidP="00AC355F">
      <w:pPr>
        <w:widowControl w:val="0"/>
        <w:jc w:val="left"/>
      </w:pPr>
      <w:r>
        <w:t>Sponsors: Reps. G.R. Smith, Alexander, Allison, Anderson, Anthony, Atwater, Bales, Ballentine,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J.E. Smith, J.R. Smith, Sottile, Southard, Spires, Stavrinakis, Stringer, Tallon, Taylor, Thayer, Toole, Vick, Weeks, Wells, Whipper, White, Whitmire, Williams, Willis and Wood</w:t>
      </w:r>
    </w:p>
    <w:p w:rsidR="00AC355F" w:rsidRDefault="00AC355F" w:rsidP="00AC355F">
      <w:pPr>
        <w:widowControl w:val="0"/>
        <w:jc w:val="left"/>
      </w:pPr>
      <w:r>
        <w:t>Document Path: l:\council\bills\rm\1101cm13.docx</w:t>
      </w:r>
    </w:p>
    <w:p w:rsidR="00AC355F" w:rsidRDefault="00AC355F" w:rsidP="00AC355F">
      <w:pPr>
        <w:widowControl w:val="0"/>
        <w:jc w:val="left"/>
      </w:pPr>
    </w:p>
    <w:p w:rsidR="00AC355F" w:rsidRDefault="00AC355F" w:rsidP="00AC355F">
      <w:pPr>
        <w:widowControl w:val="0"/>
        <w:jc w:val="left"/>
      </w:pPr>
      <w:r>
        <w:t>Introduced in the House on February 19, 2013</w:t>
      </w:r>
    </w:p>
    <w:p w:rsidR="00AC355F" w:rsidRDefault="00AC355F" w:rsidP="00AC355F">
      <w:pPr>
        <w:widowControl w:val="0"/>
        <w:jc w:val="left"/>
      </w:pPr>
      <w:r>
        <w:t>Adopted by the House on February 19, 2013</w:t>
      </w:r>
    </w:p>
    <w:p w:rsidR="00AC355F" w:rsidRDefault="00AC355F" w:rsidP="00AC355F">
      <w:pPr>
        <w:widowControl w:val="0"/>
        <w:jc w:val="left"/>
      </w:pPr>
    </w:p>
    <w:p w:rsidR="00AC355F" w:rsidRDefault="00AC355F" w:rsidP="00AC355F">
      <w:pPr>
        <w:widowControl w:val="0"/>
        <w:jc w:val="left"/>
      </w:pPr>
      <w:r>
        <w:t xml:space="preserve">Summary: </w:t>
      </w:r>
      <w:r w:rsidR="00543346">
        <w:t>Sherri Wilson</w:t>
      </w:r>
    </w:p>
    <w:p w:rsidR="00AC355F" w:rsidRDefault="00AC355F" w:rsidP="00AC355F">
      <w:pPr>
        <w:widowControl w:val="0"/>
        <w:jc w:val="left"/>
      </w:pPr>
    </w:p>
    <w:p w:rsidR="00AC355F" w:rsidRDefault="00AC355F" w:rsidP="00AC355F">
      <w:pPr>
        <w:widowControl w:val="0"/>
        <w:jc w:val="left"/>
      </w:pPr>
    </w:p>
    <w:p w:rsidR="00AC355F" w:rsidRDefault="00AC355F" w:rsidP="00AC35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355F">
        <w:rPr>
          <w:b/>
        </w:rPr>
        <w:t>HISTORY OF LEGISLATIVE ACTIONS</w:t>
      </w:r>
    </w:p>
    <w:p w:rsidR="00AC355F" w:rsidRDefault="00AC355F" w:rsidP="00AC35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C355F" w:rsidRPr="00AC355F" w:rsidRDefault="00AC355F" w:rsidP="00AC35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355F">
        <w:rPr>
          <w:u w:val="single"/>
        </w:rPr>
        <w:tab/>
        <w:t>Date</w:t>
      </w:r>
      <w:r w:rsidRPr="00AC355F">
        <w:rPr>
          <w:u w:val="single"/>
        </w:rPr>
        <w:tab/>
        <w:t>Body</w:t>
      </w:r>
      <w:r w:rsidRPr="00AC355F">
        <w:rPr>
          <w:u w:val="single"/>
        </w:rPr>
        <w:tab/>
        <w:t>Action Description with journal page number</w:t>
      </w:r>
      <w:r w:rsidRPr="00AC355F">
        <w:rPr>
          <w:u w:val="single"/>
        </w:rPr>
        <w:tab/>
      </w:r>
      <w:bookmarkStart w:id="0" w:name="_GoBack"/>
      <w:bookmarkEnd w:id="0"/>
    </w:p>
    <w:p w:rsidR="005F00FF" w:rsidRDefault="005F00FF" w:rsidP="005F00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2/19/2013</w:t>
      </w:r>
      <w:r>
        <w:tab/>
        <w:t>House</w:t>
      </w:r>
      <w:r>
        <w:tab/>
      </w:r>
      <w:r w:rsidRPr="00E67AD7">
        <w:t>Introduced and adopted (</w:t>
      </w:r>
      <w:hyperlink r:id="rId7" w:history="1">
        <w:r w:rsidRPr="00E67AD7">
          <w:rPr>
            <w:rStyle w:val="Hyperlink"/>
          </w:rPr>
          <w:t>House Journal</w:t>
        </w:r>
        <w:r w:rsidRPr="00E67AD7">
          <w:rPr>
            <w:rStyle w:val="Hyperlink"/>
          </w:rPr>
          <w:noBreakHyphen/>
          <w:t>page 12</w:t>
        </w:r>
      </w:hyperlink>
      <w:r w:rsidRPr="00E67AD7">
        <w:t>)</w:t>
      </w:r>
    </w:p>
    <w:p w:rsidR="005F00FF" w:rsidRDefault="005F00FF" w:rsidP="005F00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355F" w:rsidRPr="00AC355F" w:rsidRDefault="00AC355F" w:rsidP="00AC35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355F" w:rsidRDefault="00AC355F" w:rsidP="00AC355F">
      <w:r w:rsidRPr="00AC355F">
        <w:rPr>
          <w:b/>
        </w:rPr>
        <w:t>VERSIONS OF THIS BILL</w:t>
      </w:r>
    </w:p>
    <w:p w:rsidR="00AC355F" w:rsidRDefault="00AC355F" w:rsidP="00AC355F"/>
    <w:p w:rsidR="00AC355F" w:rsidRDefault="009D6CEC" w:rsidP="00AC355F">
      <w:hyperlink r:id="rId8" w:history="1">
        <w:r w:rsidR="00AC355F">
          <w:rPr>
            <w:rStyle w:val="Hyperlink"/>
          </w:rPr>
          <w:t>2/19/2013</w:t>
        </w:r>
      </w:hyperlink>
    </w:p>
    <w:p w:rsidR="00AC355F" w:rsidRDefault="00AC355F" w:rsidP="00AC355F"/>
    <w:p w:rsidR="00AC355F" w:rsidRDefault="00AC355F" w:rsidP="00AC355F">
      <w:pPr>
        <w:sectPr w:rsidR="00AC355F" w:rsidSect="00AC355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7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440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506A" w:rsidRDefault="00F6708C" w:rsidP="009A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A506A">
        <w:t xml:space="preserve">CONGRATULATE </w:t>
      </w:r>
      <w:r w:rsidR="00A66CB2">
        <w:t xml:space="preserve">SHERRI WILSON, </w:t>
      </w:r>
      <w:r w:rsidR="00695C96">
        <w:t xml:space="preserve">R.N., SCHOOL NURSE FOR </w:t>
      </w:r>
      <w:r w:rsidR="00A66CB2">
        <w:t>SIMPSONVILLE ELEMENTARY</w:t>
      </w:r>
      <w:r w:rsidR="00DB289B">
        <w:t xml:space="preserve"> IN GREENVILLE COUNTY</w:t>
      </w:r>
      <w:r w:rsidR="00695C96">
        <w:t xml:space="preserve">, </w:t>
      </w:r>
      <w:r w:rsidR="009A506A">
        <w:t>ON BEING NAMED SOUTH CAROLINA SCHOOL NURSE OF THE YEAR.</w:t>
      </w:r>
    </w:p>
    <w:p w:rsidR="00674401" w:rsidRDefault="006744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3B92" w:rsidRDefault="00674401" w:rsidP="00363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63B92">
        <w:t xml:space="preserve">the South Carolina </w:t>
      </w:r>
      <w:r w:rsidR="00311FB9">
        <w:t xml:space="preserve">House of Representatives </w:t>
      </w:r>
      <w:r w:rsidR="00363B92">
        <w:t xml:space="preserve">is pleased to note that </w:t>
      </w:r>
      <w:r w:rsidR="00DB289B">
        <w:t>Sherri Wilson, R.N.</w:t>
      </w:r>
      <w:r w:rsidR="002F3F1F">
        <w:t>,</w:t>
      </w:r>
      <w:r w:rsidR="00DB289B">
        <w:t xml:space="preserve"> school nurse for Simpsonville Elementary </w:t>
      </w:r>
      <w:r w:rsidR="009C5FAC">
        <w:t xml:space="preserve">(SES) </w:t>
      </w:r>
      <w:r w:rsidR="00DB289B">
        <w:t>in Greenville County, ha</w:t>
      </w:r>
      <w:r w:rsidR="00363B92">
        <w:t>s been named South Carolina School Nurse (RN) of the Year by the South Carolina Department of Health and Environmental Control and the South Carolina Department of Education; and</w:t>
      </w:r>
    </w:p>
    <w:p w:rsidR="00363B92" w:rsidRDefault="00363B92" w:rsidP="00363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229D" w:rsidRDefault="00363B92" w:rsidP="00363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this prestigious award</w:t>
      </w:r>
      <w:r w:rsidR="00E0229D">
        <w:t xml:space="preserve"> publicly recognizes outstanding contributions by an R.N. currently practicing as a school nurse; and</w:t>
      </w:r>
    </w:p>
    <w:p w:rsidR="00E0229D" w:rsidRDefault="00E0229D" w:rsidP="00363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F2F" w:rsidRDefault="000C7FAF" w:rsidP="00193F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95BE5">
        <w:t>Principal Jan James of Simpsonville Elementary</w:t>
      </w:r>
      <w:r w:rsidR="00D95BE5" w:rsidRPr="00224073">
        <w:rPr>
          <w:color w:val="000000" w:themeColor="text1"/>
          <w:u w:color="000000" w:themeColor="text1"/>
        </w:rPr>
        <w:t xml:space="preserve"> </w:t>
      </w:r>
      <w:r w:rsidR="00D95BE5">
        <w:rPr>
          <w:color w:val="000000" w:themeColor="text1"/>
          <w:u w:color="000000" w:themeColor="text1"/>
        </w:rPr>
        <w:t xml:space="preserve">School does not stint </w:t>
      </w:r>
      <w:r w:rsidR="00847C45">
        <w:rPr>
          <w:color w:val="000000" w:themeColor="text1"/>
          <w:u w:color="000000" w:themeColor="text1"/>
        </w:rPr>
        <w:t xml:space="preserve">her </w:t>
      </w:r>
      <w:r w:rsidR="00D95BE5">
        <w:rPr>
          <w:color w:val="000000" w:themeColor="text1"/>
          <w:u w:color="000000" w:themeColor="text1"/>
        </w:rPr>
        <w:t xml:space="preserve">praise </w:t>
      </w:r>
      <w:r w:rsidR="009C5FAC">
        <w:rPr>
          <w:color w:val="000000" w:themeColor="text1"/>
          <w:u w:color="000000" w:themeColor="text1"/>
        </w:rPr>
        <w:t>of SES</w:t>
      </w:r>
      <w:r w:rsidR="008C3DDE" w:rsidRPr="008C3DDE">
        <w:rPr>
          <w:color w:val="000000" w:themeColor="text1"/>
          <w:u w:color="000000" w:themeColor="text1"/>
        </w:rPr>
        <w:t>’</w:t>
      </w:r>
      <w:r w:rsidR="009C5FAC">
        <w:rPr>
          <w:color w:val="000000" w:themeColor="text1"/>
          <w:u w:color="000000" w:themeColor="text1"/>
        </w:rPr>
        <w:t xml:space="preserve">s </w:t>
      </w:r>
      <w:r w:rsidR="00D95BE5">
        <w:rPr>
          <w:color w:val="000000" w:themeColor="text1"/>
          <w:u w:color="000000" w:themeColor="text1"/>
        </w:rPr>
        <w:t xml:space="preserve">dedicated nurse: </w:t>
      </w:r>
      <w:r w:rsidR="00193F2F" w:rsidRPr="00224073">
        <w:rPr>
          <w:color w:val="000000" w:themeColor="text1"/>
          <w:u w:color="000000" w:themeColor="text1"/>
        </w:rPr>
        <w:t>“We are so thankful</w:t>
      </w:r>
      <w:r w:rsidR="00193F2F">
        <w:rPr>
          <w:color w:val="000000" w:themeColor="text1"/>
          <w:u w:color="000000" w:themeColor="text1"/>
        </w:rPr>
        <w:t xml:space="preserve"> </w:t>
      </w:r>
      <w:r w:rsidR="00193F2F" w:rsidRPr="00224073">
        <w:rPr>
          <w:color w:val="000000" w:themeColor="text1"/>
          <w:u w:color="000000" w:themeColor="text1"/>
        </w:rPr>
        <w:t>for everything she</w:t>
      </w:r>
      <w:r w:rsidR="00193F2F">
        <w:rPr>
          <w:color w:val="000000" w:themeColor="text1"/>
          <w:u w:color="000000" w:themeColor="text1"/>
        </w:rPr>
        <w:t xml:space="preserve"> </w:t>
      </w:r>
      <w:r w:rsidR="00193F2F" w:rsidRPr="00224073">
        <w:rPr>
          <w:color w:val="000000" w:themeColor="text1"/>
          <w:u w:color="000000" w:themeColor="text1"/>
        </w:rPr>
        <w:t>does for our children</w:t>
      </w:r>
      <w:r w:rsidR="00193F2F">
        <w:rPr>
          <w:color w:val="000000" w:themeColor="text1"/>
          <w:u w:color="000000" w:themeColor="text1"/>
        </w:rPr>
        <w:t xml:space="preserve"> </w:t>
      </w:r>
      <w:r w:rsidR="00193F2F" w:rsidRPr="00224073">
        <w:rPr>
          <w:color w:val="000000" w:themeColor="text1"/>
          <w:u w:color="000000" w:themeColor="text1"/>
        </w:rPr>
        <w:t>and school</w:t>
      </w:r>
      <w:r w:rsidR="00D95BE5">
        <w:rPr>
          <w:color w:val="000000" w:themeColor="text1"/>
          <w:u w:color="000000" w:themeColor="text1"/>
        </w:rPr>
        <w:t>. S</w:t>
      </w:r>
      <w:r w:rsidR="00193F2F" w:rsidRPr="00224073">
        <w:rPr>
          <w:color w:val="000000" w:themeColor="text1"/>
          <w:u w:color="000000" w:themeColor="text1"/>
        </w:rPr>
        <w:t>herri is an integral</w:t>
      </w:r>
      <w:r w:rsidR="00193F2F">
        <w:rPr>
          <w:color w:val="000000" w:themeColor="text1"/>
          <w:u w:color="000000" w:themeColor="text1"/>
        </w:rPr>
        <w:t xml:space="preserve"> </w:t>
      </w:r>
      <w:r w:rsidR="00193F2F" w:rsidRPr="00224073">
        <w:rPr>
          <w:color w:val="000000" w:themeColor="text1"/>
          <w:u w:color="000000" w:themeColor="text1"/>
        </w:rPr>
        <w:t>part of our school team.</w:t>
      </w:r>
      <w:r w:rsidR="00193F2F">
        <w:rPr>
          <w:color w:val="000000" w:themeColor="text1"/>
          <w:u w:color="000000" w:themeColor="text1"/>
        </w:rPr>
        <w:t xml:space="preserve"> She </w:t>
      </w:r>
      <w:r w:rsidR="00193F2F" w:rsidRPr="00224073">
        <w:rPr>
          <w:color w:val="000000" w:themeColor="text1"/>
          <w:u w:color="000000" w:themeColor="text1"/>
        </w:rPr>
        <w:t>handles emergencies</w:t>
      </w:r>
      <w:r w:rsidR="00193F2F">
        <w:rPr>
          <w:color w:val="000000" w:themeColor="text1"/>
          <w:u w:color="000000" w:themeColor="text1"/>
        </w:rPr>
        <w:t xml:space="preserve"> </w:t>
      </w:r>
      <w:r w:rsidR="00193F2F" w:rsidRPr="00224073">
        <w:rPr>
          <w:color w:val="000000" w:themeColor="text1"/>
          <w:u w:color="000000" w:themeColor="text1"/>
        </w:rPr>
        <w:t>with calm professionalism</w:t>
      </w:r>
      <w:r w:rsidR="00193F2F">
        <w:rPr>
          <w:color w:val="000000" w:themeColor="text1"/>
          <w:u w:color="000000" w:themeColor="text1"/>
        </w:rPr>
        <w:t xml:space="preserve"> for </w:t>
      </w:r>
      <w:r w:rsidR="00193F2F" w:rsidRPr="00224073">
        <w:rPr>
          <w:color w:val="000000" w:themeColor="text1"/>
          <w:u w:color="000000" w:themeColor="text1"/>
        </w:rPr>
        <w:t>an SES student population</w:t>
      </w:r>
      <w:r w:rsidR="00193F2F">
        <w:rPr>
          <w:color w:val="000000" w:themeColor="text1"/>
          <w:u w:color="000000" w:themeColor="text1"/>
        </w:rPr>
        <w:t xml:space="preserve"> </w:t>
      </w:r>
      <w:r w:rsidR="00193F2F" w:rsidRPr="00224073">
        <w:rPr>
          <w:color w:val="000000" w:themeColor="text1"/>
          <w:u w:color="000000" w:themeColor="text1"/>
        </w:rPr>
        <w:t xml:space="preserve">of about </w:t>
      </w:r>
      <w:r w:rsidR="003B6BC4">
        <w:rPr>
          <w:color w:val="000000" w:themeColor="text1"/>
          <w:u w:color="000000" w:themeColor="text1"/>
        </w:rPr>
        <w:t>eight hundred</w:t>
      </w:r>
      <w:r w:rsidR="00193F2F" w:rsidRPr="00224073">
        <w:rPr>
          <w:color w:val="000000" w:themeColor="text1"/>
          <w:u w:color="000000" w:themeColor="text1"/>
        </w:rPr>
        <w:t xml:space="preserve"> and a</w:t>
      </w:r>
      <w:r w:rsidR="00193F2F">
        <w:rPr>
          <w:color w:val="000000" w:themeColor="text1"/>
          <w:u w:color="000000" w:themeColor="text1"/>
        </w:rPr>
        <w:t xml:space="preserve"> </w:t>
      </w:r>
      <w:r w:rsidR="00193F2F" w:rsidRPr="00224073">
        <w:rPr>
          <w:color w:val="000000" w:themeColor="text1"/>
          <w:u w:color="000000" w:themeColor="text1"/>
        </w:rPr>
        <w:t xml:space="preserve">staff of about </w:t>
      </w:r>
      <w:r w:rsidR="003B6BC4">
        <w:rPr>
          <w:color w:val="000000" w:themeColor="text1"/>
          <w:u w:color="000000" w:themeColor="text1"/>
        </w:rPr>
        <w:t>eighty</w:t>
      </w:r>
      <w:r w:rsidR="00193F2F" w:rsidRPr="00224073">
        <w:rPr>
          <w:color w:val="000000" w:themeColor="text1"/>
          <w:u w:color="000000" w:themeColor="text1"/>
        </w:rPr>
        <w:t>.</w:t>
      </w:r>
      <w:r w:rsidR="00193F2F">
        <w:rPr>
          <w:color w:val="000000" w:themeColor="text1"/>
          <w:u w:color="000000" w:themeColor="text1"/>
        </w:rPr>
        <w:t xml:space="preserve"> </w:t>
      </w:r>
      <w:r w:rsidR="00193F2F" w:rsidRPr="00224073">
        <w:rPr>
          <w:color w:val="000000" w:themeColor="text1"/>
          <w:u w:color="000000" w:themeColor="text1"/>
        </w:rPr>
        <w:t>She is truly an exemplary</w:t>
      </w:r>
      <w:r w:rsidR="00193F2F">
        <w:rPr>
          <w:color w:val="000000" w:themeColor="text1"/>
          <w:u w:color="000000" w:themeColor="text1"/>
        </w:rPr>
        <w:t xml:space="preserve"> </w:t>
      </w:r>
      <w:r w:rsidR="00193F2F" w:rsidRPr="00224073">
        <w:rPr>
          <w:color w:val="000000" w:themeColor="text1"/>
          <w:u w:color="000000" w:themeColor="text1"/>
        </w:rPr>
        <w:t>model of what all</w:t>
      </w:r>
      <w:r w:rsidR="00193F2F">
        <w:rPr>
          <w:color w:val="000000" w:themeColor="text1"/>
          <w:u w:color="000000" w:themeColor="text1"/>
        </w:rPr>
        <w:t xml:space="preserve"> </w:t>
      </w:r>
      <w:r w:rsidR="00193F2F" w:rsidRPr="00224073">
        <w:rPr>
          <w:color w:val="000000" w:themeColor="text1"/>
          <w:u w:color="000000" w:themeColor="text1"/>
        </w:rPr>
        <w:t>school nurses should be</w:t>
      </w:r>
      <w:r w:rsidR="00193F2F">
        <w:rPr>
          <w:color w:val="000000" w:themeColor="text1"/>
          <w:u w:color="000000" w:themeColor="text1"/>
        </w:rPr>
        <w:t xml:space="preserve"> </w:t>
      </w:r>
      <w:r w:rsidR="00193F2F" w:rsidRPr="00224073">
        <w:rPr>
          <w:color w:val="000000" w:themeColor="text1"/>
          <w:u w:color="000000" w:themeColor="text1"/>
        </w:rPr>
        <w:t>in every South Carolina</w:t>
      </w:r>
      <w:r w:rsidR="00193F2F">
        <w:rPr>
          <w:color w:val="000000" w:themeColor="text1"/>
          <w:u w:color="000000" w:themeColor="text1"/>
        </w:rPr>
        <w:t xml:space="preserve"> </w:t>
      </w:r>
      <w:r w:rsidR="00193F2F" w:rsidRPr="00224073">
        <w:rPr>
          <w:color w:val="000000" w:themeColor="text1"/>
          <w:u w:color="000000" w:themeColor="text1"/>
        </w:rPr>
        <w:t>school”</w:t>
      </w:r>
      <w:r w:rsidR="003B6BC4">
        <w:rPr>
          <w:color w:val="000000" w:themeColor="text1"/>
          <w:u w:color="000000" w:themeColor="text1"/>
        </w:rPr>
        <w:t>; and</w:t>
      </w:r>
    </w:p>
    <w:p w:rsidR="00193F2F" w:rsidRPr="00224073" w:rsidRDefault="00193F2F" w:rsidP="00193F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3F2F" w:rsidRDefault="003B6BC4" w:rsidP="00193F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mother of two SES students adds a parent</w:t>
      </w:r>
      <w:r w:rsidR="008C3DDE" w:rsidRPr="008C3DD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appreciation of Sherri Wilson</w:t>
      </w:r>
      <w:r w:rsidR="008C3DDE" w:rsidRPr="008C3DD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worth: </w:t>
      </w:r>
      <w:r w:rsidR="00193F2F" w:rsidRPr="00224073">
        <w:rPr>
          <w:color w:val="000000" w:themeColor="text1"/>
          <w:u w:color="000000" w:themeColor="text1"/>
        </w:rPr>
        <w:t>“She goes above and</w:t>
      </w:r>
      <w:r w:rsidR="00193F2F">
        <w:rPr>
          <w:color w:val="000000" w:themeColor="text1"/>
          <w:u w:color="000000" w:themeColor="text1"/>
        </w:rPr>
        <w:t xml:space="preserve"> </w:t>
      </w:r>
      <w:r w:rsidR="00193F2F" w:rsidRPr="00224073">
        <w:rPr>
          <w:color w:val="000000" w:themeColor="text1"/>
          <w:u w:color="000000" w:themeColor="text1"/>
        </w:rPr>
        <w:t>beyond and treats the</w:t>
      </w:r>
      <w:r w:rsidR="00193F2F">
        <w:rPr>
          <w:color w:val="000000" w:themeColor="text1"/>
          <w:u w:color="000000" w:themeColor="text1"/>
        </w:rPr>
        <w:t xml:space="preserve"> </w:t>
      </w:r>
      <w:r w:rsidR="00193F2F" w:rsidRPr="00224073">
        <w:rPr>
          <w:color w:val="000000" w:themeColor="text1"/>
          <w:u w:color="000000" w:themeColor="text1"/>
        </w:rPr>
        <w:t>children with such</w:t>
      </w:r>
      <w:r w:rsidR="00193F2F">
        <w:rPr>
          <w:color w:val="000000" w:themeColor="text1"/>
          <w:u w:color="000000" w:themeColor="text1"/>
        </w:rPr>
        <w:t xml:space="preserve"> </w:t>
      </w:r>
      <w:r w:rsidR="00193F2F" w:rsidRPr="00224073">
        <w:rPr>
          <w:color w:val="000000" w:themeColor="text1"/>
          <w:u w:color="000000" w:themeColor="text1"/>
        </w:rPr>
        <w:t>respect and sincere</w:t>
      </w:r>
      <w:r w:rsidR="00193F2F">
        <w:rPr>
          <w:color w:val="000000" w:themeColor="text1"/>
          <w:u w:color="000000" w:themeColor="text1"/>
        </w:rPr>
        <w:t xml:space="preserve"> </w:t>
      </w:r>
      <w:r w:rsidR="00193F2F" w:rsidRPr="00224073">
        <w:rPr>
          <w:color w:val="000000" w:themeColor="text1"/>
          <w:u w:color="000000" w:themeColor="text1"/>
        </w:rPr>
        <w:t>feeling</w:t>
      </w:r>
      <w:r w:rsidR="00193F2F">
        <w:rPr>
          <w:color w:val="000000" w:themeColor="text1"/>
          <w:u w:color="000000" w:themeColor="text1"/>
        </w:rPr>
        <w:t xml:space="preserve"> </w:t>
      </w:r>
      <w:r w:rsidR="00193F2F" w:rsidRPr="00224073">
        <w:rPr>
          <w:color w:val="000000" w:themeColor="text1"/>
          <w:u w:color="000000" w:themeColor="text1"/>
        </w:rPr>
        <w:t>of heart”</w:t>
      </w:r>
      <w:r>
        <w:rPr>
          <w:color w:val="000000" w:themeColor="text1"/>
          <w:u w:color="000000" w:themeColor="text1"/>
        </w:rPr>
        <w:t>; and</w:t>
      </w:r>
    </w:p>
    <w:p w:rsidR="003B6BC4" w:rsidRPr="00224073" w:rsidRDefault="003B6BC4" w:rsidP="00193F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3F2F" w:rsidRPr="00224073" w:rsidRDefault="0022160C" w:rsidP="00193F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93F2F" w:rsidRPr="00224073">
        <w:rPr>
          <w:color w:val="000000" w:themeColor="text1"/>
          <w:u w:color="000000" w:themeColor="text1"/>
        </w:rPr>
        <w:t>a</w:t>
      </w:r>
      <w:r w:rsidR="00193F2F">
        <w:rPr>
          <w:color w:val="000000" w:themeColor="text1"/>
          <w:u w:color="000000" w:themeColor="text1"/>
        </w:rPr>
        <w:t xml:space="preserve"> s</w:t>
      </w:r>
      <w:r w:rsidR="00193F2F" w:rsidRPr="00224073">
        <w:rPr>
          <w:color w:val="000000" w:themeColor="text1"/>
          <w:u w:color="000000" w:themeColor="text1"/>
        </w:rPr>
        <w:t>chool nurse in the</w:t>
      </w:r>
      <w:r w:rsidR="00193F2F">
        <w:rPr>
          <w:color w:val="000000" w:themeColor="text1"/>
          <w:u w:color="000000" w:themeColor="text1"/>
        </w:rPr>
        <w:t xml:space="preserve"> </w:t>
      </w:r>
      <w:r w:rsidR="00193F2F" w:rsidRPr="00224073">
        <w:rPr>
          <w:color w:val="000000" w:themeColor="text1"/>
          <w:u w:color="000000" w:themeColor="text1"/>
        </w:rPr>
        <w:t>Greenville County</w:t>
      </w:r>
      <w:r w:rsidR="00193F2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193F2F" w:rsidRPr="00224073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D</w:t>
      </w:r>
      <w:r w:rsidR="00193F2F" w:rsidRPr="00224073">
        <w:rPr>
          <w:color w:val="000000" w:themeColor="text1"/>
          <w:u w:color="000000" w:themeColor="text1"/>
        </w:rPr>
        <w:t xml:space="preserve">istrict for </w:t>
      </w:r>
      <w:r>
        <w:rPr>
          <w:color w:val="000000" w:themeColor="text1"/>
          <w:u w:color="000000" w:themeColor="text1"/>
        </w:rPr>
        <w:t>eighteen</w:t>
      </w:r>
      <w:r w:rsidR="00193F2F">
        <w:rPr>
          <w:color w:val="000000" w:themeColor="text1"/>
          <w:u w:color="000000" w:themeColor="text1"/>
        </w:rPr>
        <w:t xml:space="preserve"> </w:t>
      </w:r>
      <w:r w:rsidR="00193F2F" w:rsidRPr="00224073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, Sherri Wilson was named Greenville County </w:t>
      </w:r>
      <w:r>
        <w:rPr>
          <w:color w:val="000000" w:themeColor="text1"/>
          <w:u w:color="000000" w:themeColor="text1"/>
        </w:rPr>
        <w:lastRenderedPageBreak/>
        <w:t>School Nurse of the Year prior to winning the award at the state level; and</w:t>
      </w:r>
    </w:p>
    <w:p w:rsidR="00363B92" w:rsidRDefault="00363B92" w:rsidP="00363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B92" w:rsidRDefault="00363B92" w:rsidP="00363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3B753C">
        <w:t>House of Representatives</w:t>
      </w:r>
      <w:r>
        <w:t xml:space="preserve">, grateful for her </w:t>
      </w:r>
      <w:r w:rsidR="00B14DE4">
        <w:t>commitment</w:t>
      </w:r>
      <w:r>
        <w:t xml:space="preserve"> to her high calling, wishes to commend </w:t>
      </w:r>
      <w:r w:rsidR="009047F2">
        <w:t>Sherri Wilson</w:t>
      </w:r>
      <w:r>
        <w:t xml:space="preserve"> for her many years of service as a nurse and to congratulate her on being named South Carolina School Nurse of the Year, a well</w:t>
      </w:r>
      <w:r w:rsidR="008C3DDE">
        <w:noBreakHyphen/>
      </w:r>
      <w:r>
        <w:t xml:space="preserve">deserved honor. Now, therefore, </w:t>
      </w:r>
    </w:p>
    <w:p w:rsidR="00363B92" w:rsidRDefault="00363B92" w:rsidP="00363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53C" w:rsidRDefault="003B753C" w:rsidP="003B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63B92" w:rsidRDefault="00363B92" w:rsidP="00363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5A8C" w:rsidRDefault="00363B92" w:rsidP="00745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3B753C">
        <w:t>House of Representatives, by thi</w:t>
      </w:r>
      <w:r>
        <w:t xml:space="preserve">s resolution, congratulate </w:t>
      </w:r>
      <w:r w:rsidR="00745A8C">
        <w:t>Sherri Wilson, R.N., school nurse for Simpsonville Elementary in Greenville County, on being named South Carolina School Nurse of the Year.</w:t>
      </w:r>
    </w:p>
    <w:p w:rsidR="00363B92" w:rsidRDefault="00363B92" w:rsidP="00363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B92" w:rsidRDefault="00363B92" w:rsidP="00363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745A8C">
        <w:t>Sherri Wilson</w:t>
      </w:r>
      <w:r>
        <w:t>.</w:t>
      </w:r>
    </w:p>
    <w:p w:rsidR="009C7500" w:rsidRDefault="008C3DD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7500" w:rsidRDefault="009C7500" w:rsidP="00AC355F">
      <w:pPr>
        <w:suppressAutoHyphens/>
      </w:pPr>
    </w:p>
    <w:sectPr w:rsidR="009C7500" w:rsidSect="00AC355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4401" w:rsidRDefault="00674401" w:rsidP="009F0C77">
      <w:r>
        <w:separator/>
      </w:r>
    </w:p>
  </w:endnote>
  <w:endnote w:type="continuationSeparator" w:id="0">
    <w:p w:rsidR="00674401" w:rsidRDefault="0067440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47D7DA-F322-491E-B12F-2C27D34CB510}"/>
    <w:embedBold r:id="rId2" w:fontKey="{831969FB-1D8E-48EC-83E7-9519277C2FB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A1A7EF3-277B-44A8-B17F-A92A4F2749E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885A1C6-4AB5-4EF8-9175-19B92088A6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C47C3D-1307-43AC-9FD8-DE68F7D30E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355F" w:rsidRPr="009C7500" w:rsidRDefault="00AC355F" w:rsidP="009C75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[3545]</w:t>
    </w:r>
    <w:r>
      <w:tab/>
    </w:r>
    <w:r w:rsidR="00E07F0F">
      <w:fldChar w:fldCharType="begin"/>
    </w:r>
    <w:r w:rsidR="002C443C">
      <w:instrText xml:space="preserve"> PAGE  \* MERGEFORMAT </w:instrText>
    </w:r>
    <w:r w:rsidR="00E07F0F">
      <w:fldChar w:fldCharType="separate"/>
    </w:r>
    <w:r w:rsidR="009D6CEC">
      <w:rPr>
        <w:noProof/>
      </w:rPr>
      <w:t>1</w:t>
    </w:r>
    <w:r w:rsidR="00E07F0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4401" w:rsidRDefault="00674401" w:rsidP="009F0C77">
      <w:r>
        <w:separator/>
      </w:r>
    </w:p>
  </w:footnote>
  <w:footnote w:type="continuationSeparator" w:id="0">
    <w:p w:rsidR="00674401" w:rsidRDefault="0067440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01CM13"/>
    <w:docVar w:name="CoverBillType" w:val="r"/>
    <w:docVar w:name="docpath" w:val="L:\Council\bills\RM\1101CM13.DOCX"/>
    <w:docVar w:name="dvBillNumber" w:val="354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47186"/>
    <w:rsid w:val="00007C8C"/>
    <w:rsid w:val="00011869"/>
    <w:rsid w:val="000C7FAF"/>
    <w:rsid w:val="000E1785"/>
    <w:rsid w:val="000F40FA"/>
    <w:rsid w:val="0010776B"/>
    <w:rsid w:val="00133E66"/>
    <w:rsid w:val="001435A3"/>
    <w:rsid w:val="00193F2F"/>
    <w:rsid w:val="001D08F2"/>
    <w:rsid w:val="001D525B"/>
    <w:rsid w:val="001D7F4F"/>
    <w:rsid w:val="0022160C"/>
    <w:rsid w:val="002321B6"/>
    <w:rsid w:val="00250967"/>
    <w:rsid w:val="002543C8"/>
    <w:rsid w:val="00284AAE"/>
    <w:rsid w:val="002C443C"/>
    <w:rsid w:val="002D0ACD"/>
    <w:rsid w:val="002E5912"/>
    <w:rsid w:val="002F3F1F"/>
    <w:rsid w:val="00301B21"/>
    <w:rsid w:val="00311FB9"/>
    <w:rsid w:val="00325348"/>
    <w:rsid w:val="0032732C"/>
    <w:rsid w:val="00336AD0"/>
    <w:rsid w:val="00363B92"/>
    <w:rsid w:val="0037079A"/>
    <w:rsid w:val="003B6BC4"/>
    <w:rsid w:val="003B753C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3346"/>
    <w:rsid w:val="00545593"/>
    <w:rsid w:val="00577C6C"/>
    <w:rsid w:val="005C2FE2"/>
    <w:rsid w:val="005E2BC9"/>
    <w:rsid w:val="005F00FF"/>
    <w:rsid w:val="00605102"/>
    <w:rsid w:val="006215AA"/>
    <w:rsid w:val="00674401"/>
    <w:rsid w:val="006913C9"/>
    <w:rsid w:val="0069470D"/>
    <w:rsid w:val="00695C96"/>
    <w:rsid w:val="006C5F8C"/>
    <w:rsid w:val="00734F00"/>
    <w:rsid w:val="00745A8C"/>
    <w:rsid w:val="007A70AE"/>
    <w:rsid w:val="008362E8"/>
    <w:rsid w:val="00847186"/>
    <w:rsid w:val="00847C45"/>
    <w:rsid w:val="008A1768"/>
    <w:rsid w:val="008C36BB"/>
    <w:rsid w:val="008C3DDE"/>
    <w:rsid w:val="008F0F33"/>
    <w:rsid w:val="008F4429"/>
    <w:rsid w:val="009047F2"/>
    <w:rsid w:val="0094021A"/>
    <w:rsid w:val="00991A31"/>
    <w:rsid w:val="009A506A"/>
    <w:rsid w:val="009B44AF"/>
    <w:rsid w:val="009C5FAC"/>
    <w:rsid w:val="009C6A0B"/>
    <w:rsid w:val="009C7500"/>
    <w:rsid w:val="009D6CEC"/>
    <w:rsid w:val="009F0C77"/>
    <w:rsid w:val="009F4DD1"/>
    <w:rsid w:val="00A16D02"/>
    <w:rsid w:val="00A41684"/>
    <w:rsid w:val="00A64E80"/>
    <w:rsid w:val="00A66CB2"/>
    <w:rsid w:val="00A72BCD"/>
    <w:rsid w:val="00A741D9"/>
    <w:rsid w:val="00A833AB"/>
    <w:rsid w:val="00A9741D"/>
    <w:rsid w:val="00AC355F"/>
    <w:rsid w:val="00AD4B17"/>
    <w:rsid w:val="00B14DE4"/>
    <w:rsid w:val="00B412D4"/>
    <w:rsid w:val="00BC501C"/>
    <w:rsid w:val="00BE3C22"/>
    <w:rsid w:val="00C0345E"/>
    <w:rsid w:val="00C3483A"/>
    <w:rsid w:val="00C74E9D"/>
    <w:rsid w:val="00C82FD3"/>
    <w:rsid w:val="00C92819"/>
    <w:rsid w:val="00CC6B7B"/>
    <w:rsid w:val="00CD2089"/>
    <w:rsid w:val="00D361F4"/>
    <w:rsid w:val="00D73A67"/>
    <w:rsid w:val="00D95BE5"/>
    <w:rsid w:val="00D970A9"/>
    <w:rsid w:val="00DB289B"/>
    <w:rsid w:val="00DF3845"/>
    <w:rsid w:val="00E0229D"/>
    <w:rsid w:val="00E07F0F"/>
    <w:rsid w:val="00E267D7"/>
    <w:rsid w:val="00E41911"/>
    <w:rsid w:val="00E823E1"/>
    <w:rsid w:val="00E92EEF"/>
    <w:rsid w:val="00EB30C5"/>
    <w:rsid w:val="00EB6A48"/>
    <w:rsid w:val="00F24442"/>
    <w:rsid w:val="00F50AE3"/>
    <w:rsid w:val="00F61AAC"/>
    <w:rsid w:val="00F6708C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D6F8E56-5FB5-49FD-A04C-BC0E59EDC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3F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F1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35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545_201302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19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5B8BC2-8EBD-4827-A9ED-392322F48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588</Words>
  <Characters>3352</Characters>
  <Application>Microsoft Office Word</Application>
  <DocSecurity>0</DocSecurity>
  <Lines>27</Lines>
  <Paragraphs>7</Paragraphs>
  <ScaleCrop>false</ScaleCrop>
  <Company>LPITS</Company>
  <LinksUpToDate>false</LinksUpToDate>
  <CharactersWithSpaces>3933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3545: Sherri Wilson - South Carolina Legislature Online</dc:title>
  <dc:creator>McDowell</dc:creator>
  <cp:lastModifiedBy>N Cumfer</cp:lastModifiedBy>
  <cp:revision>9</cp:revision>
  <cp:lastPrinted>2013-02-12T20:47:00Z</cp:lastPrinted>
  <dcterms:created xsi:type="dcterms:W3CDTF">2013-02-19T18:10:00Z</dcterms:created>
  <dcterms:modified xsi:type="dcterms:W3CDTF">2014-12-05T16:39:00Z</dcterms:modified>
</cp:coreProperties>
</file>