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BA8" w:rsidRDefault="00EB3BA8" w:rsidP="00EB3BA8">
      <w:pPr>
        <w:widowControl w:val="0"/>
        <w:jc w:val="center"/>
      </w:pPr>
      <w:r w:rsidRPr="00EB3BA8">
        <w:rPr>
          <w:b/>
        </w:rPr>
        <w:t>South Carolina General Assembly</w:t>
      </w:r>
    </w:p>
    <w:p w:rsidR="00EB3BA8" w:rsidRDefault="00EB3BA8" w:rsidP="00EB3BA8">
      <w:pPr>
        <w:widowControl w:val="0"/>
        <w:jc w:val="center"/>
      </w:pPr>
      <w:r>
        <w:t>120th Session, 2013-2014</w:t>
      </w:r>
    </w:p>
    <w:p w:rsidR="00EB3BA8" w:rsidRDefault="00EB3BA8" w:rsidP="00EB3BA8">
      <w:pPr>
        <w:widowControl w:val="0"/>
        <w:jc w:val="left"/>
      </w:pPr>
    </w:p>
    <w:p w:rsidR="00EB3BA8" w:rsidRDefault="00EB3BA8" w:rsidP="00EB3BA8">
      <w:pPr>
        <w:widowControl w:val="0"/>
        <w:jc w:val="left"/>
        <w:rPr>
          <w:b/>
        </w:rPr>
      </w:pPr>
      <w:r w:rsidRPr="00EB3BA8">
        <w:rPr>
          <w:b/>
        </w:rPr>
        <w:t>H. 3612</w:t>
      </w:r>
    </w:p>
    <w:p w:rsidR="00EB3BA8" w:rsidRDefault="00EB3BA8" w:rsidP="00EB3BA8">
      <w:pPr>
        <w:widowControl w:val="0"/>
        <w:jc w:val="left"/>
        <w:rPr>
          <w:b/>
        </w:rPr>
      </w:pPr>
    </w:p>
    <w:p w:rsidR="00EB3BA8" w:rsidRDefault="00EB3BA8" w:rsidP="00EB3BA8">
      <w:pPr>
        <w:widowControl w:val="0"/>
        <w:jc w:val="left"/>
      </w:pPr>
      <w:r w:rsidRPr="00EB3BA8">
        <w:rPr>
          <w:b/>
        </w:rPr>
        <w:t>STATUS INFORMATION</w:t>
      </w:r>
    </w:p>
    <w:p w:rsidR="00EB3BA8" w:rsidRDefault="00EB3BA8" w:rsidP="00EB3BA8">
      <w:pPr>
        <w:widowControl w:val="0"/>
        <w:jc w:val="left"/>
      </w:pPr>
    </w:p>
    <w:p w:rsidR="00EB3BA8" w:rsidRDefault="00EB3BA8" w:rsidP="00EB3BA8">
      <w:pPr>
        <w:widowControl w:val="0"/>
        <w:jc w:val="left"/>
      </w:pPr>
      <w:r>
        <w:t>House Resolution</w:t>
      </w:r>
    </w:p>
    <w:p w:rsidR="00EB3BA8" w:rsidRDefault="00EB3BA8" w:rsidP="00EB3BA8">
      <w:pPr>
        <w:widowControl w:val="0"/>
        <w:jc w:val="left"/>
      </w:pPr>
      <w:r>
        <w:t>Sponsors: Reps. Henderson and Hamilton</w:t>
      </w:r>
    </w:p>
    <w:p w:rsidR="00EB3BA8" w:rsidRDefault="00EB3BA8" w:rsidP="00EB3BA8">
      <w:pPr>
        <w:widowControl w:val="0"/>
        <w:jc w:val="left"/>
      </w:pPr>
      <w:r>
        <w:t>Document Path: l:\council\bills\rm\1143sd13.docx</w:t>
      </w:r>
    </w:p>
    <w:p w:rsidR="00EB3BA8" w:rsidRDefault="00EB3BA8" w:rsidP="00EB3BA8">
      <w:pPr>
        <w:widowControl w:val="0"/>
        <w:jc w:val="left"/>
      </w:pPr>
    </w:p>
    <w:p w:rsidR="00EB3BA8" w:rsidRDefault="00EB3BA8" w:rsidP="00EB3BA8">
      <w:pPr>
        <w:widowControl w:val="0"/>
        <w:jc w:val="left"/>
      </w:pPr>
      <w:r>
        <w:t>Introduced in the House on February 26, 2013</w:t>
      </w:r>
    </w:p>
    <w:p w:rsidR="00EB3BA8" w:rsidRDefault="00EB3BA8" w:rsidP="00EB3BA8">
      <w:pPr>
        <w:widowControl w:val="0"/>
        <w:jc w:val="left"/>
      </w:pPr>
      <w:r>
        <w:t>Adopted by the House on February 26, 2013</w:t>
      </w:r>
    </w:p>
    <w:p w:rsidR="00EB3BA8" w:rsidRDefault="00EB3BA8" w:rsidP="00EB3BA8">
      <w:pPr>
        <w:widowControl w:val="0"/>
        <w:jc w:val="left"/>
      </w:pPr>
    </w:p>
    <w:p w:rsidR="00EB3BA8" w:rsidRDefault="00EB3BA8" w:rsidP="00EB3BA8">
      <w:pPr>
        <w:widowControl w:val="0"/>
        <w:jc w:val="left"/>
      </w:pPr>
      <w:r>
        <w:t xml:space="preserve">Summary: </w:t>
      </w:r>
      <w:r w:rsidR="00600977">
        <w:t>Eastside High School Wrestling Team</w:t>
      </w:r>
    </w:p>
    <w:p w:rsidR="00EB3BA8" w:rsidRDefault="00EB3BA8" w:rsidP="00EB3BA8">
      <w:pPr>
        <w:widowControl w:val="0"/>
        <w:jc w:val="left"/>
      </w:pPr>
    </w:p>
    <w:p w:rsidR="00EB3BA8" w:rsidRDefault="00EB3BA8" w:rsidP="00EB3BA8">
      <w:pPr>
        <w:widowControl w:val="0"/>
        <w:jc w:val="left"/>
      </w:pPr>
    </w:p>
    <w:p w:rsidR="00EB3BA8" w:rsidRDefault="00EB3BA8" w:rsidP="00EB3B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BA8">
        <w:rPr>
          <w:b/>
        </w:rPr>
        <w:t>HISTORY OF LEGISLATIVE ACTIONS</w:t>
      </w:r>
    </w:p>
    <w:p w:rsidR="00EB3BA8" w:rsidRDefault="00EB3BA8" w:rsidP="00EB3B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3BA8" w:rsidRPr="00EB3BA8" w:rsidRDefault="00EB3BA8" w:rsidP="00EB3B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BA8">
        <w:rPr>
          <w:u w:val="single"/>
        </w:rPr>
        <w:tab/>
        <w:t>Date</w:t>
      </w:r>
      <w:r w:rsidRPr="00EB3BA8">
        <w:rPr>
          <w:u w:val="single"/>
        </w:rPr>
        <w:tab/>
        <w:t>Body</w:t>
      </w:r>
      <w:r w:rsidRPr="00EB3BA8">
        <w:rPr>
          <w:u w:val="single"/>
        </w:rPr>
        <w:tab/>
        <w:t>Action Description with journal page number</w:t>
      </w:r>
      <w:r w:rsidRPr="00EB3BA8">
        <w:rPr>
          <w:u w:val="single"/>
        </w:rPr>
        <w:tab/>
      </w:r>
      <w:bookmarkStart w:id="0" w:name="_GoBack"/>
      <w:bookmarkEnd w:id="0"/>
    </w:p>
    <w:p w:rsidR="00E34227" w:rsidRDefault="00E34227" w:rsidP="00E342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DA29EE">
        <w:t>Introduced and adopted (</w:t>
      </w:r>
      <w:hyperlink r:id="rId7" w:history="1">
        <w:r w:rsidRPr="00DA29EE">
          <w:rPr>
            <w:rStyle w:val="Hyperlink"/>
          </w:rPr>
          <w:t>House Journal</w:t>
        </w:r>
        <w:r w:rsidRPr="00DA29EE">
          <w:rPr>
            <w:rStyle w:val="Hyperlink"/>
          </w:rPr>
          <w:noBreakHyphen/>
          <w:t>page 2</w:t>
        </w:r>
      </w:hyperlink>
      <w:r w:rsidRPr="00DA29EE">
        <w:t>)</w:t>
      </w:r>
    </w:p>
    <w:p w:rsidR="00E34227" w:rsidRDefault="00E34227" w:rsidP="00E342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BA8" w:rsidRPr="00EB3BA8" w:rsidRDefault="00EB3BA8" w:rsidP="00EB3B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BA8" w:rsidRDefault="00EB3BA8" w:rsidP="00EB3BA8">
      <w:r w:rsidRPr="00EB3BA8">
        <w:rPr>
          <w:b/>
        </w:rPr>
        <w:t>VERSIONS OF THIS BILL</w:t>
      </w:r>
    </w:p>
    <w:p w:rsidR="00EB3BA8" w:rsidRDefault="00EB3BA8" w:rsidP="00EB3BA8"/>
    <w:p w:rsidR="00EB3BA8" w:rsidRDefault="003155C6" w:rsidP="00EB3BA8">
      <w:hyperlink r:id="rId8" w:history="1">
        <w:r w:rsidR="00EB3BA8">
          <w:rPr>
            <w:rStyle w:val="Hyperlink"/>
          </w:rPr>
          <w:t>2/26/2013</w:t>
        </w:r>
      </w:hyperlink>
    </w:p>
    <w:p w:rsidR="00EB3BA8" w:rsidRDefault="00EB3BA8" w:rsidP="00EB3BA8"/>
    <w:p w:rsidR="00EB3BA8" w:rsidRDefault="00EB3BA8" w:rsidP="00EB3BA8">
      <w:pPr>
        <w:sectPr w:rsidR="00EB3BA8" w:rsidSect="00EB3B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0B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993" w:rsidRPr="0050603C" w:rsidRDefault="00CD0996" w:rsidP="00AC0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C0993">
        <w:t xml:space="preserve">CONGRATULATE 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64447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4B72C2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>CLASS AA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ED0B1E" w:rsidRDefault="00ED0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4691" w:rsidRDefault="00ED0B1E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24691">
        <w:t xml:space="preserve">well prepared for the challenge, 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Class AAA Eastside Eagles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141E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their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ninth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tate championship </w:t>
      </w:r>
      <w:r w:rsidR="00824691">
        <w:rPr>
          <w:rFonts w:eastAsiaTheme="minorHAnsi"/>
          <w:color w:val="000000" w:themeColor="text1"/>
          <w:szCs w:val="22"/>
          <w:u w:color="000000" w:themeColor="text1"/>
        </w:rPr>
        <w:t xml:space="preserve">on February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824691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82469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 xml:space="preserve">defeating </w:t>
      </w:r>
      <w:r w:rsidR="00D96878">
        <w:rPr>
          <w:rFonts w:eastAsiaTheme="minorHAnsi"/>
          <w:color w:val="000000" w:themeColor="text1"/>
          <w:szCs w:val="22"/>
          <w:u w:color="000000" w:themeColor="text1"/>
        </w:rPr>
        <w:t>Hanahan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 xml:space="preserve"> 38</w:t>
      </w:r>
      <w:r w:rsidR="00862FE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 xml:space="preserve">27 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>at Dreher High School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 xml:space="preserve"> in Columbia</w:t>
      </w:r>
      <w:r w:rsidR="0082469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E08C6">
        <w:rPr>
          <w:rFonts w:eastAsiaTheme="minorHAnsi"/>
          <w:color w:val="000000" w:themeColor="text1"/>
          <w:szCs w:val="22"/>
          <w:u w:color="000000" w:themeColor="text1"/>
        </w:rPr>
        <w:t>with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jubilant </w:t>
      </w:r>
      <w:r w:rsidR="00A6755F">
        <w:t xml:space="preserve">Eagle </w:t>
      </w:r>
      <w:r>
        <w:t>fans cheer</w:t>
      </w:r>
      <w:r w:rsidR="003E08C6">
        <w:t>ing</w:t>
      </w:r>
      <w:r>
        <w:t xml:space="preserve"> them on, </w:t>
      </w:r>
      <w:r w:rsidR="00C96087">
        <w:t xml:space="preserve">the </w:t>
      </w:r>
      <w:r w:rsidR="007F06AF">
        <w:t>top</w:t>
      </w:r>
      <w:r w:rsidR="00862FE0">
        <w:noBreakHyphen/>
      </w:r>
      <w:r w:rsidR="007F06AF">
        <w:t xml:space="preserve">ranked </w:t>
      </w:r>
      <w:r w:rsidR="00B842C5">
        <w:t>Eastside</w:t>
      </w:r>
      <w:r>
        <w:t xml:space="preserve"> </w:t>
      </w:r>
      <w:r w:rsidR="00C96087">
        <w:t xml:space="preserve">grapplers </w:t>
      </w:r>
      <w:r>
        <w:t>rolled through the tournament</w:t>
      </w:r>
      <w:r w:rsidR="003E08C6">
        <w:t xml:space="preserve"> and pinned down the </w:t>
      </w:r>
      <w:r w:rsidR="00DC1BFD">
        <w:t xml:space="preserve">2013 </w:t>
      </w:r>
      <w:r w:rsidR="003E08C6">
        <w:t xml:space="preserve">title win. </w:t>
      </w:r>
      <w:r>
        <w:t xml:space="preserve">As the </w:t>
      </w:r>
      <w:r w:rsidR="00A6755F">
        <w:t>Eagles</w:t>
      </w:r>
      <w:r>
        <w:t xml:space="preserve"> accepted their trophy, supporters began making plans to watch their team </w:t>
      </w:r>
      <w:r w:rsidR="003E08C6">
        <w:t>take</w:t>
      </w:r>
      <w:r>
        <w:t xml:space="preserve"> home another </w:t>
      </w:r>
      <w:r w:rsidR="005D141E">
        <w:t>trophy</w:t>
      </w:r>
      <w:r>
        <w:t xml:space="preserve"> next year; and</w:t>
      </w: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</w:t>
      </w:r>
      <w:r w:rsidR="003E08C6">
        <w:t>s</w:t>
      </w:r>
      <w:r>
        <w:t xml:space="preserve">eason, the </w:t>
      </w:r>
      <w:r w:rsidR="003E08C6">
        <w:t>Eastside</w:t>
      </w:r>
      <w:r>
        <w:t xml:space="preserve"> team grew increasingly more aware of how to put their talents to use and how to forge winning strategies implemented with a marked determination; and</w:t>
      </w: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872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027FD8">
        <w:t>Eagles</w:t>
      </w:r>
      <w:r>
        <w:t xml:space="preserve"> put their agility, strength, and perseverance to the test in the title contest, </w:t>
      </w:r>
      <w:r w:rsidR="00637EF5">
        <w:t>grabbing their ninth state title and the first since the Eagles completed a run of eight in ten years from 2000 to 2009, capped by six in a row</w:t>
      </w:r>
      <w:r w:rsidR="00CB2872">
        <w:t>; and</w:t>
      </w:r>
    </w:p>
    <w:p w:rsidR="00CB2872" w:rsidRDefault="00CB2872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7FD8" w:rsidRDefault="00CB2872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="004E247C">
        <w:t xml:space="preserve">o add further </w:t>
      </w:r>
      <w:r w:rsidR="00C14133">
        <w:t>s</w:t>
      </w:r>
      <w:r w:rsidR="001F0193">
        <w:t>hine</w:t>
      </w:r>
      <w:r w:rsidR="004E247C">
        <w:t xml:space="preserve"> to </w:t>
      </w:r>
      <w:r w:rsidR="00C14133">
        <w:t xml:space="preserve">an already </w:t>
      </w:r>
      <w:r w:rsidR="005D141E">
        <w:t>wonderful</w:t>
      </w:r>
      <w:r w:rsidR="00C14133">
        <w:t xml:space="preserve"> season</w:t>
      </w:r>
      <w:r w:rsidR="004E247C">
        <w:t xml:space="preserve">, Eastside </w:t>
      </w:r>
      <w:r>
        <w:t>brought its</w:t>
      </w:r>
      <w:r w:rsidR="004E247C">
        <w:t xml:space="preserve"> twenty</w:t>
      </w:r>
      <w:r w:rsidR="00862FE0">
        <w:noBreakHyphen/>
      </w:r>
      <w:r w:rsidR="004E247C">
        <w:t xml:space="preserve">first </w:t>
      </w:r>
      <w:r w:rsidR="00D97399">
        <w:t>consecutive</w:t>
      </w:r>
      <w:r w:rsidR="004E247C">
        <w:t xml:space="preserve"> region title to the </w:t>
      </w:r>
      <w:r>
        <w:t>championship competition</w:t>
      </w:r>
      <w:r w:rsidR="004E247C">
        <w:t xml:space="preserve">. </w:t>
      </w:r>
      <w:r w:rsidR="00E02702">
        <w:t xml:space="preserve">This winning streak is older than the </w:t>
      </w:r>
      <w:r w:rsidR="0025176D">
        <w:t>grapplers</w:t>
      </w:r>
      <w:r w:rsidR="00E02702">
        <w:t xml:space="preserve"> who keep it alive each year</w:t>
      </w:r>
      <w:r w:rsidR="00637EF5">
        <w:t>; and</w:t>
      </w:r>
    </w:p>
    <w:p w:rsidR="00027FD8" w:rsidRDefault="00027FD8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691" w:rsidRPr="00E20A85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such an impressive performance is not achieved by accident. </w:t>
      </w:r>
      <w:r w:rsidR="00D02AE3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37EF5">
        <w:rPr>
          <w:rFonts w:eastAsiaTheme="minorHAnsi"/>
          <w:color w:val="000000" w:themeColor="text1"/>
          <w:szCs w:val="22"/>
          <w:u w:color="000000" w:themeColor="text1"/>
        </w:rPr>
        <w:t>Jack Kosmicki</w:t>
      </w:r>
      <w:r w:rsidR="00D02AE3">
        <w:rPr>
          <w:rFonts w:eastAsiaTheme="minorHAnsi"/>
          <w:color w:val="000000" w:themeColor="text1"/>
          <w:szCs w:val="22"/>
          <w:u w:color="000000" w:themeColor="text1"/>
        </w:rPr>
        <w:t>, ably assisted by Coach David Maholtz, 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asterfully molded his </w:t>
      </w:r>
      <w:r w:rsidR="001D7A44">
        <w:rPr>
          <w:rFonts w:eastAsiaTheme="minorHAnsi"/>
          <w:color w:val="000000" w:themeColor="text1"/>
          <w:szCs w:val="22"/>
          <w:u w:color="000000" w:themeColor="text1"/>
        </w:rPr>
        <w:t>close</w:t>
      </w:r>
      <w:r w:rsidR="00862FE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D7A44">
        <w:rPr>
          <w:rFonts w:eastAsiaTheme="minorHAnsi"/>
          <w:color w:val="000000" w:themeColor="text1"/>
          <w:szCs w:val="22"/>
          <w:u w:color="000000" w:themeColor="text1"/>
        </w:rPr>
        <w:t xml:space="preserve">knit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team into championship form, enabling the </w:t>
      </w:r>
      <w:r w:rsidR="00637EF5">
        <w:rPr>
          <w:rFonts w:eastAsiaTheme="minorHAnsi"/>
          <w:color w:val="000000" w:themeColor="text1"/>
          <w:szCs w:val="22"/>
          <w:u w:color="000000" w:themeColor="text1"/>
        </w:rPr>
        <w:t>Eagles</w:t>
      </w:r>
      <w:r w:rsidR="00673596">
        <w:rPr>
          <w:rFonts w:eastAsiaTheme="minorHAnsi"/>
          <w:color w:val="000000" w:themeColor="text1"/>
          <w:szCs w:val="22"/>
          <w:u w:color="000000" w:themeColor="text1"/>
        </w:rPr>
        <w:t xml:space="preserve">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ho</w:t>
      </w:r>
      <w:r w:rsidR="00637EF5">
        <w:rPr>
          <w:rFonts w:eastAsiaTheme="minorHAnsi"/>
          <w:color w:val="000000" w:themeColor="text1"/>
          <w:szCs w:val="22"/>
          <w:u w:color="000000" w:themeColor="text1"/>
        </w:rPr>
        <w:t>ist the title trophy once again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</w:p>
    <w:p w:rsidR="00824691" w:rsidRPr="00E20A85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623C3F">
        <w:t xml:space="preserve">Eastside </w:t>
      </w:r>
      <w:r>
        <w:t>High School wrestling team and anticipate with interest learning of their continued praiseworthy achievements. Now, therefore,</w:t>
      </w: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4691" w:rsidRPr="00666108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691" w:rsidRPr="0050603C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64447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623C3F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623C3F">
        <w:rPr>
          <w:rFonts w:eastAsiaTheme="minorHAnsi"/>
          <w:color w:val="000000" w:themeColor="text1"/>
          <w:szCs w:val="22"/>
          <w:u w:color="000000" w:themeColor="text1"/>
        </w:rPr>
        <w:t>3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623C3F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824691" w:rsidRPr="00666108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691" w:rsidRPr="00666108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3329C2">
        <w:rPr>
          <w:rFonts w:eastAsiaTheme="minorHAnsi"/>
          <w:color w:val="000000" w:themeColor="text1"/>
          <w:szCs w:val="22"/>
          <w:u w:color="000000" w:themeColor="text1"/>
        </w:rPr>
        <w:t>Mike Thorne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23C3F">
        <w:rPr>
          <w:rFonts w:eastAsiaTheme="minorHAnsi"/>
          <w:color w:val="000000" w:themeColor="text1"/>
          <w:szCs w:val="22"/>
          <w:u w:color="000000" w:themeColor="text1"/>
        </w:rPr>
        <w:t>Jack Kosmicki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65A9B" w:rsidRDefault="00862FE0" w:rsidP="00CD1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5A9B" w:rsidRDefault="00465A9B" w:rsidP="00EB3BA8">
      <w:pPr>
        <w:suppressAutoHyphens/>
      </w:pPr>
    </w:p>
    <w:sectPr w:rsidR="00465A9B" w:rsidSect="00EB3B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2C5" w:rsidRDefault="00B842C5" w:rsidP="009F0C77">
      <w:r>
        <w:separator/>
      </w:r>
    </w:p>
  </w:endnote>
  <w:endnote w:type="continuationSeparator" w:id="0">
    <w:p w:rsidR="00B842C5" w:rsidRDefault="00B842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E6DDF9-DB98-4607-A0BE-658D17F8D3A4}"/>
    <w:embedBold r:id="rId2" w:fontKey="{B9C0CD7C-CA6D-446F-A7C5-096462A8F9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FCBF79-BD3B-4D40-92A0-C73CD764C8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DD9F6A-D71F-41B7-932A-7504208E4F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22D7F8-F004-43D6-A09E-7D73FBDF87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BA8" w:rsidRPr="00465A9B" w:rsidRDefault="00EB3BA8" w:rsidP="00465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r w:rsidR="00761A53">
      <w:fldChar w:fldCharType="begin"/>
    </w:r>
    <w:r w:rsidR="00761A53">
      <w:instrText xml:space="preserve"> PAGE  \* MERGEFORMAT </w:instrText>
    </w:r>
    <w:r w:rsidR="00761A53">
      <w:fldChar w:fldCharType="separate"/>
    </w:r>
    <w:r w:rsidR="003155C6">
      <w:rPr>
        <w:noProof/>
      </w:rPr>
      <w:t>1</w:t>
    </w:r>
    <w:r w:rsidR="00761A5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2C5" w:rsidRDefault="00B842C5" w:rsidP="009F0C77">
      <w:r>
        <w:separator/>
      </w:r>
    </w:p>
  </w:footnote>
  <w:footnote w:type="continuationSeparator" w:id="0">
    <w:p w:rsidR="00B842C5" w:rsidRDefault="00B842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3SD13"/>
    <w:docVar w:name="CoverBillType" w:val="r"/>
    <w:docVar w:name="docpath" w:val="L:\Council\bills\RM\1143SD13.DOCX"/>
    <w:docVar w:name="dvBillNumber" w:val="36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69D6"/>
    <w:rsid w:val="00011869"/>
    <w:rsid w:val="00027FD8"/>
    <w:rsid w:val="000E1785"/>
    <w:rsid w:val="000F40FA"/>
    <w:rsid w:val="0010776B"/>
    <w:rsid w:val="00133E66"/>
    <w:rsid w:val="001435A3"/>
    <w:rsid w:val="001C6376"/>
    <w:rsid w:val="001D08F2"/>
    <w:rsid w:val="001D525B"/>
    <w:rsid w:val="001D7A44"/>
    <w:rsid w:val="001D7F4F"/>
    <w:rsid w:val="001E4A73"/>
    <w:rsid w:val="001F0193"/>
    <w:rsid w:val="002321B6"/>
    <w:rsid w:val="00250967"/>
    <w:rsid w:val="0025176D"/>
    <w:rsid w:val="002543C8"/>
    <w:rsid w:val="00284AAE"/>
    <w:rsid w:val="002E5912"/>
    <w:rsid w:val="002E7280"/>
    <w:rsid w:val="00300A7F"/>
    <w:rsid w:val="00301B21"/>
    <w:rsid w:val="003155C6"/>
    <w:rsid w:val="00325348"/>
    <w:rsid w:val="0032732C"/>
    <w:rsid w:val="003329C2"/>
    <w:rsid w:val="00336AD0"/>
    <w:rsid w:val="0037079A"/>
    <w:rsid w:val="003D01E8"/>
    <w:rsid w:val="003E08C6"/>
    <w:rsid w:val="003E5288"/>
    <w:rsid w:val="003F6CFD"/>
    <w:rsid w:val="003F6D79"/>
    <w:rsid w:val="004069D6"/>
    <w:rsid w:val="0041760A"/>
    <w:rsid w:val="00417C01"/>
    <w:rsid w:val="00465A9B"/>
    <w:rsid w:val="004809EE"/>
    <w:rsid w:val="004A6321"/>
    <w:rsid w:val="004B72C2"/>
    <w:rsid w:val="004E247C"/>
    <w:rsid w:val="004E7D54"/>
    <w:rsid w:val="005273C6"/>
    <w:rsid w:val="00530A69"/>
    <w:rsid w:val="00545593"/>
    <w:rsid w:val="00577C6C"/>
    <w:rsid w:val="005C2FE2"/>
    <w:rsid w:val="005D141E"/>
    <w:rsid w:val="005D3C3F"/>
    <w:rsid w:val="005E2BC9"/>
    <w:rsid w:val="005F1D83"/>
    <w:rsid w:val="00600977"/>
    <w:rsid w:val="00605102"/>
    <w:rsid w:val="006215AA"/>
    <w:rsid w:val="00623C3F"/>
    <w:rsid w:val="00637EF5"/>
    <w:rsid w:val="006658E2"/>
    <w:rsid w:val="00673596"/>
    <w:rsid w:val="006913C9"/>
    <w:rsid w:val="0069470D"/>
    <w:rsid w:val="00734F00"/>
    <w:rsid w:val="0075383E"/>
    <w:rsid w:val="00761A53"/>
    <w:rsid w:val="007A70AE"/>
    <w:rsid w:val="007E5B98"/>
    <w:rsid w:val="007E70A5"/>
    <w:rsid w:val="007F06AF"/>
    <w:rsid w:val="00824691"/>
    <w:rsid w:val="008362E8"/>
    <w:rsid w:val="00862FE0"/>
    <w:rsid w:val="008A1768"/>
    <w:rsid w:val="008C47F6"/>
    <w:rsid w:val="008F0F33"/>
    <w:rsid w:val="008F4429"/>
    <w:rsid w:val="0094021A"/>
    <w:rsid w:val="009B44AF"/>
    <w:rsid w:val="009C0B44"/>
    <w:rsid w:val="009C6A0B"/>
    <w:rsid w:val="009F0C77"/>
    <w:rsid w:val="009F4DD1"/>
    <w:rsid w:val="00A41684"/>
    <w:rsid w:val="00A64E80"/>
    <w:rsid w:val="00A6755F"/>
    <w:rsid w:val="00A72BCD"/>
    <w:rsid w:val="00A741D9"/>
    <w:rsid w:val="00A833AB"/>
    <w:rsid w:val="00A9741D"/>
    <w:rsid w:val="00AA6662"/>
    <w:rsid w:val="00AC0993"/>
    <w:rsid w:val="00AC09B3"/>
    <w:rsid w:val="00AD4B17"/>
    <w:rsid w:val="00B412D4"/>
    <w:rsid w:val="00B52985"/>
    <w:rsid w:val="00B842C5"/>
    <w:rsid w:val="00BE3C22"/>
    <w:rsid w:val="00C0345E"/>
    <w:rsid w:val="00C14133"/>
    <w:rsid w:val="00C3483A"/>
    <w:rsid w:val="00C74E9D"/>
    <w:rsid w:val="00C82FD3"/>
    <w:rsid w:val="00C92819"/>
    <w:rsid w:val="00C96087"/>
    <w:rsid w:val="00CB2872"/>
    <w:rsid w:val="00CC6B7B"/>
    <w:rsid w:val="00CD0996"/>
    <w:rsid w:val="00CD1730"/>
    <w:rsid w:val="00CD2089"/>
    <w:rsid w:val="00CF0020"/>
    <w:rsid w:val="00D02AE3"/>
    <w:rsid w:val="00D47DAB"/>
    <w:rsid w:val="00D64447"/>
    <w:rsid w:val="00D73A67"/>
    <w:rsid w:val="00D96878"/>
    <w:rsid w:val="00D970A9"/>
    <w:rsid w:val="00D97399"/>
    <w:rsid w:val="00DC1BFD"/>
    <w:rsid w:val="00DF3845"/>
    <w:rsid w:val="00E02702"/>
    <w:rsid w:val="00E16544"/>
    <w:rsid w:val="00E34227"/>
    <w:rsid w:val="00E3491A"/>
    <w:rsid w:val="00E41911"/>
    <w:rsid w:val="00E92EEF"/>
    <w:rsid w:val="00EB3BA8"/>
    <w:rsid w:val="00ED0B1E"/>
    <w:rsid w:val="00EF2BA7"/>
    <w:rsid w:val="00F24442"/>
    <w:rsid w:val="00F50AE3"/>
    <w:rsid w:val="00F67CF1"/>
    <w:rsid w:val="00F840F0"/>
    <w:rsid w:val="00FB0D0D"/>
    <w:rsid w:val="00FB1403"/>
    <w:rsid w:val="00FB43B4"/>
    <w:rsid w:val="00FF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0A3EB6-0260-46B1-875E-A2CF01F7F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2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C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3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612_201302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6F5C4-6341-4727-8B84-5920C7B28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3612: Eastside High School Wrestling Team - South Carolina Legislature Online</dc:title>
  <dc:creator>McDowell</dc:creator>
  <cp:lastModifiedBy>N Cumfer</cp:lastModifiedBy>
  <cp:revision>7</cp:revision>
  <cp:lastPrinted>2013-02-22T17:38:00Z</cp:lastPrinted>
  <dcterms:created xsi:type="dcterms:W3CDTF">2013-02-26T18:10:00Z</dcterms:created>
  <dcterms:modified xsi:type="dcterms:W3CDTF">2014-12-05T16:40:00Z</dcterms:modified>
</cp:coreProperties>
</file>