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A4" w:rsidRDefault="00911FA4" w:rsidP="00911FA4">
      <w:pPr>
        <w:widowControl w:val="0"/>
        <w:jc w:val="center"/>
      </w:pPr>
      <w:r w:rsidRPr="00911FA4">
        <w:rPr>
          <w:b/>
        </w:rPr>
        <w:t>South Carolina General Assembly</w:t>
      </w:r>
    </w:p>
    <w:p w:rsidR="00911FA4" w:rsidRDefault="00911FA4" w:rsidP="00911FA4">
      <w:pPr>
        <w:widowControl w:val="0"/>
        <w:jc w:val="center"/>
      </w:pPr>
      <w:r>
        <w:t>120th Session, 2013-2014</w:t>
      </w:r>
    </w:p>
    <w:p w:rsidR="00911FA4" w:rsidRDefault="00911FA4" w:rsidP="00911FA4">
      <w:pPr>
        <w:widowControl w:val="0"/>
        <w:jc w:val="left"/>
      </w:pPr>
    </w:p>
    <w:p w:rsidR="00911FA4" w:rsidRDefault="00911FA4" w:rsidP="00911FA4">
      <w:pPr>
        <w:widowControl w:val="0"/>
        <w:jc w:val="left"/>
        <w:rPr>
          <w:b/>
        </w:rPr>
      </w:pPr>
      <w:r w:rsidRPr="00911FA4">
        <w:rPr>
          <w:b/>
        </w:rPr>
        <w:t>H. 3753</w:t>
      </w:r>
    </w:p>
    <w:p w:rsidR="00911FA4" w:rsidRDefault="00911FA4" w:rsidP="00911FA4">
      <w:pPr>
        <w:widowControl w:val="0"/>
        <w:jc w:val="left"/>
        <w:rPr>
          <w:b/>
        </w:rPr>
      </w:pPr>
    </w:p>
    <w:p w:rsidR="00911FA4" w:rsidRDefault="00911FA4" w:rsidP="00911FA4">
      <w:pPr>
        <w:widowControl w:val="0"/>
        <w:jc w:val="left"/>
      </w:pPr>
      <w:r w:rsidRPr="00911FA4">
        <w:rPr>
          <w:b/>
        </w:rPr>
        <w:t>STATUS INFORMATION</w:t>
      </w:r>
    </w:p>
    <w:p w:rsidR="00911FA4" w:rsidRDefault="00911FA4" w:rsidP="00911FA4">
      <w:pPr>
        <w:widowControl w:val="0"/>
        <w:jc w:val="left"/>
      </w:pPr>
    </w:p>
    <w:p w:rsidR="00911FA4" w:rsidRDefault="00911FA4" w:rsidP="00911FA4">
      <w:pPr>
        <w:widowControl w:val="0"/>
        <w:jc w:val="left"/>
      </w:pPr>
      <w:r>
        <w:t>House Resolution</w:t>
      </w:r>
    </w:p>
    <w:p w:rsidR="00911FA4" w:rsidRDefault="00911FA4" w:rsidP="00911FA4">
      <w:pPr>
        <w:widowControl w:val="0"/>
        <w:jc w:val="left"/>
      </w:pPr>
      <w:r>
        <w:t>Sponsors: Rep. Delleney</w:t>
      </w:r>
    </w:p>
    <w:p w:rsidR="00911FA4" w:rsidRDefault="00911FA4" w:rsidP="00911FA4">
      <w:pPr>
        <w:widowControl w:val="0"/>
        <w:jc w:val="left"/>
      </w:pPr>
      <w:r>
        <w:t>Document Path: l:\council\bills\nl\13176dg13.docx</w:t>
      </w:r>
    </w:p>
    <w:p w:rsidR="00911FA4" w:rsidRDefault="00911FA4" w:rsidP="00911FA4">
      <w:pPr>
        <w:widowControl w:val="0"/>
        <w:jc w:val="left"/>
      </w:pPr>
    </w:p>
    <w:p w:rsidR="00911FA4" w:rsidRDefault="00911FA4" w:rsidP="00911FA4">
      <w:pPr>
        <w:widowControl w:val="0"/>
        <w:jc w:val="left"/>
      </w:pPr>
      <w:r>
        <w:t>Introduced in the House on March 6, 2013</w:t>
      </w:r>
    </w:p>
    <w:p w:rsidR="00911FA4" w:rsidRDefault="00911FA4" w:rsidP="00911FA4">
      <w:pPr>
        <w:widowControl w:val="0"/>
        <w:jc w:val="left"/>
      </w:pPr>
      <w:r>
        <w:t>Adopted by the House on March 6, 2013</w:t>
      </w:r>
    </w:p>
    <w:p w:rsidR="00911FA4" w:rsidRDefault="00911FA4" w:rsidP="00911FA4">
      <w:pPr>
        <w:widowControl w:val="0"/>
        <w:jc w:val="left"/>
      </w:pPr>
    </w:p>
    <w:p w:rsidR="00911FA4" w:rsidRDefault="00911FA4" w:rsidP="00911FA4">
      <w:pPr>
        <w:widowControl w:val="0"/>
        <w:jc w:val="left"/>
      </w:pPr>
      <w:r>
        <w:t xml:space="preserve">Summary: </w:t>
      </w:r>
      <w:r w:rsidR="0098412B">
        <w:t>American Board of Trial Advocates</w:t>
      </w:r>
    </w:p>
    <w:p w:rsidR="00911FA4" w:rsidRDefault="00911FA4" w:rsidP="00911FA4">
      <w:pPr>
        <w:widowControl w:val="0"/>
        <w:jc w:val="left"/>
      </w:pPr>
    </w:p>
    <w:p w:rsidR="00911FA4" w:rsidRDefault="00911FA4" w:rsidP="00911FA4">
      <w:pPr>
        <w:widowControl w:val="0"/>
        <w:jc w:val="left"/>
      </w:pPr>
    </w:p>
    <w:p w:rsidR="00911FA4" w:rsidRDefault="00911FA4" w:rsidP="00911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1FA4">
        <w:rPr>
          <w:b/>
        </w:rPr>
        <w:t>HISTORY OF LEGISLATIVE ACTIONS</w:t>
      </w:r>
    </w:p>
    <w:p w:rsidR="00911FA4" w:rsidRDefault="00911FA4" w:rsidP="00911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1FA4" w:rsidRPr="00911FA4" w:rsidRDefault="00911FA4" w:rsidP="00911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1FA4">
        <w:rPr>
          <w:u w:val="single"/>
        </w:rPr>
        <w:tab/>
        <w:t>Date</w:t>
      </w:r>
      <w:r w:rsidRPr="00911FA4">
        <w:rPr>
          <w:u w:val="single"/>
        </w:rPr>
        <w:tab/>
        <w:t>Body</w:t>
      </w:r>
      <w:r w:rsidRPr="00911FA4">
        <w:rPr>
          <w:u w:val="single"/>
        </w:rPr>
        <w:tab/>
        <w:t>Action Description with journal page number</w:t>
      </w:r>
      <w:r w:rsidRPr="00911FA4">
        <w:rPr>
          <w:u w:val="single"/>
        </w:rPr>
        <w:tab/>
      </w:r>
      <w:bookmarkStart w:id="0" w:name="_GoBack"/>
      <w:bookmarkEnd w:id="0"/>
    </w:p>
    <w:p w:rsidR="00193480" w:rsidRDefault="00193480" w:rsidP="00193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1D24FB">
        <w:t>Introduced and adopted (</w:t>
      </w:r>
      <w:hyperlink r:id="rId7" w:history="1">
        <w:r w:rsidRPr="001D24FB">
          <w:rPr>
            <w:rStyle w:val="Hyperlink"/>
          </w:rPr>
          <w:t>House Journal</w:t>
        </w:r>
        <w:r w:rsidRPr="001D24FB">
          <w:rPr>
            <w:rStyle w:val="Hyperlink"/>
          </w:rPr>
          <w:noBreakHyphen/>
          <w:t>page 4</w:t>
        </w:r>
      </w:hyperlink>
      <w:r w:rsidRPr="001D24FB">
        <w:t>)</w:t>
      </w:r>
    </w:p>
    <w:p w:rsidR="00193480" w:rsidRDefault="00193480" w:rsidP="00193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1FA4" w:rsidRPr="00911FA4" w:rsidRDefault="00911FA4" w:rsidP="00911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1FA4" w:rsidRDefault="00911FA4" w:rsidP="00911FA4">
      <w:r w:rsidRPr="00911FA4">
        <w:rPr>
          <w:b/>
        </w:rPr>
        <w:t>VERSIONS OF THIS BILL</w:t>
      </w:r>
    </w:p>
    <w:p w:rsidR="00911FA4" w:rsidRDefault="00911FA4" w:rsidP="00911FA4"/>
    <w:p w:rsidR="00911FA4" w:rsidRDefault="00276DF8" w:rsidP="00911FA4">
      <w:hyperlink r:id="rId8" w:history="1">
        <w:r w:rsidR="00911FA4">
          <w:rPr>
            <w:rStyle w:val="Hyperlink"/>
          </w:rPr>
          <w:t>3/6/2013</w:t>
        </w:r>
      </w:hyperlink>
    </w:p>
    <w:p w:rsidR="00911FA4" w:rsidRDefault="00911FA4" w:rsidP="00911FA4"/>
    <w:p w:rsidR="00911FA4" w:rsidRDefault="00911FA4" w:rsidP="00911FA4">
      <w:pPr>
        <w:sectPr w:rsidR="00911FA4" w:rsidSect="00911F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706D77" w:rsidRDefault="0010776B" w:rsidP="001D7F4F">
      <w:pPr>
        <w:pStyle w:val="BillDots"/>
        <w:rPr>
          <w:u w:val="single"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8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AUTHORIZE THE SOUTH CAROLINA CHAPTER OF THE AMERICAN BOARD OF TRIAL ADVOCATES TO USE THE HOUSE CHAMBER</w:t>
      </w:r>
      <w:r w:rsidR="0071534B">
        <w:rPr>
          <w:rFonts w:eastAsiaTheme="minorHAnsi"/>
          <w:color w:val="000000" w:themeColor="text1"/>
          <w:szCs w:val="22"/>
          <w:u w:color="000000" w:themeColor="text1"/>
        </w:rPr>
        <w:t xml:space="preserve"> ON SEPTEMBER 20, 2013</w:t>
      </w:r>
      <w:r>
        <w:rPr>
          <w:rFonts w:eastAsiaTheme="minorHAnsi"/>
          <w:color w:val="000000" w:themeColor="text1"/>
          <w:szCs w:val="22"/>
          <w:u w:color="000000" w:themeColor="text1"/>
        </w:rPr>
        <w:t>, FOR THE ORGANIZATION</w:t>
      </w:r>
      <w:r w:rsidR="00313FBF" w:rsidRPr="00313FB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ADMINISTERED BY THE CLERK OF THE HOUSE.</w:t>
      </w: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resolved by the House of Representatives:</w:t>
      </w: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rFonts w:eastAsiaTheme="minorHAnsi"/>
          <w:color w:val="000000" w:themeColor="text1"/>
          <w:szCs w:val="22"/>
          <w:u w:color="000000" w:themeColor="text1"/>
        </w:rPr>
        <w:t>the South Carolina Chapter of the American Board of Trial Advocates be allowed the use of the House Chamber on September 20, 2013, for the organization</w:t>
      </w:r>
      <w:r w:rsidR="00313FBF" w:rsidRPr="00313FB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</w:t>
      </w:r>
      <w:r w:rsidR="00706D77">
        <w:rPr>
          <w:rFonts w:eastAsiaTheme="minorHAnsi"/>
          <w:color w:val="000000" w:themeColor="text1"/>
          <w:szCs w:val="22"/>
          <w:u w:color="000000" w:themeColor="text1"/>
        </w:rPr>
        <w:t>tered by the Clerk of the House</w:t>
      </w:r>
      <w:r>
        <w:rPr>
          <w:rFonts w:eastAsiaTheme="minorHAnsi"/>
          <w:color w:val="000000" w:themeColor="text1"/>
          <w:szCs w:val="22"/>
          <w:u w:color="000000" w:themeColor="text1"/>
        </w:rPr>
        <w:t>. If the General Assembly is in statewide session on this day or if the House chamber is otherwise unavailable, the House chamber may not be used on this date.</w:t>
      </w:r>
    </w:p>
    <w:p w:rsidR="0057261B" w:rsidRDefault="00313FBF" w:rsidP="00AA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61B" w:rsidRDefault="0057261B" w:rsidP="00911FA4">
      <w:pPr>
        <w:suppressAutoHyphens/>
      </w:pPr>
    </w:p>
    <w:sectPr w:rsidR="0057261B" w:rsidSect="00911F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8E0" w:rsidRDefault="002828E0" w:rsidP="009F0C77">
      <w:r>
        <w:separator/>
      </w:r>
    </w:p>
  </w:endnote>
  <w:endnote w:type="continuationSeparator" w:id="0">
    <w:p w:rsidR="002828E0" w:rsidRDefault="002828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2D332-64D4-42E2-8C58-D61AF30962BD}"/>
    <w:embedBold r:id="rId2" w:fontKey="{6E9842F9-8F21-4A4B-8712-5A8BE29D36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8197AF-162C-492B-8132-BC61D16DA4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A6F359-23DF-4BD1-A7A8-9C414008A7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10E753-694D-440E-AC38-4CD4A4EDBA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FA4" w:rsidRPr="0057261B" w:rsidRDefault="00911FA4" w:rsidP="00572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 w:rsidR="00FE4A9C">
      <w:fldChar w:fldCharType="begin"/>
    </w:r>
    <w:r w:rsidR="00FE4A9C">
      <w:instrText xml:space="preserve"> PAGE  \* MERGEFORMAT </w:instrText>
    </w:r>
    <w:r w:rsidR="00FE4A9C">
      <w:fldChar w:fldCharType="separate"/>
    </w:r>
    <w:r w:rsidR="00276DF8">
      <w:rPr>
        <w:noProof/>
      </w:rPr>
      <w:t>1</w:t>
    </w:r>
    <w:r w:rsidR="00FE4A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8E0" w:rsidRDefault="002828E0" w:rsidP="009F0C77">
      <w:r>
        <w:separator/>
      </w:r>
    </w:p>
  </w:footnote>
  <w:footnote w:type="continuationSeparator" w:id="0">
    <w:p w:rsidR="002828E0" w:rsidRDefault="002828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76DG13"/>
    <w:docVar w:name="CoverBillType" w:val="r"/>
    <w:docVar w:name="docpath" w:val="L:\Council\bills\NL\13176DG13.DOCX"/>
    <w:docVar w:name="dvBillNumber" w:val="375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394B"/>
    <w:rsid w:val="00011869"/>
    <w:rsid w:val="000A4141"/>
    <w:rsid w:val="000E1785"/>
    <w:rsid w:val="000F40FA"/>
    <w:rsid w:val="0010776B"/>
    <w:rsid w:val="00133E66"/>
    <w:rsid w:val="001435A3"/>
    <w:rsid w:val="00193480"/>
    <w:rsid w:val="001D08F2"/>
    <w:rsid w:val="001D525B"/>
    <w:rsid w:val="001D7F4F"/>
    <w:rsid w:val="001F13BB"/>
    <w:rsid w:val="002078DC"/>
    <w:rsid w:val="00211209"/>
    <w:rsid w:val="002321B6"/>
    <w:rsid w:val="00236545"/>
    <w:rsid w:val="00250967"/>
    <w:rsid w:val="002543C8"/>
    <w:rsid w:val="00276DF8"/>
    <w:rsid w:val="002828E0"/>
    <w:rsid w:val="00284AAE"/>
    <w:rsid w:val="002E5912"/>
    <w:rsid w:val="00301B21"/>
    <w:rsid w:val="00313FB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3E9"/>
    <w:rsid w:val="004809EE"/>
    <w:rsid w:val="004E7D54"/>
    <w:rsid w:val="005168B2"/>
    <w:rsid w:val="005273C6"/>
    <w:rsid w:val="00530A69"/>
    <w:rsid w:val="00545593"/>
    <w:rsid w:val="00557AE7"/>
    <w:rsid w:val="0057261B"/>
    <w:rsid w:val="00577C6C"/>
    <w:rsid w:val="005C2FE2"/>
    <w:rsid w:val="005E2BC9"/>
    <w:rsid w:val="00605102"/>
    <w:rsid w:val="006215AA"/>
    <w:rsid w:val="006913C9"/>
    <w:rsid w:val="0069470D"/>
    <w:rsid w:val="00706D77"/>
    <w:rsid w:val="0071534B"/>
    <w:rsid w:val="00734F00"/>
    <w:rsid w:val="007A70AE"/>
    <w:rsid w:val="008336DF"/>
    <w:rsid w:val="008362E8"/>
    <w:rsid w:val="00881A1F"/>
    <w:rsid w:val="008A1768"/>
    <w:rsid w:val="008F0F33"/>
    <w:rsid w:val="008F4429"/>
    <w:rsid w:val="00911FA4"/>
    <w:rsid w:val="0094021A"/>
    <w:rsid w:val="00980C75"/>
    <w:rsid w:val="0098412B"/>
    <w:rsid w:val="009B44AF"/>
    <w:rsid w:val="009C367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5D4"/>
    <w:rsid w:val="00AB394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BF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B66471-C57A-4F85-9707-09F29EE5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F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1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53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A2A7D-98BB-43FC-A00E-BD95ACA46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205</Words>
  <Characters>1175</Characters>
  <Application>Microsoft Office Word</Application>
  <DocSecurity>0</DocSecurity>
  <Lines>9</Lines>
  <Paragraphs>2</Paragraphs>
  <ScaleCrop>false</ScaleCrop>
  <Company>LPITS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3753: American Board of Trial Advocates - South Carolina Legislature Online</dc:title>
  <dc:creator>nancylee</dc:creator>
  <cp:lastModifiedBy>N Cumfer</cp:lastModifiedBy>
  <cp:revision>7</cp:revision>
  <cp:lastPrinted>2013-03-06T15:01:00Z</cp:lastPrinted>
  <dcterms:created xsi:type="dcterms:W3CDTF">2013-03-06T15:37:00Z</dcterms:created>
  <dcterms:modified xsi:type="dcterms:W3CDTF">2014-12-05T16:43:00Z</dcterms:modified>
</cp:coreProperties>
</file>