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A86" w:rsidRDefault="00574A86" w:rsidP="00574A86">
      <w:pPr>
        <w:widowControl w:val="0"/>
        <w:jc w:val="center"/>
      </w:pPr>
      <w:r w:rsidRPr="00574A86">
        <w:rPr>
          <w:b/>
        </w:rPr>
        <w:t>South Carolina General Assembly</w:t>
      </w:r>
    </w:p>
    <w:p w:rsidR="00574A86" w:rsidRDefault="00574A86" w:rsidP="00574A86">
      <w:pPr>
        <w:widowControl w:val="0"/>
        <w:jc w:val="center"/>
      </w:pPr>
      <w:r>
        <w:t>120th Session, 2013-2014</w:t>
      </w:r>
    </w:p>
    <w:p w:rsidR="00574A86" w:rsidRDefault="00574A86" w:rsidP="00574A86">
      <w:pPr>
        <w:widowControl w:val="0"/>
        <w:jc w:val="left"/>
      </w:pPr>
    </w:p>
    <w:p w:rsidR="00574A86" w:rsidRDefault="00574A86" w:rsidP="00574A86">
      <w:pPr>
        <w:widowControl w:val="0"/>
        <w:jc w:val="left"/>
        <w:rPr>
          <w:b/>
        </w:rPr>
      </w:pPr>
      <w:r w:rsidRPr="00574A86">
        <w:rPr>
          <w:b/>
        </w:rPr>
        <w:t>H. 3755</w:t>
      </w:r>
    </w:p>
    <w:p w:rsidR="00574A86" w:rsidRDefault="00574A86" w:rsidP="00574A86">
      <w:pPr>
        <w:widowControl w:val="0"/>
        <w:jc w:val="left"/>
        <w:rPr>
          <w:b/>
        </w:rPr>
      </w:pPr>
    </w:p>
    <w:p w:rsidR="00574A86" w:rsidRDefault="00574A86" w:rsidP="00574A86">
      <w:pPr>
        <w:widowControl w:val="0"/>
        <w:jc w:val="left"/>
      </w:pPr>
      <w:r w:rsidRPr="00574A86">
        <w:rPr>
          <w:b/>
        </w:rPr>
        <w:t>STATUS INFORMATION</w:t>
      </w:r>
    </w:p>
    <w:p w:rsidR="00574A86" w:rsidRDefault="00574A86" w:rsidP="00574A86">
      <w:pPr>
        <w:widowControl w:val="0"/>
        <w:jc w:val="left"/>
      </w:pPr>
    </w:p>
    <w:p w:rsidR="00574A86" w:rsidRDefault="00574A86" w:rsidP="00574A86">
      <w:pPr>
        <w:widowControl w:val="0"/>
        <w:jc w:val="left"/>
      </w:pPr>
      <w:r>
        <w:t>House Resolution</w:t>
      </w:r>
    </w:p>
    <w:p w:rsidR="00574A86" w:rsidRDefault="004A3146" w:rsidP="00574A86">
      <w:pPr>
        <w:widowControl w:val="0"/>
        <w:jc w:val="left"/>
      </w:pPr>
      <w:r>
        <w:t>Sponsors: Reps. G.A. Brown, Alexander, Allison, Anderson, Anthony, Atwater, Bales, Ballentine, Bannister, Barfield, Bedingfield, Bernstein, Bingham, Bowen, Bowers, Branham, Brannon,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574A86" w:rsidRDefault="00574A86" w:rsidP="00574A86">
      <w:pPr>
        <w:widowControl w:val="0"/>
        <w:jc w:val="left"/>
      </w:pPr>
      <w:r>
        <w:t>Document Path: l:\council\bills\rm\1155vr13.docx</w:t>
      </w:r>
    </w:p>
    <w:p w:rsidR="00574A86" w:rsidRDefault="00574A86" w:rsidP="00574A86">
      <w:pPr>
        <w:widowControl w:val="0"/>
        <w:jc w:val="left"/>
      </w:pPr>
    </w:p>
    <w:p w:rsidR="00574A86" w:rsidRDefault="00574A86" w:rsidP="00574A86">
      <w:pPr>
        <w:widowControl w:val="0"/>
        <w:jc w:val="left"/>
      </w:pPr>
      <w:r>
        <w:t>Introduced in the House on March 6, 2013</w:t>
      </w:r>
    </w:p>
    <w:p w:rsidR="00574A86" w:rsidRDefault="00574A86" w:rsidP="00574A86">
      <w:pPr>
        <w:widowControl w:val="0"/>
        <w:jc w:val="left"/>
      </w:pPr>
      <w:r>
        <w:t>Adopted by the House on March 6, 2013</w:t>
      </w:r>
    </w:p>
    <w:p w:rsidR="00574A86" w:rsidRDefault="00574A86" w:rsidP="00574A86">
      <w:pPr>
        <w:widowControl w:val="0"/>
        <w:jc w:val="left"/>
      </w:pPr>
    </w:p>
    <w:p w:rsidR="00574A86" w:rsidRDefault="00574A86" w:rsidP="00574A86">
      <w:pPr>
        <w:widowControl w:val="0"/>
        <w:jc w:val="left"/>
      </w:pPr>
      <w:r>
        <w:t xml:space="preserve">Summary: </w:t>
      </w:r>
      <w:r w:rsidR="00CD3275">
        <w:t>Susie Isaac Carter</w:t>
      </w:r>
    </w:p>
    <w:p w:rsidR="00574A86" w:rsidRDefault="00574A86" w:rsidP="00574A86">
      <w:pPr>
        <w:widowControl w:val="0"/>
        <w:jc w:val="left"/>
      </w:pPr>
    </w:p>
    <w:p w:rsidR="00574A86" w:rsidRDefault="00574A86" w:rsidP="00574A86">
      <w:pPr>
        <w:widowControl w:val="0"/>
        <w:jc w:val="left"/>
      </w:pPr>
    </w:p>
    <w:p w:rsidR="00574A86" w:rsidRDefault="00574A86" w:rsidP="00574A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4A86">
        <w:rPr>
          <w:b/>
        </w:rPr>
        <w:t>HISTORY OF LEGISLATIVE ACTIONS</w:t>
      </w:r>
    </w:p>
    <w:p w:rsidR="00574A86" w:rsidRDefault="00574A86" w:rsidP="00574A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74A86" w:rsidRPr="00574A86" w:rsidRDefault="00574A86" w:rsidP="00574A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4A86">
        <w:rPr>
          <w:u w:val="single"/>
        </w:rPr>
        <w:tab/>
        <w:t>Date</w:t>
      </w:r>
      <w:r w:rsidRPr="00574A86">
        <w:rPr>
          <w:u w:val="single"/>
        </w:rPr>
        <w:tab/>
        <w:t>Body</w:t>
      </w:r>
      <w:r w:rsidRPr="00574A86">
        <w:rPr>
          <w:u w:val="single"/>
        </w:rPr>
        <w:tab/>
        <w:t>Action Description with journal page number</w:t>
      </w:r>
      <w:r w:rsidRPr="00574A86">
        <w:rPr>
          <w:u w:val="single"/>
        </w:rPr>
        <w:tab/>
      </w:r>
      <w:bookmarkStart w:id="0" w:name="_GoBack"/>
      <w:bookmarkEnd w:id="0"/>
    </w:p>
    <w:p w:rsidR="001C3341" w:rsidRDefault="001C3341" w:rsidP="001C33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3/6/2013</w:t>
      </w:r>
      <w:r>
        <w:tab/>
        <w:t>House</w:t>
      </w:r>
      <w:r>
        <w:tab/>
      </w:r>
      <w:r w:rsidRPr="00372576">
        <w:t>Introduced and adopted (</w:t>
      </w:r>
      <w:hyperlink r:id="rId7" w:history="1">
        <w:r w:rsidRPr="00372576">
          <w:rPr>
            <w:rStyle w:val="Hyperlink"/>
          </w:rPr>
          <w:t>House Journal</w:t>
        </w:r>
        <w:r w:rsidRPr="00372576">
          <w:rPr>
            <w:rStyle w:val="Hyperlink"/>
          </w:rPr>
          <w:noBreakHyphen/>
          <w:t>page 5</w:t>
        </w:r>
      </w:hyperlink>
      <w:r w:rsidRPr="00372576">
        <w:t>)</w:t>
      </w:r>
    </w:p>
    <w:p w:rsidR="001C3341" w:rsidRDefault="001C3341" w:rsidP="001C33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4A86" w:rsidRPr="00574A86" w:rsidRDefault="00574A86" w:rsidP="00574A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4A86" w:rsidRDefault="00574A86" w:rsidP="00574A86">
      <w:r w:rsidRPr="00574A86">
        <w:rPr>
          <w:b/>
        </w:rPr>
        <w:t>VERSIONS OF THIS BILL</w:t>
      </w:r>
    </w:p>
    <w:p w:rsidR="00574A86" w:rsidRDefault="00574A86" w:rsidP="00574A86"/>
    <w:p w:rsidR="00574A86" w:rsidRDefault="00024776" w:rsidP="00574A86">
      <w:hyperlink r:id="rId8" w:history="1">
        <w:r w:rsidR="00574A86">
          <w:rPr>
            <w:rStyle w:val="Hyperlink"/>
          </w:rPr>
          <w:t>3/6/2013</w:t>
        </w:r>
      </w:hyperlink>
    </w:p>
    <w:p w:rsidR="00574A86" w:rsidRDefault="00574A86" w:rsidP="00574A86"/>
    <w:p w:rsidR="00574A86" w:rsidRDefault="00574A86" w:rsidP="00574A86">
      <w:pPr>
        <w:sectPr w:rsidR="00574A86" w:rsidSect="00574A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60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67E3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1A0" w:rsidRPr="00522CE0" w:rsidRDefault="001B0F02" w:rsidP="00EF5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EF51A0">
        <w:t xml:space="preserve">EXPRESS THE PROFOUND SORROW OF THE MEMBERS OF THE SOUTH CAROLINA HOUSE OF REPRESENTATIVES UPON THE DEATH OF </w:t>
      </w:r>
      <w:r w:rsidR="006C4F09">
        <w:t xml:space="preserve">SUSIE ISAAC CARTER </w:t>
      </w:r>
      <w:r w:rsidR="00EF51A0">
        <w:rPr>
          <w:color w:val="000000" w:themeColor="text1"/>
          <w:u w:color="000000" w:themeColor="text1"/>
        </w:rPr>
        <w:t xml:space="preserve">OF </w:t>
      </w:r>
      <w:r w:rsidR="006C4F09">
        <w:rPr>
          <w:color w:val="000000" w:themeColor="text1"/>
          <w:u w:color="000000" w:themeColor="text1"/>
        </w:rPr>
        <w:t>WISACKY</w:t>
      </w:r>
      <w:r w:rsidR="00EF51A0">
        <w:rPr>
          <w:color w:val="000000" w:themeColor="text1"/>
          <w:u w:color="000000" w:themeColor="text1"/>
        </w:rPr>
        <w:t xml:space="preserve"> A</w:t>
      </w:r>
      <w:r w:rsidR="00EF51A0">
        <w:t>ND TO EXTEND THE DEEPEST SYMPATHY TO HER FAMILY AND MANY FRIENDS.</w:t>
      </w:r>
    </w:p>
    <w:p w:rsidR="00A67E38" w:rsidRDefault="00A67E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71A3" w:rsidRDefault="00A67E38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E71A3">
        <w:t xml:space="preserve">deeply saddened at the news, the members of the South Carolina House of Representatives have learned of the death of </w:t>
      </w:r>
      <w:r w:rsidR="006C4F09">
        <w:t>Susie Isaac Carter</w:t>
      </w:r>
      <w:r w:rsidR="005E71A3">
        <w:t xml:space="preserve"> of </w:t>
      </w:r>
      <w:r w:rsidR="006C4F09">
        <w:t>Wisacky</w:t>
      </w:r>
      <w:r w:rsidR="005E71A3">
        <w:rPr>
          <w:color w:val="000000" w:themeColor="text1"/>
          <w:u w:color="000000" w:themeColor="text1"/>
        </w:rPr>
        <w:t xml:space="preserve"> </w:t>
      </w:r>
      <w:r w:rsidR="005E71A3">
        <w:t xml:space="preserve">on </w:t>
      </w:r>
      <w:r w:rsidR="006C4F09">
        <w:t>February 1</w:t>
      </w:r>
      <w:r w:rsidR="00BA50EB">
        <w:t>3</w:t>
      </w:r>
      <w:r w:rsidR="006C4F09">
        <w:t>, 2013, at the venerable age of ninety</w:t>
      </w:r>
      <w:r w:rsidR="005632CC">
        <w:noBreakHyphen/>
      </w:r>
      <w:r w:rsidR="006C4F09">
        <w:t>seven</w:t>
      </w:r>
      <w:r w:rsidR="005E71A3">
        <w:t>; and</w:t>
      </w:r>
    </w:p>
    <w:p w:rsidR="00287110" w:rsidRDefault="00287110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E71A3" w:rsidRDefault="005E71A3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87110">
        <w:rPr>
          <w:color w:val="000000" w:themeColor="text1"/>
          <w:u w:color="000000" w:themeColor="text1"/>
        </w:rPr>
        <w:t>born the daughter of White and Susie Jackson Isa</w:t>
      </w:r>
      <w:r>
        <w:rPr>
          <w:color w:val="000000" w:themeColor="text1"/>
          <w:u w:color="000000" w:themeColor="text1"/>
        </w:rPr>
        <w:t>a</w:t>
      </w:r>
      <w:r w:rsidR="00287110">
        <w:rPr>
          <w:color w:val="000000" w:themeColor="text1"/>
          <w:u w:color="000000" w:themeColor="text1"/>
        </w:rPr>
        <w:t>c</w:t>
      </w:r>
      <w:r w:rsidR="00937104">
        <w:rPr>
          <w:color w:val="000000" w:themeColor="text1"/>
          <w:u w:color="000000" w:themeColor="text1"/>
        </w:rPr>
        <w:t xml:space="preserve"> in Wisacky</w:t>
      </w:r>
      <w:r w:rsidR="00287110">
        <w:rPr>
          <w:color w:val="000000" w:themeColor="text1"/>
          <w:u w:color="000000" w:themeColor="text1"/>
        </w:rPr>
        <w:t>, Susie Isaac Carter</w:t>
      </w:r>
      <w:r>
        <w:rPr>
          <w:color w:val="000000" w:themeColor="text1"/>
          <w:u w:color="000000" w:themeColor="text1"/>
        </w:rPr>
        <w:t xml:space="preserve"> </w:t>
      </w:r>
      <w:r w:rsidR="00287110">
        <w:rPr>
          <w:color w:val="000000" w:themeColor="text1"/>
          <w:u w:color="000000" w:themeColor="text1"/>
        </w:rPr>
        <w:t>came into this world on December 12,</w:t>
      </w:r>
      <w:r w:rsidR="00E1773A">
        <w:rPr>
          <w:color w:val="000000" w:themeColor="text1"/>
          <w:u w:color="000000" w:themeColor="text1"/>
        </w:rPr>
        <w:t xml:space="preserve"> </w:t>
      </w:r>
      <w:r w:rsidR="00287110">
        <w:rPr>
          <w:color w:val="000000" w:themeColor="text1"/>
          <w:u w:color="000000" w:themeColor="text1"/>
        </w:rPr>
        <w:t>1915</w:t>
      </w:r>
      <w:r w:rsidR="00937104">
        <w:rPr>
          <w:color w:val="000000" w:themeColor="text1"/>
          <w:u w:color="000000" w:themeColor="text1"/>
        </w:rPr>
        <w:t>. After the passing of her parents, she was raised by</w:t>
      </w:r>
      <w:r w:rsidR="00DE1CD2">
        <w:rPr>
          <w:color w:val="000000" w:themeColor="text1"/>
          <w:u w:color="000000" w:themeColor="text1"/>
        </w:rPr>
        <w:t xml:space="preserve"> </w:t>
      </w:r>
      <w:r w:rsidR="00937104">
        <w:rPr>
          <w:color w:val="000000" w:themeColor="text1"/>
          <w:u w:color="000000" w:themeColor="text1"/>
        </w:rPr>
        <w:t>Henry and Ethel Isaac, her brother and sister</w:t>
      </w:r>
      <w:r w:rsidR="005632CC">
        <w:rPr>
          <w:color w:val="000000" w:themeColor="text1"/>
          <w:u w:color="000000" w:themeColor="text1"/>
        </w:rPr>
        <w:noBreakHyphen/>
      </w:r>
      <w:r w:rsidR="00937104">
        <w:rPr>
          <w:color w:val="000000" w:themeColor="text1"/>
          <w:u w:color="000000" w:themeColor="text1"/>
        </w:rPr>
        <w:t>in</w:t>
      </w:r>
      <w:r w:rsidR="005632CC">
        <w:rPr>
          <w:color w:val="000000" w:themeColor="text1"/>
          <w:u w:color="000000" w:themeColor="text1"/>
        </w:rPr>
        <w:noBreakHyphen/>
      </w:r>
      <w:r w:rsidR="00937104">
        <w:rPr>
          <w:color w:val="000000" w:themeColor="text1"/>
          <w:u w:color="000000" w:themeColor="text1"/>
        </w:rPr>
        <w:t>law</w:t>
      </w:r>
      <w:r w:rsidR="00DE1CD2">
        <w:rPr>
          <w:color w:val="000000" w:themeColor="text1"/>
          <w:u w:color="000000" w:themeColor="text1"/>
        </w:rPr>
        <w:t>. The young Susie grew up with deep spiritual convictions</w:t>
      </w:r>
      <w:r>
        <w:rPr>
          <w:color w:val="000000" w:themeColor="text1"/>
          <w:u w:color="000000" w:themeColor="text1"/>
        </w:rPr>
        <w:t>; and</w:t>
      </w:r>
    </w:p>
    <w:p w:rsidR="00FD1331" w:rsidRDefault="00FD1331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1331" w:rsidRDefault="00FD1331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</w:t>
      </w:r>
      <w:r w:rsidR="00937104">
        <w:rPr>
          <w:color w:val="000000" w:themeColor="text1"/>
          <w:u w:color="000000" w:themeColor="text1"/>
        </w:rPr>
        <w:t xml:space="preserve">ereas, </w:t>
      </w:r>
      <w:r w:rsidR="00DE1CD2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atte</w:t>
      </w:r>
      <w:r w:rsidR="00AF6B17">
        <w:rPr>
          <w:color w:val="000000" w:themeColor="text1"/>
          <w:u w:color="000000" w:themeColor="text1"/>
        </w:rPr>
        <w:t xml:space="preserve">nded the Cooper Mill School in </w:t>
      </w:r>
      <w:r>
        <w:rPr>
          <w:color w:val="000000" w:themeColor="text1"/>
          <w:u w:color="000000" w:themeColor="text1"/>
        </w:rPr>
        <w:t>her hometown, and her spiritual growth was further enriched through faithful attendance at New Zion AME Church; and</w:t>
      </w:r>
    </w:p>
    <w:p w:rsidR="00FD1331" w:rsidRDefault="00FD1331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7104" w:rsidRDefault="00FD1331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while working at New Zion, she met Roland Carter. They were married in 1933, God blessing their union with six children</w:t>
      </w:r>
      <w:r w:rsidR="00EF2922">
        <w:rPr>
          <w:color w:val="000000" w:themeColor="text1"/>
          <w:u w:color="000000" w:themeColor="text1"/>
        </w:rPr>
        <w:t>, whom they raised in the fear and nurture of the Lord; and</w:t>
      </w:r>
    </w:p>
    <w:p w:rsidR="00EF2922" w:rsidRDefault="00EF2922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2922" w:rsidRDefault="00EF2922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an active church member, Susie served </w:t>
      </w:r>
      <w:r w:rsidR="00E343D1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 the</w:t>
      </w:r>
      <w:r w:rsidR="00E343D1">
        <w:rPr>
          <w:color w:val="000000" w:themeColor="text1"/>
          <w:u w:color="000000" w:themeColor="text1"/>
        </w:rPr>
        <w:t xml:space="preserve"> Gospel Choir and on the Usher Board and Stewardess Board. In addition, she was a missionary and culinary hostess. As time passed, she found new joy and spiritual growth at Gethsemane Apostolic Church, where she served faithfully under the ministry of Bishop Calvin McNeil; and</w:t>
      </w:r>
    </w:p>
    <w:p w:rsidR="00E343D1" w:rsidRDefault="00E343D1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0CD4" w:rsidRDefault="00E343D1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to her family, neighbors, and friends, Susie was a mentor and comforter, a helping hand in time of trouble</w:t>
      </w:r>
      <w:r w:rsidR="00790CD4">
        <w:rPr>
          <w:color w:val="000000" w:themeColor="text1"/>
          <w:u w:color="000000" w:themeColor="text1"/>
        </w:rPr>
        <w:t>; and</w:t>
      </w:r>
    </w:p>
    <w:p w:rsidR="00790CD4" w:rsidRDefault="00790CD4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71A3" w:rsidRPr="00365069" w:rsidRDefault="00790CD4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926C3">
        <w:rPr>
          <w:color w:val="000000" w:themeColor="text1"/>
          <w:u w:color="000000" w:themeColor="text1"/>
        </w:rPr>
        <w:t>preceded in death by her beloved husband</w:t>
      </w:r>
      <w:r w:rsidR="000F6999">
        <w:rPr>
          <w:color w:val="000000" w:themeColor="text1"/>
          <w:u w:color="000000" w:themeColor="text1"/>
        </w:rPr>
        <w:t>, Roland,</w:t>
      </w:r>
      <w:r w:rsidR="00110FF3">
        <w:rPr>
          <w:color w:val="000000" w:themeColor="text1"/>
          <w:u w:color="000000" w:themeColor="text1"/>
        </w:rPr>
        <w:t xml:space="preserve"> oldest son, Willie</w:t>
      </w:r>
      <w:r w:rsidR="001926C3">
        <w:rPr>
          <w:color w:val="000000" w:themeColor="text1"/>
          <w:u w:color="000000" w:themeColor="text1"/>
        </w:rPr>
        <w:t>,</w:t>
      </w:r>
      <w:r w:rsidR="00BA50EB">
        <w:rPr>
          <w:color w:val="000000" w:themeColor="text1"/>
          <w:u w:color="000000" w:themeColor="text1"/>
        </w:rPr>
        <w:t xml:space="preserve"> four sisters, four brothers, and three grandchildren,</w:t>
      </w:r>
      <w:r w:rsidR="001926C3">
        <w:rPr>
          <w:color w:val="000000" w:themeColor="text1"/>
          <w:u w:color="000000" w:themeColor="text1"/>
        </w:rPr>
        <w:t xml:space="preserve"> Susie Isaac Carter</w:t>
      </w:r>
      <w:r w:rsidR="005E71A3">
        <w:rPr>
          <w:color w:val="000000" w:themeColor="text1"/>
          <w:u w:color="000000" w:themeColor="text1"/>
        </w:rPr>
        <w:t xml:space="preserve"> leaves to cherish her memory </w:t>
      </w:r>
      <w:r w:rsidR="005E71A3" w:rsidRPr="004D5CFC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children, Roland Carter, Jr., Henry Carter, Lovolia Isaac, Jacqueline Monroe, and Josephine Wright; fourteen grandchildren; twenty</w:t>
      </w:r>
      <w:r w:rsidR="005632C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great</w:t>
      </w:r>
      <w:r w:rsidR="005632C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fifteen great</w:t>
      </w:r>
      <w:r w:rsidR="005632C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great</w:t>
      </w:r>
      <w:r w:rsidR="005632C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</w:t>
      </w:r>
      <w:r w:rsidR="00B911E4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children; and </w:t>
      </w:r>
      <w:r w:rsidR="005E71A3">
        <w:rPr>
          <w:color w:val="000000" w:themeColor="text1"/>
          <w:u w:color="000000" w:themeColor="text1"/>
        </w:rPr>
        <w:t xml:space="preserve">a host of </w:t>
      </w:r>
      <w:r w:rsidR="005E71A3" w:rsidRPr="00AA3277">
        <w:rPr>
          <w:color w:val="000000" w:themeColor="text1"/>
          <w:u w:color="000000" w:themeColor="text1"/>
        </w:rPr>
        <w:t xml:space="preserve">other </w:t>
      </w:r>
      <w:r w:rsidR="005E71A3">
        <w:rPr>
          <w:color w:val="000000" w:themeColor="text1"/>
          <w:u w:color="000000" w:themeColor="text1"/>
        </w:rPr>
        <w:t>family members</w:t>
      </w:r>
      <w:r w:rsidR="005E71A3" w:rsidRPr="00AA3277">
        <w:rPr>
          <w:color w:val="000000" w:themeColor="text1"/>
          <w:u w:color="000000" w:themeColor="text1"/>
        </w:rPr>
        <w:t xml:space="preserve"> and friends</w:t>
      </w:r>
      <w:r w:rsidR="005E71A3">
        <w:rPr>
          <w:color w:val="000000" w:themeColor="text1"/>
          <w:u w:color="000000" w:themeColor="text1"/>
        </w:rPr>
        <w:t>. She will be greatly missed. N</w:t>
      </w:r>
      <w:r w:rsidR="005E71A3">
        <w:t xml:space="preserve">ow, therefore, </w:t>
      </w:r>
    </w:p>
    <w:p w:rsidR="005E71A3" w:rsidRDefault="005E71A3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71A3" w:rsidRDefault="005E71A3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E71A3" w:rsidRDefault="005E71A3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1A3" w:rsidRPr="00522CE0" w:rsidRDefault="005E71A3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express their profound sorrow upon the death of </w:t>
      </w:r>
      <w:r w:rsidR="001926C3">
        <w:t>Susie Isaac Carter of Wisacky</w:t>
      </w:r>
      <w:r>
        <w:t xml:space="preserve"> </w:t>
      </w:r>
      <w:r>
        <w:rPr>
          <w:color w:val="000000" w:themeColor="text1"/>
          <w:u w:color="000000" w:themeColor="text1"/>
        </w:rPr>
        <w:t>a</w:t>
      </w:r>
      <w:r>
        <w:t>nd extend the deepest sympathy to her family and many friends.</w:t>
      </w:r>
    </w:p>
    <w:p w:rsidR="005E71A3" w:rsidRDefault="005E71A3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E71A3" w:rsidRPr="00522CE0" w:rsidRDefault="005E71A3" w:rsidP="005E71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1926C3">
        <w:t xml:space="preserve">Roland Carter, Jr., </w:t>
      </w:r>
      <w:r>
        <w:t>for the family.</w:t>
      </w:r>
    </w:p>
    <w:p w:rsidR="009E60F1" w:rsidRDefault="005632C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60F1" w:rsidRDefault="009E60F1" w:rsidP="00574A86">
      <w:pPr>
        <w:suppressAutoHyphens/>
      </w:pPr>
    </w:p>
    <w:sectPr w:rsidR="009E60F1" w:rsidSect="00574A8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8E2" w:rsidRDefault="001B08E2" w:rsidP="009F0C77">
      <w:r>
        <w:separator/>
      </w:r>
    </w:p>
  </w:endnote>
  <w:endnote w:type="continuationSeparator" w:id="0">
    <w:p w:rsidR="001B08E2" w:rsidRDefault="001B08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50E1E4-EFA0-45FF-91D1-091A41A8E19C}"/>
    <w:embedBold r:id="rId2" w:fontKey="{0CC2D62F-942A-4760-84E2-57DD6D2FB4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807BBE-9008-4987-BF80-78FF530D9E8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14FF0BA-1D78-498B-AF81-1EC5E8AC42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C879C8B-AEF2-48E6-A80F-5B664006CC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4A86" w:rsidRPr="009E60F1" w:rsidRDefault="00574A86" w:rsidP="009E60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[3755]</w:t>
    </w:r>
    <w:r>
      <w:tab/>
    </w:r>
    <w:r w:rsidR="005B3A90">
      <w:fldChar w:fldCharType="begin"/>
    </w:r>
    <w:r w:rsidR="004A3146">
      <w:instrText xml:space="preserve"> PAGE  \* MERGEFORMAT </w:instrText>
    </w:r>
    <w:r w:rsidR="005B3A90">
      <w:fldChar w:fldCharType="separate"/>
    </w:r>
    <w:r w:rsidR="00024776">
      <w:rPr>
        <w:noProof/>
      </w:rPr>
      <w:t>1</w:t>
    </w:r>
    <w:r w:rsidR="005B3A9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8E2" w:rsidRDefault="001B08E2" w:rsidP="009F0C77">
      <w:r>
        <w:separator/>
      </w:r>
    </w:p>
  </w:footnote>
  <w:footnote w:type="continuationSeparator" w:id="0">
    <w:p w:rsidR="001B08E2" w:rsidRDefault="001B08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55VR13"/>
    <w:docVar w:name="CoverBillType" w:val="r"/>
    <w:docVar w:name="docpath" w:val="L:\Council\bills\RM\1155VR13.DOCX"/>
    <w:docVar w:name="dvBillNumber" w:val="37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C0642"/>
    <w:rsid w:val="00011869"/>
    <w:rsid w:val="00024776"/>
    <w:rsid w:val="00074BB2"/>
    <w:rsid w:val="000E1785"/>
    <w:rsid w:val="000F40FA"/>
    <w:rsid w:val="000F6999"/>
    <w:rsid w:val="0010776B"/>
    <w:rsid w:val="00110FF3"/>
    <w:rsid w:val="00133E66"/>
    <w:rsid w:val="001435A3"/>
    <w:rsid w:val="001926C3"/>
    <w:rsid w:val="001B08E2"/>
    <w:rsid w:val="001B0F02"/>
    <w:rsid w:val="001C3341"/>
    <w:rsid w:val="001D08F2"/>
    <w:rsid w:val="001D525B"/>
    <w:rsid w:val="001D7F4F"/>
    <w:rsid w:val="002321B6"/>
    <w:rsid w:val="00250967"/>
    <w:rsid w:val="002543C8"/>
    <w:rsid w:val="00281E10"/>
    <w:rsid w:val="00284AAE"/>
    <w:rsid w:val="00287110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3146"/>
    <w:rsid w:val="004E7D54"/>
    <w:rsid w:val="005273C6"/>
    <w:rsid w:val="00530A69"/>
    <w:rsid w:val="00545593"/>
    <w:rsid w:val="005632CC"/>
    <w:rsid w:val="00571974"/>
    <w:rsid w:val="00574A86"/>
    <w:rsid w:val="00577C6C"/>
    <w:rsid w:val="005B3A90"/>
    <w:rsid w:val="005C2FE2"/>
    <w:rsid w:val="005E2BC9"/>
    <w:rsid w:val="005E71A3"/>
    <w:rsid w:val="00605102"/>
    <w:rsid w:val="006215AA"/>
    <w:rsid w:val="006913C9"/>
    <w:rsid w:val="0069470D"/>
    <w:rsid w:val="006C4F09"/>
    <w:rsid w:val="0073276B"/>
    <w:rsid w:val="00734F00"/>
    <w:rsid w:val="00790CD4"/>
    <w:rsid w:val="007A70AE"/>
    <w:rsid w:val="008362E8"/>
    <w:rsid w:val="00896D8F"/>
    <w:rsid w:val="008A1768"/>
    <w:rsid w:val="008F0F33"/>
    <w:rsid w:val="008F4429"/>
    <w:rsid w:val="00937104"/>
    <w:rsid w:val="0094021A"/>
    <w:rsid w:val="009B44AF"/>
    <w:rsid w:val="009C6A0B"/>
    <w:rsid w:val="009D57B8"/>
    <w:rsid w:val="009E60F1"/>
    <w:rsid w:val="009F0C77"/>
    <w:rsid w:val="009F4DD1"/>
    <w:rsid w:val="00A41684"/>
    <w:rsid w:val="00A64E80"/>
    <w:rsid w:val="00A67E38"/>
    <w:rsid w:val="00A72BCD"/>
    <w:rsid w:val="00A741D9"/>
    <w:rsid w:val="00A833AB"/>
    <w:rsid w:val="00A9741D"/>
    <w:rsid w:val="00AC0642"/>
    <w:rsid w:val="00AD4B17"/>
    <w:rsid w:val="00AF6B17"/>
    <w:rsid w:val="00B412D4"/>
    <w:rsid w:val="00B41A40"/>
    <w:rsid w:val="00B70FDD"/>
    <w:rsid w:val="00B911E4"/>
    <w:rsid w:val="00BA50EB"/>
    <w:rsid w:val="00BE39A6"/>
    <w:rsid w:val="00BE3C22"/>
    <w:rsid w:val="00C0345E"/>
    <w:rsid w:val="00C3483A"/>
    <w:rsid w:val="00C71B22"/>
    <w:rsid w:val="00C74E9D"/>
    <w:rsid w:val="00C82FD3"/>
    <w:rsid w:val="00C92819"/>
    <w:rsid w:val="00CB444A"/>
    <w:rsid w:val="00CC6B7B"/>
    <w:rsid w:val="00CD2089"/>
    <w:rsid w:val="00CD3275"/>
    <w:rsid w:val="00D34506"/>
    <w:rsid w:val="00D73A67"/>
    <w:rsid w:val="00D970A9"/>
    <w:rsid w:val="00DE1CD2"/>
    <w:rsid w:val="00DF3845"/>
    <w:rsid w:val="00E047A5"/>
    <w:rsid w:val="00E1773A"/>
    <w:rsid w:val="00E343D1"/>
    <w:rsid w:val="00E41911"/>
    <w:rsid w:val="00E92EEF"/>
    <w:rsid w:val="00EA56A6"/>
    <w:rsid w:val="00EF2922"/>
    <w:rsid w:val="00EF51A0"/>
    <w:rsid w:val="00F24442"/>
    <w:rsid w:val="00F50AE3"/>
    <w:rsid w:val="00F67CF1"/>
    <w:rsid w:val="00F840F0"/>
    <w:rsid w:val="00FB0D0D"/>
    <w:rsid w:val="00FB43B4"/>
    <w:rsid w:val="00FD1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2F6415A-0CA9-45E5-BD9B-BC614AADD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6B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B1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74A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755_201303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0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C7F4D-0F9A-4F22-8CFA-712126828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620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3755: Susie Isaac Carter - South Carolina Legislature Online</dc:title>
  <dc:creator>McDowell</dc:creator>
  <cp:lastModifiedBy>N Cumfer</cp:lastModifiedBy>
  <cp:revision>9</cp:revision>
  <cp:lastPrinted>2013-02-28T18:15:00Z</cp:lastPrinted>
  <dcterms:created xsi:type="dcterms:W3CDTF">2013-03-06T15:38:00Z</dcterms:created>
  <dcterms:modified xsi:type="dcterms:W3CDTF">2014-12-05T16:43:00Z</dcterms:modified>
</cp:coreProperties>
</file>