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969" w:rsidRDefault="005A5969" w:rsidP="005A5969">
      <w:pPr>
        <w:widowControl w:val="0"/>
        <w:jc w:val="center"/>
      </w:pPr>
      <w:r w:rsidRPr="005A5969">
        <w:rPr>
          <w:b/>
        </w:rPr>
        <w:t>South Carolina General Assembly</w:t>
      </w:r>
    </w:p>
    <w:p w:rsidR="005A5969" w:rsidRDefault="005A5969" w:rsidP="005A5969">
      <w:pPr>
        <w:widowControl w:val="0"/>
        <w:jc w:val="center"/>
      </w:pPr>
      <w:r>
        <w:t>120th Session, 2013-2014</w:t>
      </w:r>
    </w:p>
    <w:p w:rsidR="005A5969" w:rsidRDefault="005A5969" w:rsidP="005A5969">
      <w:pPr>
        <w:widowControl w:val="0"/>
        <w:jc w:val="left"/>
      </w:pPr>
    </w:p>
    <w:p w:rsidR="005A5969" w:rsidRDefault="005A5969" w:rsidP="005A5969">
      <w:pPr>
        <w:widowControl w:val="0"/>
        <w:jc w:val="left"/>
        <w:rPr>
          <w:b/>
        </w:rPr>
      </w:pPr>
      <w:r w:rsidRPr="005A5969">
        <w:rPr>
          <w:b/>
        </w:rPr>
        <w:t>H. 3805</w:t>
      </w:r>
    </w:p>
    <w:p w:rsidR="005A5969" w:rsidRDefault="005A5969" w:rsidP="005A5969">
      <w:pPr>
        <w:widowControl w:val="0"/>
        <w:jc w:val="left"/>
        <w:rPr>
          <w:b/>
        </w:rPr>
      </w:pPr>
    </w:p>
    <w:p w:rsidR="005A5969" w:rsidRDefault="005A5969" w:rsidP="005A5969">
      <w:pPr>
        <w:widowControl w:val="0"/>
        <w:jc w:val="left"/>
      </w:pPr>
      <w:r w:rsidRPr="005A5969">
        <w:rPr>
          <w:b/>
        </w:rPr>
        <w:t>STATUS INFORMATION</w:t>
      </w:r>
    </w:p>
    <w:p w:rsidR="005A5969" w:rsidRDefault="005A5969" w:rsidP="005A5969">
      <w:pPr>
        <w:widowControl w:val="0"/>
        <w:jc w:val="left"/>
      </w:pPr>
    </w:p>
    <w:p w:rsidR="005A5969" w:rsidRDefault="005A5969" w:rsidP="005A5969">
      <w:pPr>
        <w:widowControl w:val="0"/>
        <w:jc w:val="left"/>
      </w:pPr>
      <w:r>
        <w:t>House Resolution</w:t>
      </w:r>
    </w:p>
    <w:p w:rsidR="005A5969" w:rsidRDefault="005A5969" w:rsidP="005A5969">
      <w:pPr>
        <w:widowControl w:val="0"/>
        <w:jc w:val="left"/>
      </w:pPr>
      <w:r>
        <w:t>Sponsors: Reps. Felder, Delleney, King, Long, D.C. Moss, V.S. Moss, Norman, Pope and Simrill</w:t>
      </w:r>
    </w:p>
    <w:p w:rsidR="005A5969" w:rsidRDefault="005A5969" w:rsidP="005A5969">
      <w:pPr>
        <w:widowControl w:val="0"/>
        <w:jc w:val="left"/>
      </w:pPr>
      <w:r>
        <w:t>Document Path: l:\council\bills\gm\29642zw13.docx</w:t>
      </w:r>
    </w:p>
    <w:p w:rsidR="005A5969" w:rsidRDefault="005A5969" w:rsidP="005A5969">
      <w:pPr>
        <w:widowControl w:val="0"/>
        <w:jc w:val="left"/>
      </w:pPr>
    </w:p>
    <w:p w:rsidR="005A5969" w:rsidRDefault="005A5969" w:rsidP="005A5969">
      <w:pPr>
        <w:widowControl w:val="0"/>
        <w:jc w:val="left"/>
      </w:pPr>
      <w:r>
        <w:t>Introduced in the House on March 13, 2013</w:t>
      </w:r>
    </w:p>
    <w:p w:rsidR="005A5969" w:rsidRDefault="005A5969" w:rsidP="005A5969">
      <w:pPr>
        <w:widowControl w:val="0"/>
        <w:jc w:val="left"/>
      </w:pPr>
      <w:r>
        <w:t>Adopted by the House on March 13, 2013</w:t>
      </w:r>
    </w:p>
    <w:p w:rsidR="005A5969" w:rsidRDefault="005A5969" w:rsidP="005A5969">
      <w:pPr>
        <w:widowControl w:val="0"/>
        <w:jc w:val="left"/>
      </w:pPr>
    </w:p>
    <w:p w:rsidR="005A5969" w:rsidRDefault="005A5969" w:rsidP="005A5969">
      <w:pPr>
        <w:widowControl w:val="0"/>
        <w:jc w:val="left"/>
      </w:pPr>
      <w:r>
        <w:t xml:space="preserve">Summary: </w:t>
      </w:r>
      <w:r w:rsidR="00273B76">
        <w:t>Strawberry Festival</w:t>
      </w:r>
    </w:p>
    <w:p w:rsidR="005A5969" w:rsidRDefault="005A5969" w:rsidP="005A5969">
      <w:pPr>
        <w:widowControl w:val="0"/>
        <w:jc w:val="left"/>
      </w:pPr>
    </w:p>
    <w:p w:rsidR="005A5969" w:rsidRDefault="005A5969" w:rsidP="005A5969">
      <w:pPr>
        <w:widowControl w:val="0"/>
        <w:jc w:val="left"/>
      </w:pPr>
    </w:p>
    <w:p w:rsidR="005A5969" w:rsidRDefault="005A5969" w:rsidP="005A59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5969">
        <w:rPr>
          <w:b/>
        </w:rPr>
        <w:t>HISTORY OF LEGISLATIVE ACTIONS</w:t>
      </w:r>
    </w:p>
    <w:p w:rsidR="005A5969" w:rsidRDefault="005A5969" w:rsidP="005A59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5969" w:rsidRPr="005A5969" w:rsidRDefault="005A5969" w:rsidP="005A59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5969">
        <w:rPr>
          <w:u w:val="single"/>
        </w:rPr>
        <w:tab/>
        <w:t>Date</w:t>
      </w:r>
      <w:r w:rsidRPr="005A5969">
        <w:rPr>
          <w:u w:val="single"/>
        </w:rPr>
        <w:tab/>
        <w:t>Body</w:t>
      </w:r>
      <w:r w:rsidRPr="005A5969">
        <w:rPr>
          <w:u w:val="single"/>
        </w:rPr>
        <w:tab/>
        <w:t>Action Description with journal page number</w:t>
      </w:r>
      <w:r w:rsidRPr="005A5969">
        <w:rPr>
          <w:u w:val="single"/>
        </w:rPr>
        <w:tab/>
      </w:r>
      <w:bookmarkStart w:id="0" w:name="_GoBack"/>
      <w:bookmarkEnd w:id="0"/>
    </w:p>
    <w:p w:rsidR="00EC711A" w:rsidRDefault="00EC711A" w:rsidP="00EC71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3/13/2013</w:t>
      </w:r>
      <w:r>
        <w:tab/>
        <w:t>House</w:t>
      </w:r>
      <w:r>
        <w:tab/>
      </w:r>
      <w:r w:rsidRPr="00A008A2">
        <w:t>Introduced and adopted (</w:t>
      </w:r>
      <w:hyperlink r:id="rId7" w:history="1">
        <w:r w:rsidRPr="00A008A2">
          <w:rPr>
            <w:rStyle w:val="Hyperlink"/>
          </w:rPr>
          <w:t>House Journal</w:t>
        </w:r>
        <w:r w:rsidRPr="00A008A2">
          <w:rPr>
            <w:rStyle w:val="Hyperlink"/>
          </w:rPr>
          <w:noBreakHyphen/>
          <w:t>page 2</w:t>
        </w:r>
      </w:hyperlink>
      <w:r w:rsidRPr="00A008A2">
        <w:t>)</w:t>
      </w:r>
    </w:p>
    <w:p w:rsidR="00EC711A" w:rsidRDefault="00EC711A" w:rsidP="00EC71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5969" w:rsidRPr="005A5969" w:rsidRDefault="005A5969" w:rsidP="005A59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5969" w:rsidRDefault="005A5969" w:rsidP="005A5969">
      <w:r w:rsidRPr="005A5969">
        <w:rPr>
          <w:b/>
        </w:rPr>
        <w:t>VERSIONS OF THIS BILL</w:t>
      </w:r>
    </w:p>
    <w:p w:rsidR="005A5969" w:rsidRDefault="005A5969" w:rsidP="005A5969"/>
    <w:p w:rsidR="005A5969" w:rsidRDefault="00A633AF" w:rsidP="005A5969">
      <w:hyperlink r:id="rId8" w:history="1">
        <w:r w:rsidR="005A5969">
          <w:rPr>
            <w:rStyle w:val="Hyperlink"/>
          </w:rPr>
          <w:t>3/13/2013</w:t>
        </w:r>
      </w:hyperlink>
    </w:p>
    <w:p w:rsidR="005A5969" w:rsidRDefault="005A5969" w:rsidP="005A5969"/>
    <w:p w:rsidR="005A5969" w:rsidRDefault="005A5969" w:rsidP="005A5969">
      <w:pPr>
        <w:sectPr w:rsidR="005A5969" w:rsidSect="005A59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1F9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49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THE FOURTH ANNUAL SOUTH CAROLINA STRAWBERRY FESTIVAL AND TO COMMEND THIS OUTSTANDING AND INNOVATIVE EVENT THAT BRILLIANTLY SHOWCASES THE TOWN OF FORT MILL AND THE PALMETTO STATE.</w:t>
      </w:r>
    </w:p>
    <w:p w:rsidR="00411F9B" w:rsidRDefault="00411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3FA4" w:rsidRDefault="00411F9B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06BEC">
        <w:t xml:space="preserve">the members of the South Carolina House of Representatives are pleased to learn that the </w:t>
      </w:r>
      <w:r w:rsidR="00DB3FA4">
        <w:t xml:space="preserve">Fourth Annual South Carolina Strawberry Festival will be held at the Walter Y. Elisha Park in Fort Mill from </w:t>
      </w:r>
      <w:r w:rsidR="00254A49">
        <w:t xml:space="preserve">6:00 to 10:00 on Friday evening, May 3, and from </w:t>
      </w:r>
      <w:r w:rsidR="00DB3FA4">
        <w:t xml:space="preserve">10:00 in the morning until 10:00 in the evening on </w:t>
      </w:r>
      <w:r w:rsidR="008C13B8">
        <w:t>Saturday, May 4, 2013; and</w:t>
      </w:r>
    </w:p>
    <w:p w:rsidR="00F6655F" w:rsidRDefault="00F6655F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5F" w:rsidRDefault="00F6655F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mission of the South Carolina Strawberry Festival is to showcase the Town of Fort Mill by providing a venue where residents and visitors can come together in an entertaining, safe, and family</w:t>
      </w:r>
      <w:r w:rsidR="001912CE">
        <w:noBreakHyphen/>
      </w:r>
      <w:r>
        <w:t>friendly atmosphere; and</w:t>
      </w:r>
    </w:p>
    <w:p w:rsidR="00F6655F" w:rsidRDefault="00F6655F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5F" w:rsidRDefault="00F6655F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335DF">
        <w:t>for two consecutive years, the festival has been recognized as the South Carolina Event of the Year,</w:t>
      </w:r>
      <w:r>
        <w:t xml:space="preserve"> promot</w:t>
      </w:r>
      <w:r w:rsidR="009335DF">
        <w:t>ing</w:t>
      </w:r>
      <w:r>
        <w:t xml:space="preserve"> tourism, encourag</w:t>
      </w:r>
      <w:r w:rsidR="009335DF">
        <w:t>ing</w:t>
      </w:r>
      <w:r>
        <w:t xml:space="preserve"> economic development, enhanc</w:t>
      </w:r>
      <w:r w:rsidR="009335DF">
        <w:t>ing</w:t>
      </w:r>
      <w:r>
        <w:t xml:space="preserve"> the quality of life, and foster</w:t>
      </w:r>
      <w:r w:rsidR="009335DF">
        <w:t>ing</w:t>
      </w:r>
      <w:r>
        <w:t xml:space="preserve"> a greater sense of pride in the Fort Mill community; and</w:t>
      </w:r>
    </w:p>
    <w:p w:rsidR="00F6655F" w:rsidRDefault="00F6655F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5F" w:rsidRDefault="00F6655F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an attendance of almost fifty thousand, the event increases </w:t>
      </w:r>
      <w:r w:rsidR="009335DF">
        <w:t xml:space="preserve">sponsorship opportunities, exposure to potential customers, free advertising for participating businesses and organizations, and </w:t>
      </w:r>
      <w:r w:rsidR="00075633">
        <w:t>foot traffic in Fort Mill</w:t>
      </w:r>
      <w:r w:rsidR="00254A49">
        <w:t>; and</w:t>
      </w:r>
    </w:p>
    <w:p w:rsidR="008C13B8" w:rsidRDefault="008C13B8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3B8" w:rsidRDefault="008C13B8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4A49">
        <w:t xml:space="preserve">Kids Zone rides and activities will be available </w:t>
      </w:r>
      <w:r w:rsidR="001912CE">
        <w:t>during the event</w:t>
      </w:r>
      <w:r w:rsidR="00254A49">
        <w:t xml:space="preserve">, and </w:t>
      </w:r>
      <w:r>
        <w:t xml:space="preserve">the community stage will be the venue for </w:t>
      </w:r>
      <w:r w:rsidR="00F6655F">
        <w:t>free outdoor concerts, all of which</w:t>
      </w:r>
      <w:r>
        <w:t xml:space="preserve"> will form the Straw</w:t>
      </w:r>
      <w:r w:rsidR="00254A49">
        <w:t>berry Jam; and</w:t>
      </w:r>
    </w:p>
    <w:p w:rsidR="008C13B8" w:rsidRDefault="008C13B8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BEC" w:rsidRDefault="008C13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not to deny the culinary delights provided by the luscious focus of the festival, contests based on the fruit will include strawberry ice cream</w:t>
      </w:r>
      <w:r w:rsidR="001912CE">
        <w:noBreakHyphen/>
      </w:r>
      <w:r>
        <w:t>eating contests, strawberry shortcake</w:t>
      </w:r>
      <w:r w:rsidR="001912CE">
        <w:noBreakHyphen/>
      </w:r>
      <w:r>
        <w:t>eating contests, and a Berry the Competition Recipe Contest; and</w:t>
      </w:r>
    </w:p>
    <w:p w:rsidR="00706BEC" w:rsidRDefault="00706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BEC" w:rsidRDefault="00706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festival wi</w:t>
      </w:r>
      <w:r w:rsidR="009335DF">
        <w:t>ll</w:t>
      </w:r>
      <w:r>
        <w:t xml:space="preserve"> host vendors </w:t>
      </w:r>
      <w:r w:rsidR="00F6655F">
        <w:t>of</w:t>
      </w:r>
      <w:r>
        <w:t xml:space="preserve"> food and beverages, arts and crafts, and a variety of local businesses</w:t>
      </w:r>
      <w:r w:rsidR="00F6655F">
        <w:t>;</w:t>
      </w:r>
      <w:r>
        <w:t xml:space="preserve"> and the activities </w:t>
      </w:r>
      <w:r w:rsidR="00F6655F">
        <w:t>provided by the organizers</w:t>
      </w:r>
      <w:r>
        <w:t xml:space="preserve"> will include a car show, petting zoo, fireworks display, and pig races; and</w:t>
      </w:r>
    </w:p>
    <w:p w:rsidR="00706BEC" w:rsidRDefault="00706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5DF" w:rsidRDefault="008C13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attendees will also have the pleasure of meeting the </w:t>
      </w:r>
      <w:r w:rsidR="009335DF">
        <w:t xml:space="preserve">newly crowned </w:t>
      </w:r>
      <w:r w:rsidR="00F6655F">
        <w:t>2013 Strawberry Queens</w:t>
      </w:r>
      <w:r w:rsidR="009335DF">
        <w:t>; and</w:t>
      </w:r>
    </w:p>
    <w:p w:rsidR="009335DF" w:rsidRDefault="009335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F9B" w:rsidRDefault="009335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House of Representatives appreciate the platform that the South Carolina Strawberry Festival affords for visitors to observe first</w:t>
      </w:r>
      <w:r w:rsidR="001912CE">
        <w:noBreakHyphen/>
      </w:r>
      <w:r>
        <w:t>hand the beauty and business of the Town of Fort Mill and of our great State</w:t>
      </w:r>
      <w:r w:rsidR="00411F9B">
        <w:t>.  Now, therefore,</w:t>
      </w:r>
    </w:p>
    <w:p w:rsidR="00411F9B" w:rsidRDefault="00411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F9B" w:rsidRDefault="00411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1F9B" w:rsidRDefault="00411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F9B" w:rsidRDefault="00411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61CE">
        <w:t xml:space="preserve"> </w:t>
      </w:r>
      <w:r w:rsidR="00706BEC">
        <w:t>the members of the South Carolina House of Representatives, by this resolution, recognize the Fourth Annual South Carolina Strawberry Festival</w:t>
      </w:r>
      <w:r w:rsidR="009335DF">
        <w:t xml:space="preserve"> </w:t>
      </w:r>
      <w:r w:rsidR="00BA4955">
        <w:t>and commend thi</w:t>
      </w:r>
      <w:r w:rsidR="009335DF">
        <w:t xml:space="preserve">s </w:t>
      </w:r>
      <w:r w:rsidR="00BA4955">
        <w:t xml:space="preserve">outstanding and </w:t>
      </w:r>
      <w:r w:rsidR="009335DF">
        <w:t xml:space="preserve">innovative </w:t>
      </w:r>
      <w:r w:rsidR="00BA4955">
        <w:t>event that</w:t>
      </w:r>
      <w:r w:rsidR="009335DF">
        <w:t xml:space="preserve"> </w:t>
      </w:r>
      <w:r w:rsidR="00BA4955">
        <w:t xml:space="preserve">brilliantly </w:t>
      </w:r>
      <w:r w:rsidR="009335DF">
        <w:t>showcas</w:t>
      </w:r>
      <w:r w:rsidR="00BA4955">
        <w:t>es</w:t>
      </w:r>
      <w:r w:rsidR="009335DF">
        <w:t xml:space="preserve"> </w:t>
      </w:r>
      <w:r w:rsidR="00BA4955">
        <w:t>the Town of Fort Mill and the Palmetto State.</w:t>
      </w:r>
    </w:p>
    <w:p w:rsidR="00411F9B" w:rsidRDefault="00411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1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335DF">
        <w:t>provi</w:t>
      </w:r>
      <w:r>
        <w:t>ded to</w:t>
      </w:r>
      <w:r w:rsidR="009335DF">
        <w:t xml:space="preserve"> the Fourth Annual South Carolina Strawberry Festival.</w:t>
      </w:r>
    </w:p>
    <w:p w:rsidR="00AA337D" w:rsidRDefault="001912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337D" w:rsidRDefault="00AA337D" w:rsidP="005A5969">
      <w:pPr>
        <w:suppressAutoHyphens/>
      </w:pPr>
    </w:p>
    <w:sectPr w:rsidR="00AA337D" w:rsidSect="005A596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955" w:rsidRDefault="00BA4955" w:rsidP="009F0C77">
      <w:r>
        <w:separator/>
      </w:r>
    </w:p>
  </w:endnote>
  <w:endnote w:type="continuationSeparator" w:id="0">
    <w:p w:rsidR="00BA4955" w:rsidRDefault="00BA49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B32D3C-9191-4739-805D-AAB179EB5303}"/>
    <w:embedBold r:id="rId2" w:fontKey="{29592AAB-4329-40CD-BEC9-1F6282E4A8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431AC7-AF77-4AC9-A3F5-DA58DD92DF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A40A223-09E3-4EA1-A55A-458BC730F0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171353-222D-4EF9-B77A-13AD50B45D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969" w:rsidRPr="00AA337D" w:rsidRDefault="005A5969" w:rsidP="00AA33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[3805]</w:t>
    </w:r>
    <w:r>
      <w:tab/>
    </w:r>
    <w:r w:rsidR="00F849AB">
      <w:fldChar w:fldCharType="begin"/>
    </w:r>
    <w:r w:rsidR="00F849AB">
      <w:instrText xml:space="preserve"> PAGE  \* MERGEFORMAT </w:instrText>
    </w:r>
    <w:r w:rsidR="00F849AB">
      <w:fldChar w:fldCharType="separate"/>
    </w:r>
    <w:r w:rsidR="00A633AF">
      <w:rPr>
        <w:noProof/>
      </w:rPr>
      <w:t>1</w:t>
    </w:r>
    <w:r w:rsidR="00F849A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955" w:rsidRDefault="00BA4955" w:rsidP="009F0C77">
      <w:r>
        <w:separator/>
      </w:r>
    </w:p>
  </w:footnote>
  <w:footnote w:type="continuationSeparator" w:id="0">
    <w:p w:rsidR="00BA4955" w:rsidRDefault="00BA49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42ZW13"/>
    <w:docVar w:name="CoverBillType" w:val="r"/>
    <w:docVar w:name="docpath" w:val="L:\Council\bills\GM\29642ZW13.DOCX"/>
    <w:docVar w:name="dvBillNumber" w:val="38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65D6"/>
    <w:rsid w:val="00011869"/>
    <w:rsid w:val="00075633"/>
    <w:rsid w:val="000967E4"/>
    <w:rsid w:val="000E1785"/>
    <w:rsid w:val="000F40FA"/>
    <w:rsid w:val="0010776B"/>
    <w:rsid w:val="00133E66"/>
    <w:rsid w:val="001435A3"/>
    <w:rsid w:val="001912CE"/>
    <w:rsid w:val="001D08F2"/>
    <w:rsid w:val="001D525B"/>
    <w:rsid w:val="001D7F4F"/>
    <w:rsid w:val="002123C7"/>
    <w:rsid w:val="002321B6"/>
    <w:rsid w:val="00250967"/>
    <w:rsid w:val="002543C8"/>
    <w:rsid w:val="00254A49"/>
    <w:rsid w:val="00273B76"/>
    <w:rsid w:val="00284AAE"/>
    <w:rsid w:val="002E5912"/>
    <w:rsid w:val="00301B21"/>
    <w:rsid w:val="00325348"/>
    <w:rsid w:val="0032732C"/>
    <w:rsid w:val="00336AD0"/>
    <w:rsid w:val="0037079A"/>
    <w:rsid w:val="0037610E"/>
    <w:rsid w:val="003D01E8"/>
    <w:rsid w:val="003E5288"/>
    <w:rsid w:val="003F6D79"/>
    <w:rsid w:val="00411F9B"/>
    <w:rsid w:val="0041760A"/>
    <w:rsid w:val="00417C01"/>
    <w:rsid w:val="004607B0"/>
    <w:rsid w:val="004809EE"/>
    <w:rsid w:val="004E7D54"/>
    <w:rsid w:val="005273C6"/>
    <w:rsid w:val="00530A69"/>
    <w:rsid w:val="00545593"/>
    <w:rsid w:val="00577C6C"/>
    <w:rsid w:val="005A5969"/>
    <w:rsid w:val="005C20EC"/>
    <w:rsid w:val="005C2FE2"/>
    <w:rsid w:val="005E2BC9"/>
    <w:rsid w:val="00605102"/>
    <w:rsid w:val="006215AA"/>
    <w:rsid w:val="006913C9"/>
    <w:rsid w:val="0069470D"/>
    <w:rsid w:val="00706BEC"/>
    <w:rsid w:val="00734F00"/>
    <w:rsid w:val="007A70AE"/>
    <w:rsid w:val="008362E8"/>
    <w:rsid w:val="00881BF2"/>
    <w:rsid w:val="008A1768"/>
    <w:rsid w:val="008C13B8"/>
    <w:rsid w:val="008F0F33"/>
    <w:rsid w:val="008F4429"/>
    <w:rsid w:val="00931469"/>
    <w:rsid w:val="009335DF"/>
    <w:rsid w:val="0094021A"/>
    <w:rsid w:val="00944C5D"/>
    <w:rsid w:val="009B44AF"/>
    <w:rsid w:val="009B68F2"/>
    <w:rsid w:val="009C6A0B"/>
    <w:rsid w:val="009F0C77"/>
    <w:rsid w:val="009F4DD1"/>
    <w:rsid w:val="00A41684"/>
    <w:rsid w:val="00A62D32"/>
    <w:rsid w:val="00A633AF"/>
    <w:rsid w:val="00A64E80"/>
    <w:rsid w:val="00A72BCD"/>
    <w:rsid w:val="00A741D9"/>
    <w:rsid w:val="00A833AB"/>
    <w:rsid w:val="00A9741D"/>
    <w:rsid w:val="00AA337D"/>
    <w:rsid w:val="00AD4B17"/>
    <w:rsid w:val="00B412D4"/>
    <w:rsid w:val="00B44BD3"/>
    <w:rsid w:val="00B60998"/>
    <w:rsid w:val="00BA4955"/>
    <w:rsid w:val="00BD65D6"/>
    <w:rsid w:val="00BE3C22"/>
    <w:rsid w:val="00C0345E"/>
    <w:rsid w:val="00C3483A"/>
    <w:rsid w:val="00C74E9D"/>
    <w:rsid w:val="00C82FD3"/>
    <w:rsid w:val="00C92819"/>
    <w:rsid w:val="00CC6B7B"/>
    <w:rsid w:val="00CD2089"/>
    <w:rsid w:val="00D061CE"/>
    <w:rsid w:val="00D73A67"/>
    <w:rsid w:val="00D970A9"/>
    <w:rsid w:val="00DB3FA4"/>
    <w:rsid w:val="00DE7856"/>
    <w:rsid w:val="00DF3845"/>
    <w:rsid w:val="00E41911"/>
    <w:rsid w:val="00E92EEF"/>
    <w:rsid w:val="00EC711A"/>
    <w:rsid w:val="00F24442"/>
    <w:rsid w:val="00F50AE3"/>
    <w:rsid w:val="00F6655F"/>
    <w:rsid w:val="00F67CF1"/>
    <w:rsid w:val="00F840F0"/>
    <w:rsid w:val="00F849AB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E8A91A8-ECB0-426C-B85C-ABDE94014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49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95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59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05_201303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1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E89BB-312E-4CA2-BB17-6283182A1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3805: Strawberry Festival - South Carolina Legislature Online</dc:title>
  <dc:creator>%USERNAME%</dc:creator>
  <cp:lastModifiedBy>N Cumfer</cp:lastModifiedBy>
  <cp:revision>7</cp:revision>
  <cp:lastPrinted>2013-03-12T18:32:00Z</cp:lastPrinted>
  <dcterms:created xsi:type="dcterms:W3CDTF">2013-03-13T14:20:00Z</dcterms:created>
  <dcterms:modified xsi:type="dcterms:W3CDTF">2014-12-05T16:45:00Z</dcterms:modified>
</cp:coreProperties>
</file>