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310" w:rsidRDefault="00273310" w:rsidP="00273310">
      <w:pPr>
        <w:widowControl w:val="0"/>
        <w:jc w:val="center"/>
      </w:pPr>
      <w:r w:rsidRPr="00273310">
        <w:rPr>
          <w:b/>
        </w:rPr>
        <w:t>South Carolina General Assembly</w:t>
      </w:r>
    </w:p>
    <w:p w:rsidR="00273310" w:rsidRDefault="00273310" w:rsidP="00273310">
      <w:pPr>
        <w:widowControl w:val="0"/>
        <w:jc w:val="center"/>
      </w:pPr>
      <w:r>
        <w:t>120th Session, 2013-2014</w:t>
      </w: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jc w:val="left"/>
        <w:rPr>
          <w:b/>
        </w:rPr>
      </w:pPr>
      <w:r w:rsidRPr="00273310">
        <w:rPr>
          <w:b/>
        </w:rPr>
        <w:t>H. 3840</w:t>
      </w:r>
    </w:p>
    <w:p w:rsidR="00273310" w:rsidRDefault="00273310" w:rsidP="00273310">
      <w:pPr>
        <w:widowControl w:val="0"/>
        <w:jc w:val="left"/>
        <w:rPr>
          <w:b/>
        </w:rPr>
      </w:pPr>
    </w:p>
    <w:p w:rsidR="00273310" w:rsidRDefault="00273310" w:rsidP="00273310">
      <w:pPr>
        <w:widowControl w:val="0"/>
        <w:jc w:val="left"/>
      </w:pPr>
      <w:r w:rsidRPr="00273310">
        <w:rPr>
          <w:b/>
        </w:rPr>
        <w:t>STATUS INFORMATION</w:t>
      </w: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jc w:val="left"/>
      </w:pPr>
      <w:r>
        <w:t>House Resolution</w:t>
      </w:r>
    </w:p>
    <w:p w:rsidR="00273310" w:rsidRDefault="00273310" w:rsidP="00273310">
      <w:pPr>
        <w:widowControl w:val="0"/>
        <w:jc w:val="left"/>
      </w:pPr>
      <w:r>
        <w:t>Sponsors: Reps. Pope, D.C. Moss, Delleney, Felder, King, Long, V.S. Moss, Norman and Simrill</w:t>
      </w:r>
    </w:p>
    <w:p w:rsidR="00273310" w:rsidRDefault="00273310" w:rsidP="00273310">
      <w:pPr>
        <w:widowControl w:val="0"/>
        <w:jc w:val="left"/>
      </w:pPr>
      <w:r>
        <w:t>Document Path: l:\council\bills\rm\1190sd13.docx</w:t>
      </w: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jc w:val="left"/>
      </w:pPr>
      <w:r>
        <w:t>Introduced in the House on March 20, 2013</w:t>
      </w:r>
    </w:p>
    <w:p w:rsidR="00273310" w:rsidRDefault="00273310" w:rsidP="00273310">
      <w:pPr>
        <w:widowControl w:val="0"/>
        <w:jc w:val="left"/>
      </w:pPr>
      <w:r>
        <w:t>Adopted by the House on March 20, 2013</w:t>
      </w: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jc w:val="left"/>
      </w:pPr>
      <w:r>
        <w:t xml:space="preserve">Summary: </w:t>
      </w:r>
      <w:r w:rsidR="005A42CA">
        <w:t>Union Baptist Church</w:t>
      </w: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jc w:val="left"/>
      </w:pPr>
    </w:p>
    <w:p w:rsidR="00273310" w:rsidRDefault="00273310" w:rsidP="00273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310">
        <w:rPr>
          <w:b/>
        </w:rPr>
        <w:t>HISTORY OF LEGISLATIVE ACTIONS</w:t>
      </w:r>
    </w:p>
    <w:p w:rsidR="00273310" w:rsidRDefault="00273310" w:rsidP="00273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73310" w:rsidRPr="00273310" w:rsidRDefault="00273310" w:rsidP="002733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73310">
        <w:rPr>
          <w:u w:val="single"/>
        </w:rPr>
        <w:tab/>
        <w:t>Date</w:t>
      </w:r>
      <w:r w:rsidRPr="00273310">
        <w:rPr>
          <w:u w:val="single"/>
        </w:rPr>
        <w:tab/>
        <w:t>Body</w:t>
      </w:r>
      <w:r w:rsidRPr="00273310">
        <w:rPr>
          <w:u w:val="single"/>
        </w:rPr>
        <w:tab/>
        <w:t>Action Description with journal page number</w:t>
      </w:r>
      <w:r w:rsidRPr="00273310">
        <w:rPr>
          <w:u w:val="single"/>
        </w:rPr>
        <w:tab/>
      </w:r>
      <w:bookmarkStart w:id="0" w:name="_GoBack"/>
      <w:bookmarkEnd w:id="0"/>
    </w:p>
    <w:p w:rsidR="009C3B04" w:rsidRDefault="009C3B04" w:rsidP="009C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5C5B42">
        <w:t>Introduced and adopted (</w:t>
      </w:r>
      <w:hyperlink r:id="rId7" w:history="1">
        <w:r w:rsidRPr="005C5B42">
          <w:rPr>
            <w:rStyle w:val="Hyperlink"/>
          </w:rPr>
          <w:t>House Journal</w:t>
        </w:r>
        <w:r w:rsidRPr="005C5B42">
          <w:rPr>
            <w:rStyle w:val="Hyperlink"/>
          </w:rPr>
          <w:noBreakHyphen/>
          <w:t>page 4</w:t>
        </w:r>
      </w:hyperlink>
      <w:r w:rsidRPr="005C5B42">
        <w:t>)</w:t>
      </w:r>
    </w:p>
    <w:p w:rsidR="009C3B04" w:rsidRDefault="009C3B04" w:rsidP="009C3B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310" w:rsidRPr="00273310" w:rsidRDefault="00273310" w:rsidP="002733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73310" w:rsidRDefault="00273310" w:rsidP="00273310">
      <w:r w:rsidRPr="00273310">
        <w:rPr>
          <w:b/>
        </w:rPr>
        <w:t>VERSIONS OF THIS BILL</w:t>
      </w:r>
    </w:p>
    <w:p w:rsidR="00273310" w:rsidRDefault="00273310" w:rsidP="00273310"/>
    <w:p w:rsidR="00273310" w:rsidRDefault="00E443CD" w:rsidP="00273310">
      <w:hyperlink r:id="rId8" w:history="1">
        <w:r w:rsidR="00273310">
          <w:rPr>
            <w:rStyle w:val="Hyperlink"/>
          </w:rPr>
          <w:t>3/20/2013</w:t>
        </w:r>
      </w:hyperlink>
    </w:p>
    <w:p w:rsidR="00273310" w:rsidRDefault="00273310" w:rsidP="00273310"/>
    <w:p w:rsidR="00273310" w:rsidRDefault="00273310" w:rsidP="00273310">
      <w:pPr>
        <w:sectPr w:rsidR="00273310" w:rsidSect="002733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1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101C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427E" w:rsidRDefault="00F026D8" w:rsidP="00C342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3427E">
        <w:t xml:space="preserve">RECOGNIZE </w:t>
      </w:r>
      <w:r w:rsidR="006B6E8F">
        <w:t xml:space="preserve">AND CONGRATULATE </w:t>
      </w:r>
      <w:r w:rsidR="00A0611E">
        <w:t xml:space="preserve">UNION </w:t>
      </w:r>
      <w:r w:rsidR="00C3427E">
        <w:t xml:space="preserve">BAPTIST CHURCH OF </w:t>
      </w:r>
      <w:r w:rsidR="00A0611E">
        <w:t>YORK</w:t>
      </w:r>
      <w:r w:rsidR="00C3427E">
        <w:t xml:space="preserve"> COUNTY ON THE OCCASION OF ITS HISTORIC ONE HUNDRED SEVENTY</w:t>
      </w:r>
      <w:r w:rsidR="00CE4738">
        <w:noBreakHyphen/>
      </w:r>
      <w:r w:rsidR="00C3427E">
        <w:t xml:space="preserve">FIFTH ANNIVERSARY AND TO COMMEND THE CHURCH FOR NEARLY TWO CENTURIES OF SERVICE TO </w:t>
      </w:r>
      <w:r w:rsidR="00D542BA">
        <w:t xml:space="preserve">GOD AND </w:t>
      </w:r>
      <w:r w:rsidR="00C3427E">
        <w:t>THE COMMUNITY.</w:t>
      </w:r>
    </w:p>
    <w:p w:rsidR="00A101C5" w:rsidRDefault="00A10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1373" w:rsidRDefault="00A101C5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A0957">
        <w:t xml:space="preserve">having been founded </w:t>
      </w:r>
      <w:r w:rsidR="00B96194">
        <w:t xml:space="preserve">on </w:t>
      </w:r>
      <w:r w:rsidR="004129CC">
        <w:t xml:space="preserve">March 24, 1838, </w:t>
      </w:r>
      <w:r w:rsidR="004A1373" w:rsidRPr="000E2323">
        <w:rPr>
          <w:color w:val="000000" w:themeColor="text1"/>
          <w:u w:color="000000" w:themeColor="text1"/>
        </w:rPr>
        <w:t xml:space="preserve">in the Filbert </w:t>
      </w:r>
      <w:r w:rsidR="004A1373">
        <w:rPr>
          <w:color w:val="000000" w:themeColor="text1"/>
          <w:u w:color="000000" w:themeColor="text1"/>
        </w:rPr>
        <w:t>c</w:t>
      </w:r>
      <w:r w:rsidR="004A1373" w:rsidRPr="000E2323">
        <w:rPr>
          <w:color w:val="000000" w:themeColor="text1"/>
          <w:u w:color="000000" w:themeColor="text1"/>
        </w:rPr>
        <w:t>ommunity</w:t>
      </w:r>
      <w:r w:rsidR="004A1373">
        <w:rPr>
          <w:color w:val="000000" w:themeColor="text1"/>
          <w:u w:color="000000" w:themeColor="text1"/>
        </w:rPr>
        <w:t>,</w:t>
      </w:r>
      <w:r w:rsidR="004A1373" w:rsidRPr="000E2323">
        <w:rPr>
          <w:color w:val="000000" w:themeColor="text1"/>
          <w:u w:color="000000" w:themeColor="text1"/>
        </w:rPr>
        <w:t xml:space="preserve"> three miles north of the </w:t>
      </w:r>
      <w:r w:rsidR="004A1373">
        <w:rPr>
          <w:color w:val="000000" w:themeColor="text1"/>
          <w:u w:color="000000" w:themeColor="text1"/>
        </w:rPr>
        <w:t>v</w:t>
      </w:r>
      <w:r w:rsidR="004A1373" w:rsidRPr="000E2323">
        <w:rPr>
          <w:color w:val="000000" w:themeColor="text1"/>
          <w:u w:color="000000" w:themeColor="text1"/>
        </w:rPr>
        <w:t>illage of Yorkville (York</w:t>
      </w:r>
      <w:r w:rsidR="004A1373">
        <w:rPr>
          <w:color w:val="000000" w:themeColor="text1"/>
          <w:u w:color="000000" w:themeColor="text1"/>
        </w:rPr>
        <w:t xml:space="preserve">), Union Baptist Church of York County will </w:t>
      </w:r>
      <w:r w:rsidR="004A1373">
        <w:t>celebrate its historic one hundred seventy</w:t>
      </w:r>
      <w:r w:rsidR="00CE4738">
        <w:noBreakHyphen/>
      </w:r>
      <w:r w:rsidR="004A1373">
        <w:t>fifth anniversary in 2013; and</w:t>
      </w: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its birth, the new </w:t>
      </w:r>
      <w:r w:rsidR="00F20690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had the assistance of </w:t>
      </w:r>
      <w:r w:rsidRPr="000E2323">
        <w:rPr>
          <w:color w:val="000000" w:themeColor="text1"/>
          <w:u w:color="000000" w:themeColor="text1"/>
        </w:rPr>
        <w:t>Flint Hill Baptist Church near Fort Mill</w:t>
      </w:r>
      <w:r>
        <w:rPr>
          <w:color w:val="000000" w:themeColor="text1"/>
          <w:u w:color="000000" w:themeColor="text1"/>
        </w:rPr>
        <w:t>, which</w:t>
      </w:r>
      <w:r w:rsidRPr="000E2323">
        <w:rPr>
          <w:color w:val="000000" w:themeColor="text1"/>
          <w:u w:color="000000" w:themeColor="text1"/>
        </w:rPr>
        <w:t xml:space="preserve"> sent representatives to Filbert to help organize </w:t>
      </w:r>
      <w:r>
        <w:rPr>
          <w:color w:val="000000" w:themeColor="text1"/>
          <w:u w:color="000000" w:themeColor="text1"/>
        </w:rPr>
        <w:t>Union Baptist; and</w:t>
      </w:r>
    </w:p>
    <w:p w:rsidR="004A1373" w:rsidRDefault="004A1373" w:rsidP="004A13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86456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when Union Baptist was only thirty years old, it became</w:t>
      </w:r>
      <w:r w:rsidRPr="000E2323">
        <w:rPr>
          <w:color w:val="000000" w:themeColor="text1"/>
          <w:u w:color="000000" w:themeColor="text1"/>
        </w:rPr>
        <w:t xml:space="preserve"> a charter member of the York Baptist Association</w:t>
      </w:r>
      <w:r>
        <w:rPr>
          <w:color w:val="000000" w:themeColor="text1"/>
          <w:u w:color="000000" w:themeColor="text1"/>
        </w:rPr>
        <w:t xml:space="preserve">, </w:t>
      </w:r>
      <w:r w:rsidRPr="000E2323">
        <w:rPr>
          <w:color w:val="000000" w:themeColor="text1"/>
          <w:u w:color="000000" w:themeColor="text1"/>
        </w:rPr>
        <w:t>organized in 1868</w:t>
      </w:r>
      <w:r>
        <w:rPr>
          <w:color w:val="000000" w:themeColor="text1"/>
          <w:u w:color="000000" w:themeColor="text1"/>
        </w:rPr>
        <w:t>; and</w:t>
      </w: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E2323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>out</w:t>
      </w:r>
      <w:r w:rsidRPr="000E2323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years of its history, t</w:t>
      </w:r>
      <w:r w:rsidRPr="000E2323">
        <w:rPr>
          <w:color w:val="000000" w:themeColor="text1"/>
          <w:u w:color="000000" w:themeColor="text1"/>
        </w:rPr>
        <w:t xml:space="preserve">he church has held to </w:t>
      </w:r>
      <w:r>
        <w:rPr>
          <w:color w:val="000000" w:themeColor="text1"/>
          <w:u w:color="000000" w:themeColor="text1"/>
        </w:rPr>
        <w:t>its</w:t>
      </w:r>
      <w:r w:rsidRPr="000E2323">
        <w:rPr>
          <w:color w:val="000000" w:themeColor="text1"/>
          <w:u w:color="000000" w:themeColor="text1"/>
        </w:rPr>
        <w:t xml:space="preserve"> solemn covenant to take the </w:t>
      </w:r>
      <w:r>
        <w:rPr>
          <w:color w:val="000000" w:themeColor="text1"/>
          <w:u w:color="000000" w:themeColor="text1"/>
        </w:rPr>
        <w:t>S</w:t>
      </w:r>
      <w:r w:rsidRPr="000E2323">
        <w:rPr>
          <w:color w:val="000000" w:themeColor="text1"/>
          <w:u w:color="000000" w:themeColor="text1"/>
        </w:rPr>
        <w:t>criptures of the Old and New Testaments as its rule of faith and practice</w:t>
      </w:r>
      <w:r>
        <w:rPr>
          <w:color w:val="000000" w:themeColor="text1"/>
          <w:u w:color="000000" w:themeColor="text1"/>
        </w:rPr>
        <w:t>.</w:t>
      </w:r>
      <w:r w:rsidR="00ED392C">
        <w:rPr>
          <w:color w:val="000000" w:themeColor="text1"/>
          <w:u w:color="000000" w:themeColor="text1"/>
        </w:rPr>
        <w:t xml:space="preserve">  </w:t>
      </w:r>
      <w:r w:rsidRPr="000E2323">
        <w:rPr>
          <w:color w:val="000000" w:themeColor="text1"/>
          <w:u w:color="000000" w:themeColor="text1"/>
        </w:rPr>
        <w:t xml:space="preserve">The church has ministered to </w:t>
      </w:r>
      <w:r w:rsidR="007B2B41">
        <w:rPr>
          <w:color w:val="000000" w:themeColor="text1"/>
          <w:u w:color="000000" w:themeColor="text1"/>
        </w:rPr>
        <w:t>the</w:t>
      </w:r>
      <w:r w:rsidRPr="000E2323">
        <w:rPr>
          <w:color w:val="000000" w:themeColor="text1"/>
          <w:u w:color="000000" w:themeColor="text1"/>
        </w:rPr>
        <w:t xml:space="preserve"> community; </w:t>
      </w:r>
      <w:r>
        <w:rPr>
          <w:color w:val="000000" w:themeColor="text1"/>
          <w:u w:color="000000" w:themeColor="text1"/>
        </w:rPr>
        <w:t xml:space="preserve">supported </w:t>
      </w:r>
      <w:r w:rsidRPr="000E2323">
        <w:rPr>
          <w:color w:val="000000" w:themeColor="text1"/>
          <w:u w:color="000000" w:themeColor="text1"/>
        </w:rPr>
        <w:t>missions locally, nationally, and around the world</w:t>
      </w:r>
      <w:r w:rsidR="00ED392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joyfully witnessed the transformation of many li</w:t>
      </w:r>
      <w:r w:rsidRPr="000E2323">
        <w:rPr>
          <w:color w:val="000000" w:themeColor="text1"/>
          <w:u w:color="000000" w:themeColor="text1"/>
        </w:rPr>
        <w:t>ves</w:t>
      </w:r>
      <w:r>
        <w:rPr>
          <w:color w:val="000000" w:themeColor="text1"/>
          <w:u w:color="000000" w:themeColor="text1"/>
        </w:rPr>
        <w:t>; and</w:t>
      </w:r>
    </w:p>
    <w:p w:rsidR="00A64128" w:rsidRDefault="00A64128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5CF3" w:rsidRPr="00CC7F03" w:rsidRDefault="00AF5CF3" w:rsidP="00AF5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7F03">
        <w:rPr>
          <w:color w:val="000000" w:themeColor="text1"/>
          <w:u w:color="000000" w:themeColor="text1"/>
        </w:rPr>
        <w:t xml:space="preserve">Whereas, on </w:t>
      </w:r>
      <w:r w:rsidRPr="000E2323">
        <w:rPr>
          <w:color w:val="000000" w:themeColor="text1"/>
          <w:u w:color="000000" w:themeColor="text1"/>
        </w:rPr>
        <w:t>Sunday, March 24, 2013</w:t>
      </w:r>
      <w:r>
        <w:rPr>
          <w:color w:val="000000" w:themeColor="text1"/>
          <w:u w:color="000000" w:themeColor="text1"/>
        </w:rPr>
        <w:t>, the</w:t>
      </w:r>
      <w:r w:rsidRPr="00CC7F03">
        <w:rPr>
          <w:color w:val="000000" w:themeColor="text1"/>
          <w:u w:color="000000" w:themeColor="text1"/>
        </w:rPr>
        <w:t xml:space="preserve"> grateful congregation of </w:t>
      </w:r>
      <w:r>
        <w:rPr>
          <w:color w:val="000000" w:themeColor="text1"/>
          <w:u w:color="000000" w:themeColor="text1"/>
        </w:rPr>
        <w:t>Union</w:t>
      </w:r>
      <w:r w:rsidRPr="00CC7F03">
        <w:rPr>
          <w:color w:val="000000" w:themeColor="text1"/>
          <w:u w:color="000000" w:themeColor="text1"/>
        </w:rPr>
        <w:t xml:space="preserve"> Baptist </w:t>
      </w:r>
      <w:r>
        <w:rPr>
          <w:color w:val="000000" w:themeColor="text1"/>
          <w:u w:color="000000" w:themeColor="text1"/>
        </w:rPr>
        <w:t>will hold</w:t>
      </w:r>
      <w:r w:rsidRPr="00CC7F03">
        <w:rPr>
          <w:color w:val="000000" w:themeColor="text1"/>
          <w:u w:color="000000" w:themeColor="text1"/>
        </w:rPr>
        <w:t xml:space="preserve"> a special commemorative service to celebrate God</w:t>
      </w:r>
      <w:r w:rsidR="00CE4738" w:rsidRPr="00CE4738">
        <w:rPr>
          <w:color w:val="000000" w:themeColor="text1"/>
          <w:u w:color="000000" w:themeColor="text1"/>
        </w:rPr>
        <w:t>’</w:t>
      </w:r>
      <w:r w:rsidRPr="00CC7F03">
        <w:rPr>
          <w:color w:val="000000" w:themeColor="text1"/>
          <w:u w:color="000000" w:themeColor="text1"/>
        </w:rPr>
        <w:t xml:space="preserve">s faithfulness to the church, both spiritually and materially, over </w:t>
      </w:r>
      <w:r>
        <w:rPr>
          <w:color w:val="000000" w:themeColor="text1"/>
          <w:u w:color="000000" w:themeColor="text1"/>
        </w:rPr>
        <w:t xml:space="preserve">nearly </w:t>
      </w:r>
      <w:r w:rsidRPr="00CC7F03">
        <w:rPr>
          <w:color w:val="000000" w:themeColor="text1"/>
          <w:u w:color="000000" w:themeColor="text1"/>
        </w:rPr>
        <w:t xml:space="preserve">two centuries; and </w:t>
      </w:r>
    </w:p>
    <w:p w:rsidR="00AF5CF3" w:rsidRDefault="00AF5CF3" w:rsidP="00A641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standing on the faith and strength of its early pastors and members, </w:t>
      </w:r>
      <w:r w:rsidR="0063212F">
        <w:t>Union Bap</w:t>
      </w:r>
      <w:r>
        <w:t>tist Church</w:t>
      </w:r>
      <w:r w:rsidR="00CE4738" w:rsidRPr="00CE4738">
        <w:t>’</w:t>
      </w:r>
      <w:r>
        <w:t>s present congregation “press[es] toward the mark for the prize of the high calling of God in Christ Jesus” (Philippians 3:14); and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3212F">
        <w:t>Union</w:t>
      </w:r>
      <w:r>
        <w:t xml:space="preserve"> Baptist Church</w:t>
      </w:r>
      <w:r w:rsidR="0063212F">
        <w:t xml:space="preserve"> </w:t>
      </w:r>
      <w:r>
        <w:t xml:space="preserve">has been a beacon of light in </w:t>
      </w:r>
      <w:r w:rsidR="0063212F">
        <w:t>York</w:t>
      </w:r>
      <w:r>
        <w:t xml:space="preserve"> County for one hundred seventy</w:t>
      </w:r>
      <w:r w:rsidR="00CE4738">
        <w:noBreakHyphen/>
      </w:r>
      <w:r>
        <w:t>five years, and, God willing, will continue its godly heritage in many more years of worship and service.</w:t>
      </w:r>
      <w:r w:rsidR="00ED392C">
        <w:t xml:space="preserve"> </w:t>
      </w:r>
      <w:r>
        <w:t xml:space="preserve"> Now, therefore, 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BF4A2F">
        <w:t xml:space="preserve">South Carolina </w:t>
      </w:r>
      <w:r>
        <w:t>House of Representatives</w:t>
      </w:r>
      <w:r w:rsidR="00BF4A2F">
        <w:t xml:space="preserve">, </w:t>
      </w:r>
      <w:r>
        <w:t xml:space="preserve">by this resolution, recognize </w:t>
      </w:r>
      <w:r w:rsidR="006B6E8F">
        <w:t xml:space="preserve">and congratulate </w:t>
      </w:r>
      <w:r w:rsidR="006C7643">
        <w:t>Union</w:t>
      </w:r>
      <w:r>
        <w:t xml:space="preserve"> Baptist Church of </w:t>
      </w:r>
      <w:r w:rsidR="006C7643">
        <w:t>York</w:t>
      </w:r>
      <w:r>
        <w:t xml:space="preserve"> County on the occasion of its historic one hundred seventy</w:t>
      </w:r>
      <w:r w:rsidR="00CE4738">
        <w:noBreakHyphen/>
      </w:r>
      <w:r>
        <w:t xml:space="preserve">fifth anniversary and commend the church for nearly two centuries of service to </w:t>
      </w:r>
      <w:r w:rsidR="0067500F">
        <w:t xml:space="preserve">God and </w:t>
      </w:r>
      <w:r>
        <w:t>the community.</w:t>
      </w: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0957" w:rsidRDefault="009A0957" w:rsidP="009A0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</w:t>
      </w:r>
      <w:r w:rsidR="000F6323">
        <w:t xml:space="preserve">provided </w:t>
      </w:r>
      <w:r>
        <w:t xml:space="preserve">to </w:t>
      </w:r>
      <w:r w:rsidR="00655888">
        <w:t>Union</w:t>
      </w:r>
      <w:r>
        <w:t xml:space="preserve"> Baptist Church.</w:t>
      </w:r>
    </w:p>
    <w:p w:rsidR="00531083" w:rsidRDefault="00CE47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1083" w:rsidRDefault="00531083" w:rsidP="00273310">
      <w:pPr>
        <w:suppressAutoHyphens/>
      </w:pPr>
    </w:p>
    <w:sectPr w:rsidR="00531083" w:rsidSect="0027331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643" w:rsidRDefault="006C7643" w:rsidP="009F0C77">
      <w:r>
        <w:separator/>
      </w:r>
    </w:p>
  </w:endnote>
  <w:endnote w:type="continuationSeparator" w:id="0">
    <w:p w:rsidR="006C7643" w:rsidRDefault="006C76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4336A2-7577-45DE-92B7-E1D7F00D32C3}"/>
    <w:embedBold r:id="rId2" w:fontKey="{B941C0E6-36C1-4CFF-8E02-2B4A5D2D8D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8521E4-A7E0-4F70-ABFF-FDB95072F23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06BCA90-20B9-454A-9C45-F0889EE760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BAB14F-BDF9-44AA-9DDC-E0345B0C7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310" w:rsidRPr="00531083" w:rsidRDefault="00273310" w:rsidP="005310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r w:rsidR="00100D64">
      <w:fldChar w:fldCharType="begin"/>
    </w:r>
    <w:r w:rsidR="00100D64">
      <w:instrText xml:space="preserve"> PAGE  \* MERGEFORMAT </w:instrText>
    </w:r>
    <w:r w:rsidR="00100D64">
      <w:fldChar w:fldCharType="separate"/>
    </w:r>
    <w:r w:rsidR="00E443CD">
      <w:rPr>
        <w:noProof/>
      </w:rPr>
      <w:t>1</w:t>
    </w:r>
    <w:r w:rsidR="00100D6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643" w:rsidRDefault="006C7643" w:rsidP="009F0C77">
      <w:r>
        <w:separator/>
      </w:r>
    </w:p>
  </w:footnote>
  <w:footnote w:type="continuationSeparator" w:id="0">
    <w:p w:rsidR="006C7643" w:rsidRDefault="006C76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0SD13"/>
    <w:docVar w:name="CoverBillType" w:val="r"/>
    <w:docVar w:name="docpath" w:val="L:\Council\bills\RM\1190SD13.DOCX"/>
    <w:docVar w:name="dvBillNumber" w:val="384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6253"/>
    <w:rsid w:val="00011869"/>
    <w:rsid w:val="000E1785"/>
    <w:rsid w:val="000F40FA"/>
    <w:rsid w:val="000F6323"/>
    <w:rsid w:val="00100D64"/>
    <w:rsid w:val="0010776B"/>
    <w:rsid w:val="00133E66"/>
    <w:rsid w:val="001435A3"/>
    <w:rsid w:val="001809EF"/>
    <w:rsid w:val="001D08F2"/>
    <w:rsid w:val="001D525B"/>
    <w:rsid w:val="001D7F4F"/>
    <w:rsid w:val="002321B6"/>
    <w:rsid w:val="00250967"/>
    <w:rsid w:val="002543C8"/>
    <w:rsid w:val="00273310"/>
    <w:rsid w:val="00284AAE"/>
    <w:rsid w:val="002E5912"/>
    <w:rsid w:val="00301B21"/>
    <w:rsid w:val="00325348"/>
    <w:rsid w:val="0032732C"/>
    <w:rsid w:val="00336AD0"/>
    <w:rsid w:val="00354F0D"/>
    <w:rsid w:val="0037079A"/>
    <w:rsid w:val="00370C4D"/>
    <w:rsid w:val="003C5351"/>
    <w:rsid w:val="003D01E8"/>
    <w:rsid w:val="003E5288"/>
    <w:rsid w:val="003F6D79"/>
    <w:rsid w:val="004129CC"/>
    <w:rsid w:val="0041670B"/>
    <w:rsid w:val="0041760A"/>
    <w:rsid w:val="00417C01"/>
    <w:rsid w:val="004508BD"/>
    <w:rsid w:val="004809EE"/>
    <w:rsid w:val="004A1373"/>
    <w:rsid w:val="004E7D54"/>
    <w:rsid w:val="005273C6"/>
    <w:rsid w:val="00530A69"/>
    <w:rsid w:val="00531083"/>
    <w:rsid w:val="00545593"/>
    <w:rsid w:val="00577C6C"/>
    <w:rsid w:val="005A42CA"/>
    <w:rsid w:val="005C2FE2"/>
    <w:rsid w:val="005E2BC9"/>
    <w:rsid w:val="00605102"/>
    <w:rsid w:val="00615475"/>
    <w:rsid w:val="006215AA"/>
    <w:rsid w:val="0063212F"/>
    <w:rsid w:val="00636253"/>
    <w:rsid w:val="00655888"/>
    <w:rsid w:val="00660CAB"/>
    <w:rsid w:val="0067500F"/>
    <w:rsid w:val="006913C9"/>
    <w:rsid w:val="0069470D"/>
    <w:rsid w:val="006B6E8F"/>
    <w:rsid w:val="006C7643"/>
    <w:rsid w:val="00734F00"/>
    <w:rsid w:val="00767F7B"/>
    <w:rsid w:val="007A70AE"/>
    <w:rsid w:val="007B2B41"/>
    <w:rsid w:val="00811955"/>
    <w:rsid w:val="008362E8"/>
    <w:rsid w:val="00864566"/>
    <w:rsid w:val="008A1768"/>
    <w:rsid w:val="008C1F5A"/>
    <w:rsid w:val="008F0F33"/>
    <w:rsid w:val="008F4429"/>
    <w:rsid w:val="0094021A"/>
    <w:rsid w:val="00974A1A"/>
    <w:rsid w:val="009A0957"/>
    <w:rsid w:val="009B44AF"/>
    <w:rsid w:val="009C3B04"/>
    <w:rsid w:val="009C6A0B"/>
    <w:rsid w:val="009F0C77"/>
    <w:rsid w:val="009F4DD1"/>
    <w:rsid w:val="00A0611E"/>
    <w:rsid w:val="00A101C5"/>
    <w:rsid w:val="00A206E5"/>
    <w:rsid w:val="00A41684"/>
    <w:rsid w:val="00A64128"/>
    <w:rsid w:val="00A64E80"/>
    <w:rsid w:val="00A72BCD"/>
    <w:rsid w:val="00A741D9"/>
    <w:rsid w:val="00A833AB"/>
    <w:rsid w:val="00A9741D"/>
    <w:rsid w:val="00AD4B17"/>
    <w:rsid w:val="00AF5CF3"/>
    <w:rsid w:val="00B372D1"/>
    <w:rsid w:val="00B412D4"/>
    <w:rsid w:val="00B47430"/>
    <w:rsid w:val="00B96194"/>
    <w:rsid w:val="00BB1911"/>
    <w:rsid w:val="00BC24BD"/>
    <w:rsid w:val="00BE3C22"/>
    <w:rsid w:val="00BF4A2F"/>
    <w:rsid w:val="00C0345E"/>
    <w:rsid w:val="00C31CB5"/>
    <w:rsid w:val="00C3427E"/>
    <w:rsid w:val="00C3483A"/>
    <w:rsid w:val="00C646E4"/>
    <w:rsid w:val="00C74E9D"/>
    <w:rsid w:val="00C82FD3"/>
    <w:rsid w:val="00C92819"/>
    <w:rsid w:val="00CA0264"/>
    <w:rsid w:val="00CC6B7B"/>
    <w:rsid w:val="00CD2089"/>
    <w:rsid w:val="00CE4738"/>
    <w:rsid w:val="00D542BA"/>
    <w:rsid w:val="00D73A67"/>
    <w:rsid w:val="00D970A9"/>
    <w:rsid w:val="00DF3845"/>
    <w:rsid w:val="00E41911"/>
    <w:rsid w:val="00E443CD"/>
    <w:rsid w:val="00E92EEF"/>
    <w:rsid w:val="00EA1268"/>
    <w:rsid w:val="00ED392C"/>
    <w:rsid w:val="00EF0A5A"/>
    <w:rsid w:val="00F026D8"/>
    <w:rsid w:val="00F206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B6D1A5C-D642-43C2-B165-8E35B80A2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4A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A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33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40_201303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EADF9-EE41-4F4F-9685-BFDE55B68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3840: Union Baptist Church - South Carolina Legislature Online</dc:title>
  <dc:creator>McDowell</dc:creator>
  <cp:lastModifiedBy>N Cumfer</cp:lastModifiedBy>
  <cp:revision>7</cp:revision>
  <cp:lastPrinted>2013-03-19T18:30:00Z</cp:lastPrinted>
  <dcterms:created xsi:type="dcterms:W3CDTF">2013-03-20T14:56:00Z</dcterms:created>
  <dcterms:modified xsi:type="dcterms:W3CDTF">2014-12-05T16:45:00Z</dcterms:modified>
</cp:coreProperties>
</file>