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A83" w:rsidRDefault="00CC4A83" w:rsidP="00CC4A83">
      <w:pPr>
        <w:widowControl w:val="0"/>
        <w:jc w:val="center"/>
      </w:pPr>
      <w:r w:rsidRPr="00CC4A83">
        <w:rPr>
          <w:b/>
        </w:rPr>
        <w:t>South Carolina General Assembly</w:t>
      </w:r>
    </w:p>
    <w:p w:rsidR="00CC4A83" w:rsidRDefault="00CC4A83" w:rsidP="00CC4A83">
      <w:pPr>
        <w:widowControl w:val="0"/>
        <w:jc w:val="center"/>
      </w:pPr>
      <w:r>
        <w:t>120th Session, 2013-2014</w:t>
      </w:r>
    </w:p>
    <w:p w:rsidR="00CC4A83" w:rsidRDefault="00CC4A83" w:rsidP="00CC4A83">
      <w:pPr>
        <w:widowControl w:val="0"/>
        <w:jc w:val="left"/>
      </w:pPr>
    </w:p>
    <w:p w:rsidR="00CC4A83" w:rsidRDefault="00CC4A83" w:rsidP="00CC4A83">
      <w:pPr>
        <w:widowControl w:val="0"/>
        <w:jc w:val="left"/>
        <w:rPr>
          <w:b/>
        </w:rPr>
      </w:pPr>
      <w:r w:rsidRPr="00CC4A83">
        <w:rPr>
          <w:b/>
        </w:rPr>
        <w:t>H. 3879</w:t>
      </w:r>
    </w:p>
    <w:p w:rsidR="00CC4A83" w:rsidRDefault="00CC4A83" w:rsidP="00CC4A83">
      <w:pPr>
        <w:widowControl w:val="0"/>
        <w:jc w:val="left"/>
        <w:rPr>
          <w:b/>
        </w:rPr>
      </w:pPr>
    </w:p>
    <w:p w:rsidR="00CC4A83" w:rsidRDefault="00CC4A83" w:rsidP="00CC4A83">
      <w:pPr>
        <w:widowControl w:val="0"/>
        <w:jc w:val="left"/>
      </w:pPr>
      <w:r w:rsidRPr="00CC4A83">
        <w:rPr>
          <w:b/>
        </w:rPr>
        <w:t>STATUS INFORMATION</w:t>
      </w:r>
    </w:p>
    <w:p w:rsidR="00CC4A83" w:rsidRDefault="00CC4A83" w:rsidP="00CC4A83">
      <w:pPr>
        <w:widowControl w:val="0"/>
        <w:jc w:val="left"/>
      </w:pPr>
    </w:p>
    <w:p w:rsidR="00CC4A83" w:rsidRDefault="00CC4A83" w:rsidP="00CC4A83">
      <w:pPr>
        <w:widowControl w:val="0"/>
        <w:jc w:val="left"/>
      </w:pPr>
      <w:r>
        <w:t>House Resolution</w:t>
      </w:r>
    </w:p>
    <w:p w:rsidR="00CC4A83" w:rsidRDefault="00CC4A83" w:rsidP="00CC4A83">
      <w:pPr>
        <w:widowControl w:val="0"/>
        <w:jc w:val="left"/>
      </w:pPr>
      <w:r>
        <w:t>Sponsors: Reps. Sellers and King</w:t>
      </w:r>
    </w:p>
    <w:p w:rsidR="00CC4A83" w:rsidRDefault="00CC4A83" w:rsidP="00CC4A83">
      <w:pPr>
        <w:widowControl w:val="0"/>
        <w:jc w:val="left"/>
      </w:pPr>
      <w:r>
        <w:t>Document Path: l:\council\bills\nbd\11189ac13.docx</w:t>
      </w:r>
    </w:p>
    <w:p w:rsidR="00CC4A83" w:rsidRDefault="00CC4A83" w:rsidP="00CC4A83">
      <w:pPr>
        <w:widowControl w:val="0"/>
        <w:jc w:val="left"/>
      </w:pPr>
    </w:p>
    <w:p w:rsidR="00CC4A83" w:rsidRDefault="00CC4A83" w:rsidP="00CC4A83">
      <w:pPr>
        <w:widowControl w:val="0"/>
        <w:jc w:val="left"/>
      </w:pPr>
      <w:r>
        <w:t>Introduced in the House on April 9, 2013</w:t>
      </w:r>
    </w:p>
    <w:p w:rsidR="00CC4A83" w:rsidRDefault="00CC4A83" w:rsidP="00CC4A83">
      <w:pPr>
        <w:widowControl w:val="0"/>
        <w:jc w:val="left"/>
      </w:pPr>
      <w:r>
        <w:t>Adopted by the House on April 9, 2013</w:t>
      </w:r>
    </w:p>
    <w:p w:rsidR="00CC4A83" w:rsidRDefault="00CC4A83" w:rsidP="00CC4A83">
      <w:pPr>
        <w:widowControl w:val="0"/>
        <w:jc w:val="left"/>
      </w:pPr>
    </w:p>
    <w:p w:rsidR="00CC4A83" w:rsidRDefault="00CC4A83" w:rsidP="00CC4A83">
      <w:pPr>
        <w:widowControl w:val="0"/>
        <w:jc w:val="left"/>
      </w:pPr>
      <w:r>
        <w:t xml:space="preserve">Summary: </w:t>
      </w:r>
      <w:r w:rsidR="003C04DA">
        <w:t>Salt</w:t>
      </w:r>
    </w:p>
    <w:p w:rsidR="00CC4A83" w:rsidRDefault="00CC4A83" w:rsidP="00CC4A83">
      <w:pPr>
        <w:widowControl w:val="0"/>
        <w:jc w:val="left"/>
      </w:pPr>
    </w:p>
    <w:p w:rsidR="00CC4A83" w:rsidRDefault="00CC4A83" w:rsidP="00CC4A83">
      <w:pPr>
        <w:widowControl w:val="0"/>
        <w:jc w:val="left"/>
      </w:pPr>
    </w:p>
    <w:p w:rsidR="00CC4A83" w:rsidRDefault="00CC4A83" w:rsidP="00CC4A83">
      <w:pPr>
        <w:widowControl w:val="0"/>
        <w:tabs>
          <w:tab w:val="center" w:pos="590"/>
          <w:tab w:val="center" w:pos="1440"/>
          <w:tab w:val="left" w:pos="1872"/>
          <w:tab w:val="left" w:pos="9187"/>
        </w:tabs>
        <w:jc w:val="left"/>
      </w:pPr>
      <w:r w:rsidRPr="00CC4A83">
        <w:rPr>
          <w:b/>
        </w:rPr>
        <w:t>HISTORY OF LEGISLATIVE ACTIONS</w:t>
      </w:r>
    </w:p>
    <w:p w:rsidR="00CC4A83" w:rsidRDefault="00CC4A83" w:rsidP="00CC4A83">
      <w:pPr>
        <w:widowControl w:val="0"/>
        <w:tabs>
          <w:tab w:val="center" w:pos="590"/>
          <w:tab w:val="center" w:pos="1440"/>
          <w:tab w:val="left" w:pos="1872"/>
          <w:tab w:val="left" w:pos="9187"/>
        </w:tabs>
        <w:jc w:val="left"/>
      </w:pPr>
    </w:p>
    <w:p w:rsidR="00CC4A83" w:rsidRPr="00CC4A83" w:rsidRDefault="00CC4A83" w:rsidP="00CC4A83">
      <w:pPr>
        <w:widowControl w:val="0"/>
        <w:tabs>
          <w:tab w:val="center" w:pos="590"/>
          <w:tab w:val="center" w:pos="1440"/>
          <w:tab w:val="left" w:pos="1872"/>
          <w:tab w:val="left" w:pos="9187"/>
        </w:tabs>
        <w:jc w:val="left"/>
      </w:pPr>
      <w:r w:rsidRPr="00CC4A83">
        <w:rPr>
          <w:u w:val="single"/>
        </w:rPr>
        <w:tab/>
        <w:t>Date</w:t>
      </w:r>
      <w:r w:rsidRPr="00CC4A83">
        <w:rPr>
          <w:u w:val="single"/>
        </w:rPr>
        <w:tab/>
        <w:t>Body</w:t>
      </w:r>
      <w:r w:rsidRPr="00CC4A83">
        <w:rPr>
          <w:u w:val="single"/>
        </w:rPr>
        <w:tab/>
        <w:t>Action Description with journal page number</w:t>
      </w:r>
      <w:r w:rsidRPr="00CC4A83">
        <w:rPr>
          <w:u w:val="single"/>
        </w:rPr>
        <w:tab/>
      </w:r>
      <w:bookmarkStart w:id="0" w:name="_GoBack"/>
      <w:bookmarkEnd w:id="0"/>
    </w:p>
    <w:p w:rsidR="00CF1B76" w:rsidRDefault="00CF1B76" w:rsidP="00CF1B76">
      <w:pPr>
        <w:widowControl w:val="0"/>
        <w:tabs>
          <w:tab w:val="right" w:pos="1008"/>
          <w:tab w:val="left" w:pos="1152"/>
          <w:tab w:val="left" w:pos="1872"/>
          <w:tab w:val="left" w:pos="9187"/>
        </w:tabs>
        <w:ind w:left="2088" w:hanging="2088"/>
        <w:jc w:val="left"/>
      </w:pPr>
      <w:r>
        <w:tab/>
        <w:t>4/9/2013</w:t>
      </w:r>
      <w:r>
        <w:tab/>
        <w:t>House</w:t>
      </w:r>
      <w:r>
        <w:tab/>
      </w:r>
      <w:r w:rsidRPr="0062070A">
        <w:t>Introduced and adopted (</w:t>
      </w:r>
      <w:hyperlink r:id="rId7" w:history="1">
        <w:r w:rsidRPr="0062070A">
          <w:rPr>
            <w:rStyle w:val="Hyperlink"/>
          </w:rPr>
          <w:t>House Journal</w:t>
        </w:r>
        <w:r w:rsidRPr="0062070A">
          <w:rPr>
            <w:rStyle w:val="Hyperlink"/>
          </w:rPr>
          <w:noBreakHyphen/>
          <w:t>page 8</w:t>
        </w:r>
      </w:hyperlink>
      <w:r w:rsidRPr="0062070A">
        <w:t>)</w:t>
      </w:r>
    </w:p>
    <w:p w:rsidR="00CF1B76" w:rsidRDefault="00CF1B76" w:rsidP="00CF1B76">
      <w:pPr>
        <w:widowControl w:val="0"/>
        <w:tabs>
          <w:tab w:val="right" w:pos="1008"/>
          <w:tab w:val="left" w:pos="1152"/>
          <w:tab w:val="left" w:pos="1872"/>
          <w:tab w:val="left" w:pos="9187"/>
        </w:tabs>
        <w:ind w:left="2088" w:hanging="2088"/>
        <w:jc w:val="left"/>
      </w:pPr>
    </w:p>
    <w:p w:rsidR="00CC4A83" w:rsidRPr="00CC4A83" w:rsidRDefault="00CC4A83" w:rsidP="00CC4A83">
      <w:pPr>
        <w:widowControl w:val="0"/>
        <w:tabs>
          <w:tab w:val="right" w:pos="1008"/>
          <w:tab w:val="left" w:pos="1152"/>
          <w:tab w:val="left" w:pos="1872"/>
          <w:tab w:val="left" w:pos="9187"/>
        </w:tabs>
        <w:ind w:left="2088" w:hanging="2088"/>
        <w:jc w:val="left"/>
      </w:pPr>
    </w:p>
    <w:p w:rsidR="00CC4A83" w:rsidRDefault="00CC4A83" w:rsidP="00CC4A83">
      <w:r w:rsidRPr="00CC4A83">
        <w:rPr>
          <w:b/>
        </w:rPr>
        <w:t>VERSIONS OF THIS BILL</w:t>
      </w:r>
    </w:p>
    <w:p w:rsidR="00CC4A83" w:rsidRDefault="00CC4A83" w:rsidP="00CC4A83"/>
    <w:p w:rsidR="00CC4A83" w:rsidRDefault="004D5CC5" w:rsidP="00CC4A83">
      <w:hyperlink r:id="rId8" w:history="1">
        <w:r w:rsidR="00CC4A83">
          <w:rPr>
            <w:rStyle w:val="Hyperlink"/>
          </w:rPr>
          <w:t>4/9/2013</w:t>
        </w:r>
      </w:hyperlink>
    </w:p>
    <w:p w:rsidR="00CC4A83" w:rsidRDefault="00CC4A83" w:rsidP="00CC4A83"/>
    <w:p w:rsidR="00CC4A83" w:rsidRDefault="00CC4A83" w:rsidP="00CC4A83">
      <w:pPr>
        <w:sectPr w:rsidR="00CC4A83" w:rsidSect="00CC4A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1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BRING TO THE ATTENTION OF THE PUBLIC THE </w:t>
      </w:r>
      <w:r w:rsidR="00713828">
        <w:t>POTENTIAL HARM OF SALT</w:t>
      </w:r>
      <w:r>
        <w:t xml:space="preserve"> </w:t>
      </w:r>
      <w:r w:rsidR="00713828">
        <w:t>TO</w:t>
      </w:r>
      <w:r>
        <w:t xml:space="preserve"> ONE’S HEALTH, PRIMARILY</w:t>
      </w:r>
      <w:r w:rsidR="002B3A46">
        <w:t xml:space="preserve"> CONTRIBUTING TO HYPERTENSION, </w:t>
      </w:r>
      <w:r w:rsidR="00713828">
        <w:t>HEART DISEASE,</w:t>
      </w:r>
      <w:r>
        <w:t xml:space="preserve"> AND STROKE</w:t>
      </w:r>
      <w:r w:rsidR="008415F5">
        <w:t>,</w:t>
      </w:r>
      <w:r>
        <w:t xml:space="preserve"> AND TO URGE ALL SOUTH CAROLINIANS TO REDUCE THEIR DAILY INTAKE OF S</w:t>
      </w:r>
      <w:r w:rsidR="00713828">
        <w:t>ALT</w:t>
      </w:r>
      <w:r>
        <w:t xml:space="preserve"> TO IMPROVE THEIR HEART HEALTH</w:t>
      </w:r>
      <w:r w:rsidR="003D38BF">
        <w:t>.</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about 1 in 3 adults in the U</w:t>
      </w:r>
      <w:r w:rsidR="004B3E8E">
        <w:rPr>
          <w:color w:val="000000" w:themeColor="text1"/>
          <w:u w:color="000000" w:themeColor="text1"/>
        </w:rPr>
        <w:t xml:space="preserve">nited </w:t>
      </w:r>
      <w:r w:rsidRPr="00362101">
        <w:rPr>
          <w:color w:val="000000" w:themeColor="text1"/>
          <w:u w:color="000000" w:themeColor="text1"/>
        </w:rPr>
        <w:t>S</w:t>
      </w:r>
      <w:r w:rsidR="004B3E8E">
        <w:rPr>
          <w:color w:val="000000" w:themeColor="text1"/>
          <w:u w:color="000000" w:themeColor="text1"/>
        </w:rPr>
        <w:t>tates,</w:t>
      </w:r>
      <w:r w:rsidRPr="00362101">
        <w:rPr>
          <w:color w:val="000000" w:themeColor="text1"/>
          <w:u w:color="000000" w:themeColor="text1"/>
        </w:rPr>
        <w:t xml:space="preserve"> about 68 million people</w:t>
      </w:r>
      <w:r w:rsidR="004B3E8E">
        <w:rPr>
          <w:color w:val="000000" w:themeColor="text1"/>
          <w:u w:color="000000" w:themeColor="text1"/>
        </w:rPr>
        <w:t>,</w:t>
      </w:r>
      <w:r w:rsidRPr="00362101">
        <w:rPr>
          <w:color w:val="000000" w:themeColor="text1"/>
          <w:u w:color="000000" w:themeColor="text1"/>
        </w:rPr>
        <w:t xml:space="preserve"> have hypertension</w:t>
      </w:r>
      <w:r>
        <w:rPr>
          <w:color w:val="000000" w:themeColor="text1"/>
          <w:u w:color="000000" w:themeColor="text1"/>
        </w:rPr>
        <w:t>,</w:t>
      </w:r>
      <w:r w:rsidRPr="00362101">
        <w:rPr>
          <w:color w:val="000000" w:themeColor="text1"/>
          <w:u w:color="000000" w:themeColor="text1"/>
        </w:rPr>
        <w:t xml:space="preserve"> high blood pressure; and South Carolina ranked 7th in the </w:t>
      </w:r>
      <w:r w:rsidR="004B3E8E">
        <w:rPr>
          <w:color w:val="000000" w:themeColor="text1"/>
          <w:u w:color="000000" w:themeColor="text1"/>
        </w:rPr>
        <w:t>country</w:t>
      </w:r>
      <w:r w:rsidRPr="00362101">
        <w:rPr>
          <w:color w:val="000000" w:themeColor="text1"/>
          <w:u w:color="000000" w:themeColor="text1"/>
        </w:rPr>
        <w:t xml:space="preserve"> for the percentage of the adult population with hypertension in 2011</w:t>
      </w:r>
      <w:r>
        <w:rPr>
          <w:color w:val="000000" w:themeColor="text1"/>
          <w:u w:color="000000" w:themeColor="text1"/>
        </w:rPr>
        <w:t>,</w:t>
      </w:r>
      <w:r w:rsidRPr="00362101">
        <w:rPr>
          <w:color w:val="000000" w:themeColor="text1"/>
          <w:u w:color="000000" w:themeColor="text1"/>
        </w:rPr>
        <w:t xml:space="preserve"> 36.4% of adults had been told by a health care professional that they had high blood pressure;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 xml:space="preserve">Whereas, 69 percent of people who have had their first heart attack, 77 percent of people who have had their first stroke, and 74 percent of people with chronic heart failure have high hypertension; and </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heart disease and stroke are 2 of the 4 leading causes of death in South Carolina;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consuming excessive amounts of sodium is strongly associated with hypertension, which is linked to an increased risk of heart disease and stroke;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the Behavioral Risk Factor Surveillance System data shows that in 2011, four out of five South Carolina adult residents did not know the recommended guidelines for sodium consumption;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lastRenderedPageBreak/>
        <w:t>Whereas, on average, Americans consume 3,436 mg of sodium daily and health experts believe that lowering the consumption amount to no more than 1,500 mg is an effective way to prevent or lower hypertension;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the American Heart Association recommends limiting sodium intake to less than 1,500 mg daily for all Americans</w:t>
      </w:r>
      <w:r w:rsidR="004B3E8E">
        <w:rPr>
          <w:color w:val="000000" w:themeColor="text1"/>
          <w:u w:color="000000" w:themeColor="text1"/>
        </w:rPr>
        <w:t>,</w:t>
      </w:r>
      <w:r w:rsidRPr="00362101">
        <w:rPr>
          <w:color w:val="000000" w:themeColor="text1"/>
          <w:u w:color="000000" w:themeColor="text1"/>
        </w:rPr>
        <w:t xml:space="preserve"> regardless of age and risk factors</w:t>
      </w:r>
      <w:r w:rsidR="004B3E8E">
        <w:rPr>
          <w:color w:val="000000" w:themeColor="text1"/>
          <w:u w:color="000000" w:themeColor="text1"/>
        </w:rPr>
        <w:t>,</w:t>
      </w:r>
      <w:r w:rsidRPr="00362101">
        <w:rPr>
          <w:color w:val="000000" w:themeColor="text1"/>
          <w:u w:color="000000" w:themeColor="text1"/>
        </w:rPr>
        <w:t xml:space="preserve"> in order to improve individual heart health and reduce risk of cardiovascular disease and stroke;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15A"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2101">
        <w:rPr>
          <w:color w:val="000000" w:themeColor="text1"/>
          <w:u w:color="000000" w:themeColor="text1"/>
        </w:rPr>
        <w:t>Whereas, if Americans reduce their average sodium consumption by more than half, to about 1,500 mg per day, it is estimated that there would be an almost 26 percent decrease in hypertension and there would be a savings of more than $26 billion nationally in health care costs.</w:t>
      </w:r>
      <w:r w:rsidR="002E215A">
        <w:t xml:space="preserve">  Now, therefore,</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BF"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3E8E">
        <w:t xml:space="preserve"> the members of the South Carolina House of Representatives, by this resolution bring to the attention of the public the </w:t>
      </w:r>
      <w:r w:rsidR="00713828">
        <w:t xml:space="preserve">potential harm </w:t>
      </w:r>
      <w:r w:rsidR="004B3E8E">
        <w:t>of s</w:t>
      </w:r>
      <w:r w:rsidR="00713828">
        <w:t>alt</w:t>
      </w:r>
      <w:r w:rsidR="004B3E8E">
        <w:t xml:space="preserve"> </w:t>
      </w:r>
      <w:r w:rsidR="00713828">
        <w:t>to</w:t>
      </w:r>
      <w:r w:rsidR="004B3E8E">
        <w:t xml:space="preserve"> one’s health, primarily contributing to hypertension, </w:t>
      </w:r>
      <w:r w:rsidR="00713828">
        <w:t>heart</w:t>
      </w:r>
      <w:r w:rsidR="004B3E8E">
        <w:t xml:space="preserve"> disease</w:t>
      </w:r>
      <w:r w:rsidR="00713828">
        <w:t>,</w:t>
      </w:r>
      <w:r w:rsidR="004B3E8E">
        <w:t xml:space="preserve"> and stroke</w:t>
      </w:r>
      <w:r w:rsidR="008415F5">
        <w:t>,</w:t>
      </w:r>
      <w:r w:rsidR="004B3E8E">
        <w:t xml:space="preserve"> and to urge all South Carolinians to reduce their daily intake of s</w:t>
      </w:r>
      <w:r w:rsidR="00713828">
        <w:t>alt</w:t>
      </w:r>
      <w:r w:rsidR="004B3E8E">
        <w:t xml:space="preserve"> to improve their heart health</w:t>
      </w:r>
      <w:r w:rsidR="003D38BF">
        <w:t>.</w:t>
      </w:r>
    </w:p>
    <w:p w:rsidR="000D1FDF" w:rsidRDefault="00DB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FDF" w:rsidRDefault="000D1FDF" w:rsidP="00CC4A83">
      <w:pPr>
        <w:suppressAutoHyphens/>
      </w:pPr>
    </w:p>
    <w:sectPr w:rsidR="000D1FDF" w:rsidSect="00CC4A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15A" w:rsidRDefault="002E215A" w:rsidP="009F0C77">
      <w:r>
        <w:separator/>
      </w:r>
    </w:p>
  </w:endnote>
  <w:endnote w:type="continuationSeparator" w:id="0">
    <w:p w:rsidR="002E215A" w:rsidRDefault="002E2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9ED5B4-D081-4263-8EDF-6265853F587B}"/>
    <w:embedBold r:id="rId2" w:fontKey="{281B27D9-4D55-45A1-852C-2DD5E57864F4}"/>
  </w:font>
  <w:font w:name="Calibri">
    <w:panose1 w:val="020F0502020204030204"/>
    <w:charset w:val="00"/>
    <w:family w:val="swiss"/>
    <w:pitch w:val="variable"/>
    <w:sig w:usb0="E10002FF" w:usb1="4000ACFF" w:usb2="00000009" w:usb3="00000000" w:csb0="0000019F" w:csb1="00000000"/>
    <w:embedRegular r:id="rId3" w:fontKey="{5E7DC5F6-4495-4F43-B756-68126E74AECB}"/>
  </w:font>
  <w:font w:name="Tahoma">
    <w:panose1 w:val="020B0604030504040204"/>
    <w:charset w:val="00"/>
    <w:family w:val="swiss"/>
    <w:pitch w:val="variable"/>
    <w:sig w:usb0="21002A87" w:usb1="80000000" w:usb2="00000008" w:usb3="00000000" w:csb0="000101FF" w:csb1="00000000"/>
    <w:embedRegular r:id="rId4" w:fontKey="{1D400F32-B9E4-4367-8A9B-87F007BF6BE1}"/>
  </w:font>
  <w:font w:name="Cambria">
    <w:panose1 w:val="02040503050406030204"/>
    <w:charset w:val="00"/>
    <w:family w:val="roman"/>
    <w:pitch w:val="variable"/>
    <w:sig w:usb0="E00002FF" w:usb1="400004FF" w:usb2="00000000" w:usb3="00000000" w:csb0="0000019F" w:csb1="00000000"/>
    <w:embedRegular r:id="rId5" w:fontKey="{78CB5CA2-2E19-4BDF-B8D8-80FAA6F56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A83" w:rsidRPr="000D1FDF" w:rsidRDefault="00CC4A83" w:rsidP="000D1FDF">
    <w:pPr>
      <w:pStyle w:val="Footer"/>
      <w:tabs>
        <w:tab w:val="clear" w:pos="4680"/>
        <w:tab w:val="clear" w:pos="9360"/>
        <w:tab w:val="center" w:pos="2995"/>
      </w:tabs>
      <w:spacing w:before="120"/>
    </w:pPr>
    <w:r>
      <w:t>[3879]</w:t>
    </w:r>
    <w:r>
      <w:tab/>
    </w:r>
    <w:r w:rsidR="007B2655">
      <w:fldChar w:fldCharType="begin"/>
    </w:r>
    <w:r w:rsidR="007B2655">
      <w:instrText xml:space="preserve"> PAGE  \* MERGEFORMAT </w:instrText>
    </w:r>
    <w:r w:rsidR="007B2655">
      <w:fldChar w:fldCharType="separate"/>
    </w:r>
    <w:r w:rsidR="004D5CC5">
      <w:rPr>
        <w:noProof/>
      </w:rPr>
      <w:t>1</w:t>
    </w:r>
    <w:r w:rsidR="007B26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15A" w:rsidRDefault="002E215A" w:rsidP="009F0C77">
      <w:r>
        <w:separator/>
      </w:r>
    </w:p>
  </w:footnote>
  <w:footnote w:type="continuationSeparator" w:id="0">
    <w:p w:rsidR="002E215A" w:rsidRDefault="002E2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9AC13"/>
    <w:docVar w:name="CoverBillType" w:val="r"/>
    <w:docVar w:name="docpath" w:val="L:\Council\bills\NBD\11189AC13.DOCX"/>
    <w:docVar w:name="dvBillNumber" w:val="3879"/>
    <w:docVar w:name="dvBillNumberPrefix" w:val="H. "/>
    <w:docVar w:name="dvOriginalBody" w:val="House"/>
    <w:docVar w:name="dvSteno" w:val="NBD"/>
    <w:docVar w:name="NameofBody" w:val="h"/>
    <w:docVar w:name="vgroup2" w:val="Council"/>
  </w:docVars>
  <w:rsids>
    <w:rsidRoot w:val="00BF64BF"/>
    <w:rsid w:val="00011869"/>
    <w:rsid w:val="00095853"/>
    <w:rsid w:val="000D1FDF"/>
    <w:rsid w:val="000E1785"/>
    <w:rsid w:val="000F40FA"/>
    <w:rsid w:val="0010776B"/>
    <w:rsid w:val="00133E66"/>
    <w:rsid w:val="001435A3"/>
    <w:rsid w:val="0016431A"/>
    <w:rsid w:val="001D08F2"/>
    <w:rsid w:val="001D525B"/>
    <w:rsid w:val="001D7F4F"/>
    <w:rsid w:val="001E6F73"/>
    <w:rsid w:val="002321B6"/>
    <w:rsid w:val="00250967"/>
    <w:rsid w:val="002543C8"/>
    <w:rsid w:val="00284AAE"/>
    <w:rsid w:val="002B3A46"/>
    <w:rsid w:val="002E215A"/>
    <w:rsid w:val="002E5912"/>
    <w:rsid w:val="00301B21"/>
    <w:rsid w:val="00325348"/>
    <w:rsid w:val="0032732C"/>
    <w:rsid w:val="00336AD0"/>
    <w:rsid w:val="0037079A"/>
    <w:rsid w:val="0037503A"/>
    <w:rsid w:val="003C04DA"/>
    <w:rsid w:val="003D01E8"/>
    <w:rsid w:val="003D38BF"/>
    <w:rsid w:val="003E5288"/>
    <w:rsid w:val="003F6D79"/>
    <w:rsid w:val="0041760A"/>
    <w:rsid w:val="00417C01"/>
    <w:rsid w:val="004809EE"/>
    <w:rsid w:val="004B3E8E"/>
    <w:rsid w:val="004C216D"/>
    <w:rsid w:val="004D5CC5"/>
    <w:rsid w:val="004E5FE8"/>
    <w:rsid w:val="004E7D54"/>
    <w:rsid w:val="005273C6"/>
    <w:rsid w:val="00530A69"/>
    <w:rsid w:val="00545593"/>
    <w:rsid w:val="00570737"/>
    <w:rsid w:val="00577C6C"/>
    <w:rsid w:val="005C2FE2"/>
    <w:rsid w:val="005E2BC9"/>
    <w:rsid w:val="00605102"/>
    <w:rsid w:val="006215AA"/>
    <w:rsid w:val="006913C9"/>
    <w:rsid w:val="0069470D"/>
    <w:rsid w:val="00713828"/>
    <w:rsid w:val="00734F00"/>
    <w:rsid w:val="00762147"/>
    <w:rsid w:val="00780CDF"/>
    <w:rsid w:val="007A70AE"/>
    <w:rsid w:val="007B2655"/>
    <w:rsid w:val="008362E8"/>
    <w:rsid w:val="008415F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DB8"/>
    <w:rsid w:val="00AD4B17"/>
    <w:rsid w:val="00B412D4"/>
    <w:rsid w:val="00BE3C22"/>
    <w:rsid w:val="00BF64BF"/>
    <w:rsid w:val="00C0345E"/>
    <w:rsid w:val="00C04EE3"/>
    <w:rsid w:val="00C3483A"/>
    <w:rsid w:val="00C74E9D"/>
    <w:rsid w:val="00C82FD3"/>
    <w:rsid w:val="00C92819"/>
    <w:rsid w:val="00CC4A83"/>
    <w:rsid w:val="00CC6B7B"/>
    <w:rsid w:val="00CD2089"/>
    <w:rsid w:val="00CF1B76"/>
    <w:rsid w:val="00D348CA"/>
    <w:rsid w:val="00D73A67"/>
    <w:rsid w:val="00D970A9"/>
    <w:rsid w:val="00DA3D7E"/>
    <w:rsid w:val="00DB3499"/>
    <w:rsid w:val="00DF3845"/>
    <w:rsid w:val="00E41911"/>
    <w:rsid w:val="00E92EEF"/>
    <w:rsid w:val="00F24442"/>
    <w:rsid w:val="00F259D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5055E4-0FF3-4DCD-B0C0-C43A280A9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16D"/>
    <w:rPr>
      <w:rFonts w:ascii="Tahoma" w:hAnsi="Tahoma" w:cs="Tahoma"/>
      <w:sz w:val="16"/>
      <w:szCs w:val="16"/>
    </w:rPr>
  </w:style>
  <w:style w:type="character" w:customStyle="1" w:styleId="BalloonTextChar">
    <w:name w:val="Balloon Text Char"/>
    <w:basedOn w:val="DefaultParagraphFont"/>
    <w:link w:val="BalloonText"/>
    <w:uiPriority w:val="99"/>
    <w:semiHidden/>
    <w:rsid w:val="004C216D"/>
    <w:rPr>
      <w:rFonts w:ascii="Tahoma" w:eastAsia="Times New Roman" w:hAnsi="Tahoma" w:cs="Tahoma"/>
      <w:sz w:val="16"/>
      <w:szCs w:val="16"/>
    </w:rPr>
  </w:style>
  <w:style w:type="character" w:styleId="Hyperlink">
    <w:name w:val="Hyperlink"/>
    <w:basedOn w:val="DefaultParagraphFont"/>
    <w:uiPriority w:val="99"/>
    <w:unhideWhenUsed/>
    <w:rsid w:val="00CC4A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79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B5117-414C-4518-96A0-78696859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452</Words>
  <Characters>2581</Characters>
  <Application>Microsoft Office Word</Application>
  <DocSecurity>0</DocSecurity>
  <Lines>21</Lines>
  <Paragraphs>6</Paragraphs>
  <ScaleCrop>false</ScaleCrop>
  <Company>LPITS</Company>
  <LinksUpToDate>false</LinksUpToDate>
  <CharactersWithSpaces>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3879: Salt - South Carolina Legislature Online</dc:title>
  <dc:creator>NikiDowney</dc:creator>
  <cp:lastModifiedBy>N Cumfer</cp:lastModifiedBy>
  <cp:revision>7</cp:revision>
  <cp:lastPrinted>2013-03-21T14:49:00Z</cp:lastPrinted>
  <dcterms:created xsi:type="dcterms:W3CDTF">2013-04-09T17:09:00Z</dcterms:created>
  <dcterms:modified xsi:type="dcterms:W3CDTF">2014-12-05T16:46:00Z</dcterms:modified>
</cp:coreProperties>
</file>