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2F1" w:rsidRDefault="00EF02F1" w:rsidP="00EF02F1">
      <w:pPr>
        <w:widowControl w:val="0"/>
        <w:jc w:val="center"/>
      </w:pPr>
      <w:r w:rsidRPr="00EF02F1">
        <w:rPr>
          <w:b/>
        </w:rPr>
        <w:t>South Carolina General Assembly</w:t>
      </w:r>
    </w:p>
    <w:p w:rsidR="00EF02F1" w:rsidRDefault="00EF02F1" w:rsidP="00EF02F1">
      <w:pPr>
        <w:widowControl w:val="0"/>
        <w:jc w:val="center"/>
      </w:pPr>
      <w:r>
        <w:t>120th Session, 2013-2014</w:t>
      </w:r>
    </w:p>
    <w:p w:rsidR="00EF02F1" w:rsidRDefault="00EF02F1" w:rsidP="00EF02F1">
      <w:pPr>
        <w:widowControl w:val="0"/>
        <w:jc w:val="left"/>
      </w:pPr>
    </w:p>
    <w:p w:rsidR="00EF02F1" w:rsidRDefault="00EF02F1" w:rsidP="00EF02F1">
      <w:pPr>
        <w:widowControl w:val="0"/>
        <w:jc w:val="left"/>
        <w:rPr>
          <w:b/>
        </w:rPr>
      </w:pPr>
      <w:r w:rsidRPr="00EF02F1">
        <w:rPr>
          <w:b/>
        </w:rPr>
        <w:t>H. 3881</w:t>
      </w:r>
    </w:p>
    <w:p w:rsidR="00EF02F1" w:rsidRDefault="00EF02F1" w:rsidP="00EF02F1">
      <w:pPr>
        <w:widowControl w:val="0"/>
        <w:jc w:val="left"/>
        <w:rPr>
          <w:b/>
        </w:rPr>
      </w:pPr>
    </w:p>
    <w:p w:rsidR="00EF02F1" w:rsidRDefault="00EF02F1" w:rsidP="00EF02F1">
      <w:pPr>
        <w:widowControl w:val="0"/>
        <w:jc w:val="left"/>
      </w:pPr>
      <w:r w:rsidRPr="00EF02F1">
        <w:rPr>
          <w:b/>
        </w:rPr>
        <w:t>STATUS INFORMATION</w:t>
      </w:r>
    </w:p>
    <w:p w:rsidR="00EF02F1" w:rsidRDefault="00EF02F1" w:rsidP="00EF02F1">
      <w:pPr>
        <w:widowControl w:val="0"/>
        <w:jc w:val="left"/>
      </w:pPr>
    </w:p>
    <w:p w:rsidR="00EF02F1" w:rsidRDefault="00EF02F1" w:rsidP="00EF02F1">
      <w:pPr>
        <w:widowControl w:val="0"/>
        <w:jc w:val="left"/>
      </w:pPr>
      <w:r>
        <w:t>House Resolution</w:t>
      </w:r>
    </w:p>
    <w:p w:rsidR="00EF02F1" w:rsidRDefault="00B14F48" w:rsidP="00EF02F1">
      <w:pPr>
        <w:widowControl w:val="0"/>
        <w:jc w:val="left"/>
      </w:pPr>
      <w:r>
        <w:t>Sponsors: Reps. Bowen, Alexander, Allison, Anderson, Anthony, Atwater, Bales, Ballentine, Bannister, Barfield, Bedingfield, Bernstein, Bingham,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EF02F1" w:rsidRDefault="00EF02F1" w:rsidP="00EF02F1">
      <w:pPr>
        <w:widowControl w:val="0"/>
        <w:jc w:val="left"/>
      </w:pPr>
      <w:r>
        <w:t>Document Path: l:\council\bills\rm\1200htc13.docx</w:t>
      </w:r>
    </w:p>
    <w:p w:rsidR="00EF02F1" w:rsidRDefault="00EF02F1" w:rsidP="00EF02F1">
      <w:pPr>
        <w:widowControl w:val="0"/>
        <w:jc w:val="left"/>
      </w:pPr>
    </w:p>
    <w:p w:rsidR="00EF02F1" w:rsidRDefault="00EF02F1" w:rsidP="00EF02F1">
      <w:pPr>
        <w:widowControl w:val="0"/>
        <w:jc w:val="left"/>
      </w:pPr>
      <w:r>
        <w:t>Introduced in the House on April 9, 2013</w:t>
      </w:r>
    </w:p>
    <w:p w:rsidR="00EF02F1" w:rsidRDefault="00EF02F1" w:rsidP="00EF02F1">
      <w:pPr>
        <w:widowControl w:val="0"/>
        <w:jc w:val="left"/>
      </w:pPr>
      <w:r>
        <w:t>Adopted by the House on April 9, 2013</w:t>
      </w:r>
    </w:p>
    <w:p w:rsidR="00EF02F1" w:rsidRDefault="00EF02F1" w:rsidP="00EF02F1">
      <w:pPr>
        <w:widowControl w:val="0"/>
        <w:jc w:val="left"/>
      </w:pPr>
    </w:p>
    <w:p w:rsidR="00EF02F1" w:rsidRDefault="00EF02F1" w:rsidP="00EF02F1">
      <w:pPr>
        <w:widowControl w:val="0"/>
        <w:jc w:val="left"/>
      </w:pPr>
      <w:r>
        <w:t xml:space="preserve">Summary: </w:t>
      </w:r>
      <w:r w:rsidR="00E57038">
        <w:t>Wren High School Class of 1963</w:t>
      </w:r>
    </w:p>
    <w:p w:rsidR="00EF02F1" w:rsidRDefault="00EF02F1" w:rsidP="00EF02F1">
      <w:pPr>
        <w:widowControl w:val="0"/>
        <w:jc w:val="left"/>
      </w:pPr>
    </w:p>
    <w:p w:rsidR="00EF02F1" w:rsidRDefault="00EF02F1" w:rsidP="00EF02F1">
      <w:pPr>
        <w:widowControl w:val="0"/>
        <w:jc w:val="left"/>
      </w:pPr>
    </w:p>
    <w:p w:rsidR="00EF02F1" w:rsidRDefault="00EF02F1" w:rsidP="00EF02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02F1">
        <w:rPr>
          <w:b/>
        </w:rPr>
        <w:t>HISTORY OF LEGISLATIVE ACTIONS</w:t>
      </w:r>
    </w:p>
    <w:p w:rsidR="00EF02F1" w:rsidRDefault="00EF02F1" w:rsidP="00EF02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F02F1" w:rsidRPr="00EF02F1" w:rsidRDefault="00EF02F1" w:rsidP="00EF02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02F1">
        <w:rPr>
          <w:u w:val="single"/>
        </w:rPr>
        <w:tab/>
        <w:t>Date</w:t>
      </w:r>
      <w:r w:rsidRPr="00EF02F1">
        <w:rPr>
          <w:u w:val="single"/>
        </w:rPr>
        <w:tab/>
        <w:t>Body</w:t>
      </w:r>
      <w:r w:rsidRPr="00EF02F1">
        <w:rPr>
          <w:u w:val="single"/>
        </w:rPr>
        <w:tab/>
        <w:t>Action Description with journal page number</w:t>
      </w:r>
      <w:r w:rsidRPr="00EF02F1">
        <w:rPr>
          <w:u w:val="single"/>
        </w:rPr>
        <w:tab/>
      </w:r>
      <w:bookmarkStart w:id="0" w:name="_GoBack"/>
      <w:bookmarkEnd w:id="0"/>
    </w:p>
    <w:p w:rsidR="004C24A8" w:rsidRDefault="004C24A8" w:rsidP="004C24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4/9/2013</w:t>
      </w:r>
      <w:r>
        <w:tab/>
        <w:t>House</w:t>
      </w:r>
      <w:r>
        <w:tab/>
      </w:r>
      <w:r w:rsidRPr="000E4E75">
        <w:t>Introduced and adopted (</w:t>
      </w:r>
      <w:hyperlink r:id="rId7" w:history="1">
        <w:r w:rsidRPr="000E4E75">
          <w:rPr>
            <w:rStyle w:val="Hyperlink"/>
          </w:rPr>
          <w:t>House Journal</w:t>
        </w:r>
        <w:r w:rsidRPr="000E4E75">
          <w:rPr>
            <w:rStyle w:val="Hyperlink"/>
          </w:rPr>
          <w:noBreakHyphen/>
          <w:t>page 9</w:t>
        </w:r>
      </w:hyperlink>
      <w:r w:rsidRPr="000E4E75">
        <w:t>)</w:t>
      </w:r>
    </w:p>
    <w:p w:rsidR="004C24A8" w:rsidRDefault="004C24A8" w:rsidP="004C24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02F1" w:rsidRPr="00EF02F1" w:rsidRDefault="00EF02F1" w:rsidP="00EF02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02F1" w:rsidRDefault="00EF02F1" w:rsidP="00EF02F1">
      <w:r w:rsidRPr="00EF02F1">
        <w:rPr>
          <w:b/>
        </w:rPr>
        <w:t>VERSIONS OF THIS BILL</w:t>
      </w:r>
    </w:p>
    <w:p w:rsidR="00EF02F1" w:rsidRDefault="00EF02F1" w:rsidP="00EF02F1"/>
    <w:p w:rsidR="00EF02F1" w:rsidRDefault="006554EF" w:rsidP="00EF02F1">
      <w:hyperlink r:id="rId8" w:history="1">
        <w:r w:rsidR="00EF02F1">
          <w:rPr>
            <w:rStyle w:val="Hyperlink"/>
          </w:rPr>
          <w:t>4/9/2013</w:t>
        </w:r>
      </w:hyperlink>
    </w:p>
    <w:p w:rsidR="00EF02F1" w:rsidRDefault="00EF02F1" w:rsidP="00EF02F1"/>
    <w:p w:rsidR="00EF02F1" w:rsidRDefault="00EF02F1" w:rsidP="00EF02F1">
      <w:pPr>
        <w:sectPr w:rsidR="00EF02F1" w:rsidSect="00EF02F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39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F743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4C91" w:rsidRDefault="00071420" w:rsidP="00384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</w:t>
      </w:r>
      <w:r w:rsidR="00384C91" w:rsidRPr="00384C91">
        <w:t xml:space="preserve"> </w:t>
      </w:r>
      <w:r w:rsidR="00384C91">
        <w:t xml:space="preserve">CONGRATULATE THE </w:t>
      </w:r>
      <w:r w:rsidR="004F3820">
        <w:t>WREN HIGH SCHOOL</w:t>
      </w:r>
      <w:r w:rsidR="00384C91">
        <w:t xml:space="preserve"> CLASS OF 19</w:t>
      </w:r>
      <w:r w:rsidR="004F3820">
        <w:t>63</w:t>
      </w:r>
      <w:r w:rsidR="00384C91">
        <w:t xml:space="preserve"> </w:t>
      </w:r>
      <w:r w:rsidR="00035F2A">
        <w:t>O</w:t>
      </w:r>
      <w:r w:rsidR="00384C91">
        <w:t>N THE OCCASION OF ITS FIFTIETH ANNIVERSARY</w:t>
      </w:r>
      <w:r w:rsidR="007A29B4">
        <w:t xml:space="preserve"> AND </w:t>
      </w:r>
      <w:r w:rsidR="00384C91">
        <w:t>TO COMMEND THE CLASS OF 19</w:t>
      </w:r>
      <w:r w:rsidR="004F3820">
        <w:t>63</w:t>
      </w:r>
      <w:r w:rsidR="00384C91">
        <w:t xml:space="preserve"> ON ITS MANY ACCOMPL</w:t>
      </w:r>
      <w:r w:rsidR="00E95E13">
        <w:t xml:space="preserve">ISHMENTS IN A WIDE RANGE OF </w:t>
      </w:r>
      <w:r w:rsidR="00384C91">
        <w:t>ENDEAVORS.</w:t>
      </w:r>
    </w:p>
    <w:p w:rsidR="007F7439" w:rsidRDefault="007F74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84C91" w:rsidRDefault="007F74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807EE">
        <w:t>the South Carolina House of Representatives is pleased to learn that the Wren High School Class of 1963 is celebrating its fiftieth anniversary this year</w:t>
      </w:r>
      <w:r w:rsidR="00353172">
        <w:t xml:space="preserve"> and will enjoy a class reunion as part of its celebration</w:t>
      </w:r>
      <w:r w:rsidR="007807EE">
        <w:t>; and</w:t>
      </w:r>
    </w:p>
    <w:p w:rsidR="00384C91" w:rsidRDefault="00384C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212C" w:rsidRDefault="00297C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located in Anderson County</w:t>
      </w:r>
      <w:r w:rsidR="00204F58">
        <w:t xml:space="preserve"> near Greenville</w:t>
      </w:r>
      <w:r w:rsidR="00D54CDB">
        <w:t xml:space="preserve"> and named after the state bird, </w:t>
      </w:r>
      <w:r>
        <w:t>Wren High School</w:t>
      </w:r>
      <w:r w:rsidR="00870AD9">
        <w:t xml:space="preserve"> </w:t>
      </w:r>
      <w:r w:rsidR="00D66E09">
        <w:t xml:space="preserve">was founded in </w:t>
      </w:r>
      <w:r w:rsidR="002A212C">
        <w:t>1957</w:t>
      </w:r>
      <w:r w:rsidR="00655087">
        <w:t xml:space="preserve">, </w:t>
      </w:r>
      <w:r w:rsidR="002A212C">
        <w:t>with C.L. Dodson as principal</w:t>
      </w:r>
      <w:r w:rsidR="00733A95">
        <w:t xml:space="preserve">. </w:t>
      </w:r>
      <w:r w:rsidR="007C4AAA">
        <w:t xml:space="preserve">His son Glenn graduated in the Class of 1963, giving </w:t>
      </w:r>
      <w:r w:rsidR="00733A95">
        <w:t>Mr. Dodson</w:t>
      </w:r>
      <w:r w:rsidR="002E0C9A">
        <w:t xml:space="preserve"> </w:t>
      </w:r>
      <w:r w:rsidR="007C4AAA">
        <w:t>a special connection with the class</w:t>
      </w:r>
      <w:r w:rsidR="002A212C">
        <w:t>; and</w:t>
      </w:r>
    </w:p>
    <w:p w:rsidR="005D5913" w:rsidRDefault="005D59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32D9" w:rsidRDefault="007E090A" w:rsidP="00276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7C4AAA">
        <w:t>the new school</w:t>
      </w:r>
      <w:r w:rsidR="004E75D3">
        <w:t>, which consisted of two classroom buildings</w:t>
      </w:r>
      <w:r w:rsidR="007C4AAA">
        <w:t xml:space="preserve"> </w:t>
      </w:r>
      <w:r w:rsidR="004E75D3">
        <w:t xml:space="preserve">and other facilities such as a gym, educated </w:t>
      </w:r>
      <w:r w:rsidR="007C4AAA">
        <w:t xml:space="preserve">grades </w:t>
      </w:r>
      <w:r w:rsidR="0006412F">
        <w:t>1</w:t>
      </w:r>
      <w:r w:rsidR="0049204B">
        <w:noBreakHyphen/>
      </w:r>
      <w:r w:rsidR="0006412F">
        <w:t>12</w:t>
      </w:r>
      <w:r w:rsidR="002769B7">
        <w:t xml:space="preserve">. </w:t>
      </w:r>
      <w:r w:rsidR="00895936">
        <w:t>The high school, g</w:t>
      </w:r>
      <w:r w:rsidR="005D5913">
        <w:t>rades 7</w:t>
      </w:r>
      <w:r w:rsidR="0049204B">
        <w:noBreakHyphen/>
      </w:r>
      <w:r w:rsidR="005D5913">
        <w:t>12</w:t>
      </w:r>
      <w:r w:rsidR="00895936">
        <w:t xml:space="preserve">, </w:t>
      </w:r>
      <w:r w:rsidR="002769B7">
        <w:t>w</w:t>
      </w:r>
      <w:r w:rsidR="001F0EC4" w:rsidRPr="009640D7">
        <w:rPr>
          <w:color w:val="000000" w:themeColor="text1"/>
          <w:u w:color="000000" w:themeColor="text1"/>
        </w:rPr>
        <w:t xml:space="preserve">as housed in the building Wren Middle School </w:t>
      </w:r>
      <w:r w:rsidR="009532D9">
        <w:rPr>
          <w:color w:val="000000" w:themeColor="text1"/>
          <w:u w:color="000000" w:themeColor="text1"/>
        </w:rPr>
        <w:t xml:space="preserve">now </w:t>
      </w:r>
      <w:r w:rsidR="002769B7">
        <w:rPr>
          <w:color w:val="000000" w:themeColor="text1"/>
          <w:u w:color="000000" w:themeColor="text1"/>
        </w:rPr>
        <w:t>occupies</w:t>
      </w:r>
      <w:r w:rsidR="00B5586C">
        <w:rPr>
          <w:color w:val="000000" w:themeColor="text1"/>
          <w:u w:color="000000" w:themeColor="text1"/>
        </w:rPr>
        <w:t xml:space="preserve">, the </w:t>
      </w:r>
      <w:r w:rsidR="009532D9">
        <w:rPr>
          <w:color w:val="000000" w:themeColor="text1"/>
          <w:u w:color="000000" w:themeColor="text1"/>
        </w:rPr>
        <w:t xml:space="preserve">present high school </w:t>
      </w:r>
      <w:r w:rsidR="00B5586C">
        <w:rPr>
          <w:color w:val="000000" w:themeColor="text1"/>
          <w:u w:color="000000" w:themeColor="text1"/>
        </w:rPr>
        <w:t>being</w:t>
      </w:r>
      <w:r w:rsidR="001F0EC4" w:rsidRPr="009640D7">
        <w:rPr>
          <w:color w:val="000000" w:themeColor="text1"/>
          <w:u w:color="000000" w:themeColor="text1"/>
        </w:rPr>
        <w:t xml:space="preserve"> directly across the street</w:t>
      </w:r>
      <w:r w:rsidR="00B5586C">
        <w:rPr>
          <w:color w:val="000000" w:themeColor="text1"/>
          <w:u w:color="000000" w:themeColor="text1"/>
        </w:rPr>
        <w:t xml:space="preserve"> from </w:t>
      </w:r>
      <w:r w:rsidR="0030412B">
        <w:rPr>
          <w:color w:val="000000" w:themeColor="text1"/>
          <w:u w:color="000000" w:themeColor="text1"/>
        </w:rPr>
        <w:t>its origi</w:t>
      </w:r>
      <w:r w:rsidR="00B5586C">
        <w:rPr>
          <w:color w:val="000000" w:themeColor="text1"/>
          <w:u w:color="000000" w:themeColor="text1"/>
        </w:rPr>
        <w:t>nal</w:t>
      </w:r>
      <w:r w:rsidR="0030412B">
        <w:rPr>
          <w:color w:val="000000" w:themeColor="text1"/>
          <w:u w:color="000000" w:themeColor="text1"/>
        </w:rPr>
        <w:t xml:space="preserve"> site</w:t>
      </w:r>
      <w:r w:rsidR="00B5586C">
        <w:rPr>
          <w:color w:val="000000" w:themeColor="text1"/>
          <w:u w:color="000000" w:themeColor="text1"/>
        </w:rPr>
        <w:t>;</w:t>
      </w:r>
      <w:r w:rsidR="009532D9">
        <w:rPr>
          <w:color w:val="000000" w:themeColor="text1"/>
          <w:u w:color="000000" w:themeColor="text1"/>
        </w:rPr>
        <w:t xml:space="preserve"> and</w:t>
      </w:r>
      <w:r w:rsidR="001F0EC4" w:rsidRPr="009640D7">
        <w:rPr>
          <w:color w:val="000000" w:themeColor="text1"/>
          <w:u w:color="000000" w:themeColor="text1"/>
        </w:rPr>
        <w:t xml:space="preserve"> </w:t>
      </w:r>
    </w:p>
    <w:p w:rsidR="009532D9" w:rsidRDefault="009532D9" w:rsidP="00276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72107" w:rsidRDefault="00696E1C" w:rsidP="008721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542B8">
        <w:t xml:space="preserve">in the fall of 1957, the members of the Class of 1963 began their years at Wren </w:t>
      </w:r>
      <w:r w:rsidR="00CC6EC2">
        <w:t>as</w:t>
      </w:r>
      <w:r w:rsidR="002542B8">
        <w:t xml:space="preserve"> seventh grade</w:t>
      </w:r>
      <w:r w:rsidR="00CC6EC2">
        <w:t>rs, called “subfreshmen” in those days</w:t>
      </w:r>
      <w:r w:rsidR="002542B8">
        <w:t>. Students were drawn from the Easley, Piedmont, and Piercetown areas</w:t>
      </w:r>
      <w:r w:rsidR="00B76195">
        <w:t>, but f</w:t>
      </w:r>
      <w:r w:rsidR="00872107">
        <w:t>arm families</w:t>
      </w:r>
      <w:r w:rsidR="00713CC1">
        <w:t xml:space="preserve"> had the </w:t>
      </w:r>
      <w:r w:rsidR="00872107">
        <w:t>option of keeping their children out of school to help the family pick cotton and work at the farmer</w:t>
      </w:r>
      <w:r w:rsidR="0049204B" w:rsidRPr="0049204B">
        <w:t>’</w:t>
      </w:r>
      <w:r w:rsidR="00872107">
        <w:t>s market; and</w:t>
      </w:r>
    </w:p>
    <w:p w:rsidR="002542B8" w:rsidRDefault="002542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42B8" w:rsidRDefault="002542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9104E">
        <w:t>the entire student body</w:t>
      </w:r>
      <w:r>
        <w:t xml:space="preserve"> voted on the </w:t>
      </w:r>
      <w:r w:rsidR="00DE3071">
        <w:t xml:space="preserve">school </w:t>
      </w:r>
      <w:r>
        <w:t>name, school colors, and team name, the “Golden Hurricanes”</w:t>
      </w:r>
      <w:r w:rsidR="00C4760B">
        <w:t xml:space="preserve"> winning out over other possibilities in the latter category</w:t>
      </w:r>
      <w:r w:rsidR="00552B73">
        <w:t xml:space="preserve">. </w:t>
      </w:r>
      <w:r w:rsidR="004023F9">
        <w:t>T</w:t>
      </w:r>
      <w:r w:rsidR="00B5310A" w:rsidRPr="009640D7">
        <w:rPr>
          <w:color w:val="000000" w:themeColor="text1"/>
          <w:u w:color="000000" w:themeColor="text1"/>
        </w:rPr>
        <w:t xml:space="preserve">he yearbook was </w:t>
      </w:r>
      <w:r w:rsidR="00C9508A">
        <w:rPr>
          <w:color w:val="000000" w:themeColor="text1"/>
          <w:u w:color="000000" w:themeColor="text1"/>
        </w:rPr>
        <w:t>dubbed</w:t>
      </w:r>
      <w:r w:rsidR="00B5310A" w:rsidRPr="009640D7">
        <w:rPr>
          <w:color w:val="000000" w:themeColor="text1"/>
          <w:u w:color="000000" w:themeColor="text1"/>
        </w:rPr>
        <w:t xml:space="preserve"> </w:t>
      </w:r>
      <w:r w:rsidR="00E16DCB">
        <w:rPr>
          <w:color w:val="000000" w:themeColor="text1"/>
          <w:u w:color="000000" w:themeColor="text1"/>
        </w:rPr>
        <w:lastRenderedPageBreak/>
        <w:t xml:space="preserve">the </w:t>
      </w:r>
      <w:r w:rsidR="00B5310A" w:rsidRPr="009640D7">
        <w:rPr>
          <w:i/>
          <w:color w:val="000000" w:themeColor="text1"/>
          <w:u w:color="000000" w:themeColor="text1"/>
        </w:rPr>
        <w:t>Wrenicycle</w:t>
      </w:r>
      <w:r w:rsidR="004023F9">
        <w:rPr>
          <w:color w:val="000000" w:themeColor="text1"/>
          <w:u w:color="000000" w:themeColor="text1"/>
        </w:rPr>
        <w:t xml:space="preserve">, and </w:t>
      </w:r>
      <w:r w:rsidR="00552B73">
        <w:t>Brenda Smith Coggins of the Class of 1963 designed the school seal, which is still displayed in the commons area today</w:t>
      </w:r>
      <w:r>
        <w:t>; and</w:t>
      </w:r>
    </w:p>
    <w:p w:rsidR="002542B8" w:rsidRDefault="002542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42B8" w:rsidRDefault="002542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30CBE">
        <w:t>the school has grown in size since the early years. In</w:t>
      </w:r>
      <w:r>
        <w:t xml:space="preserve"> 1963, student enrollment at Wren was 1,250 for grades 1 through 12</w:t>
      </w:r>
      <w:r w:rsidR="00630CBE">
        <w:t>; t</w:t>
      </w:r>
      <w:r>
        <w:t xml:space="preserve">oday, students number 1,300 </w:t>
      </w:r>
      <w:r w:rsidR="003F2C1A">
        <w:t xml:space="preserve">for </w:t>
      </w:r>
      <w:r>
        <w:t xml:space="preserve">just grades </w:t>
      </w:r>
      <w:r w:rsidR="001A07E0">
        <w:t>9</w:t>
      </w:r>
      <w:r>
        <w:t xml:space="preserve"> through 12; and</w:t>
      </w:r>
    </w:p>
    <w:p w:rsidR="002542B8" w:rsidRDefault="002542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63F8" w:rsidRDefault="002542B8" w:rsidP="00630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30CBE">
        <w:t>the first class to be offered college</w:t>
      </w:r>
      <w:r w:rsidR="0049204B">
        <w:noBreakHyphen/>
      </w:r>
      <w:r w:rsidR="00630CBE">
        <w:t>prep</w:t>
      </w:r>
      <w:r w:rsidR="00230924">
        <w:t>aratory</w:t>
      </w:r>
      <w:r w:rsidR="00630CBE">
        <w:t xml:space="preserve"> courses at Wren, the Class of 1963 </w:t>
      </w:r>
      <w:r w:rsidR="00206673">
        <w:t xml:space="preserve">discovered </w:t>
      </w:r>
      <w:r w:rsidR="00630CBE">
        <w:t>various extracurricular activities</w:t>
      </w:r>
      <w:r w:rsidR="005F5B6C">
        <w:t>, such as very active</w:t>
      </w:r>
      <w:r w:rsidR="00630CBE">
        <w:t xml:space="preserve"> </w:t>
      </w:r>
      <w:r w:rsidR="005F5B6C">
        <w:t xml:space="preserve">FFA and FHA clubs, </w:t>
      </w:r>
      <w:r w:rsidR="00630CBE">
        <w:t xml:space="preserve">to fill </w:t>
      </w:r>
      <w:r w:rsidR="00206673">
        <w:t xml:space="preserve">their </w:t>
      </w:r>
      <w:r w:rsidR="005F5B6C">
        <w:t>leisure</w:t>
      </w:r>
      <w:r w:rsidR="00630CBE">
        <w:t xml:space="preserve"> hours</w:t>
      </w:r>
      <w:r w:rsidR="00DA63F8">
        <w:t>; and</w:t>
      </w:r>
    </w:p>
    <w:p w:rsidR="00DA63F8" w:rsidRDefault="00DA63F8" w:rsidP="00630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2AA6" w:rsidRDefault="00DA63F8" w:rsidP="00630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B1573">
        <w:t>two</w:t>
      </w:r>
      <w:r>
        <w:t xml:space="preserve"> </w:t>
      </w:r>
      <w:r w:rsidR="00482AA6">
        <w:t>particularly special extracurricular event</w:t>
      </w:r>
      <w:r w:rsidR="00AB1573">
        <w:t>s</w:t>
      </w:r>
      <w:r w:rsidR="00482AA6">
        <w:t xml:space="preserve"> for the Class of 1963 w</w:t>
      </w:r>
      <w:r w:rsidR="00AB1573">
        <w:t>ere</w:t>
      </w:r>
      <w:r w:rsidR="00482AA6">
        <w:t xml:space="preserve"> the unforgettable senior trip to Washington, D.C.</w:t>
      </w:r>
      <w:r w:rsidR="00AB1573">
        <w:t>, and the junior</w:t>
      </w:r>
      <w:r w:rsidR="0049204B">
        <w:noBreakHyphen/>
      </w:r>
      <w:r w:rsidR="00AB1573">
        <w:t>senior prom, held at the Clemson House</w:t>
      </w:r>
      <w:r w:rsidR="00482AA6">
        <w:t>; and</w:t>
      </w:r>
    </w:p>
    <w:p w:rsidR="00037E0D" w:rsidRDefault="00037E0D" w:rsidP="00630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E0D" w:rsidRDefault="00037E0D" w:rsidP="00630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D73FC">
        <w:t>as part of the Skyline Athletic Conference, Wren students found th</w:t>
      </w:r>
      <w:r w:rsidR="00564C26">
        <w:t>e</w:t>
      </w:r>
      <w:r w:rsidR="004D73FC">
        <w:t xml:space="preserve"> early years to be tough but rewarding ones</w:t>
      </w:r>
      <w:r w:rsidR="00564C26">
        <w:t xml:space="preserve">. </w:t>
      </w:r>
      <w:r w:rsidR="003C50E5">
        <w:t>H</w:t>
      </w:r>
      <w:r w:rsidR="00564C26">
        <w:t>ighlight</w:t>
      </w:r>
      <w:r w:rsidR="003C50E5">
        <w:t>s</w:t>
      </w:r>
      <w:r w:rsidR="00564C26">
        <w:t xml:space="preserve"> of those days: In 1962 and 1963, the girls basketball team took home back</w:t>
      </w:r>
      <w:r w:rsidR="0049204B">
        <w:noBreakHyphen/>
      </w:r>
      <w:r w:rsidR="00564C26">
        <w:t>to</w:t>
      </w:r>
      <w:r w:rsidR="0049204B">
        <w:noBreakHyphen/>
      </w:r>
      <w:r w:rsidR="00564C26">
        <w:t>back second</w:t>
      </w:r>
      <w:r w:rsidR="0049204B">
        <w:noBreakHyphen/>
      </w:r>
      <w:r w:rsidR="00564C26">
        <w:t>place finishes in the state championship tournament; and</w:t>
      </w:r>
    </w:p>
    <w:p w:rsidR="00630CBE" w:rsidRDefault="00630CBE" w:rsidP="00630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090A" w:rsidRDefault="00384C91" w:rsidP="00384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Class of 19</w:t>
      </w:r>
      <w:r w:rsidR="007E090A">
        <w:t>63</w:t>
      </w:r>
      <w:r>
        <w:t xml:space="preserve"> has been very productive. From </w:t>
      </w:r>
      <w:r w:rsidR="00987C63">
        <w:t>its graduates</w:t>
      </w:r>
      <w:r w:rsidR="007E090A">
        <w:t>,</w:t>
      </w:r>
      <w:r>
        <w:t xml:space="preserve"> many excellent </w:t>
      </w:r>
      <w:r w:rsidR="007E090A">
        <w:t xml:space="preserve">businessmen and women, </w:t>
      </w:r>
      <w:r>
        <w:t>entrepreneurs</w:t>
      </w:r>
      <w:r w:rsidR="007E090A">
        <w:t xml:space="preserve">, </w:t>
      </w:r>
      <w:r w:rsidR="001D0168">
        <w:t>various</w:t>
      </w:r>
      <w:r w:rsidR="007E090A">
        <w:t xml:space="preserve"> </w:t>
      </w:r>
      <w:r w:rsidR="008F65D3">
        <w:t xml:space="preserve">other </w:t>
      </w:r>
      <w:r w:rsidR="007E090A">
        <w:t>professionals, and homemakers</w:t>
      </w:r>
      <w:r>
        <w:t xml:space="preserve"> have emerged</w:t>
      </w:r>
      <w:r w:rsidR="007E090A">
        <w:t xml:space="preserve"> to b</w:t>
      </w:r>
      <w:r w:rsidR="001D0168">
        <w:t xml:space="preserve">less </w:t>
      </w:r>
      <w:r w:rsidR="007E090A">
        <w:t>our society; and</w:t>
      </w:r>
    </w:p>
    <w:p w:rsidR="00384C91" w:rsidRDefault="00384C91" w:rsidP="00384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4C91" w:rsidRDefault="00384C91" w:rsidP="00384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F65D3">
        <w:t>very proud of the many accomplishments of this fine class, th</w:t>
      </w:r>
      <w:r>
        <w:t>e House of Representatives</w:t>
      </w:r>
      <w:r w:rsidR="008F65D3">
        <w:t xml:space="preserve"> takes great pleasure in recognizing and honoring the Wren High School Class of 1963 </w:t>
      </w:r>
      <w:r>
        <w:t>for all that these graduates have achieved over the past fifty years. Now, therefore,</w:t>
      </w:r>
    </w:p>
    <w:p w:rsidR="00384C91" w:rsidRDefault="00384C91" w:rsidP="00384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4C91" w:rsidRDefault="00384C91" w:rsidP="00384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84C91" w:rsidRDefault="00384C91" w:rsidP="00384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4C91" w:rsidRDefault="00384C91" w:rsidP="00384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</w:t>
      </w:r>
      <w:r w:rsidR="00A22984">
        <w:t xml:space="preserve">South Carolina </w:t>
      </w:r>
      <w:r>
        <w:t>House of Representatives</w:t>
      </w:r>
      <w:r w:rsidR="00A22984">
        <w:t xml:space="preserve">, by this resolution, </w:t>
      </w:r>
      <w:r>
        <w:t xml:space="preserve">congratulate the </w:t>
      </w:r>
      <w:r w:rsidR="002B30D3">
        <w:t>Wren High School</w:t>
      </w:r>
      <w:r>
        <w:t xml:space="preserve"> Class of 19</w:t>
      </w:r>
      <w:r w:rsidR="002B30D3">
        <w:t>63</w:t>
      </w:r>
      <w:r>
        <w:t xml:space="preserve"> on the occasion of its fiftieth anniversary and commend the Class of 19</w:t>
      </w:r>
      <w:r w:rsidR="002B30D3">
        <w:t>63</w:t>
      </w:r>
      <w:r>
        <w:t xml:space="preserve"> on its many accomplishments in a wide range of endeavors.</w:t>
      </w:r>
    </w:p>
    <w:p w:rsidR="00384C91" w:rsidRDefault="00384C91" w:rsidP="00384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4C91" w:rsidRDefault="00384C91" w:rsidP="00384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413BE">
        <w:t>provided</w:t>
      </w:r>
      <w:r>
        <w:t xml:space="preserve"> to </w:t>
      </w:r>
      <w:r w:rsidR="00A65993">
        <w:t>the W</w:t>
      </w:r>
      <w:r w:rsidR="004413BE">
        <w:t>ren High School Class of 1963</w:t>
      </w:r>
      <w:r>
        <w:t>.</w:t>
      </w:r>
    </w:p>
    <w:p w:rsidR="00583908" w:rsidRDefault="0049204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3908" w:rsidRDefault="00583908" w:rsidP="00EF02F1">
      <w:pPr>
        <w:suppressAutoHyphens/>
      </w:pPr>
    </w:p>
    <w:sectPr w:rsidR="00583908" w:rsidSect="00EF02F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7439" w:rsidRDefault="007F7439" w:rsidP="009F0C77">
      <w:r>
        <w:separator/>
      </w:r>
    </w:p>
  </w:endnote>
  <w:endnote w:type="continuationSeparator" w:id="0">
    <w:p w:rsidR="007F7439" w:rsidRDefault="007F74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AAD6CA-A924-4DFA-8B96-8D5C86DB3B69}"/>
    <w:embedBold r:id="rId2" w:fontKey="{1E24C679-6A4B-4C16-84A6-5492B40D34BB}"/>
    <w:embedItalic r:id="rId3" w:fontKey="{3E4613D8-BBC3-4F68-94B0-BE99967EEA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C26BEA76-E9E2-43D8-82C7-3B9356896D8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1C727B14-6755-4974-8D57-8743C201D5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4CF073D-7A2E-4876-87EE-6BC9F52D0F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2F1" w:rsidRPr="00583908" w:rsidRDefault="00EF02F1" w:rsidP="005839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[3881]</w:t>
    </w:r>
    <w:r>
      <w:tab/>
    </w:r>
    <w:r w:rsidR="00E52B73">
      <w:fldChar w:fldCharType="begin"/>
    </w:r>
    <w:r w:rsidR="00B14F48">
      <w:instrText xml:space="preserve"> PAGE  \* MERGEFORMAT </w:instrText>
    </w:r>
    <w:r w:rsidR="00E52B73">
      <w:fldChar w:fldCharType="separate"/>
    </w:r>
    <w:r w:rsidR="006554EF">
      <w:rPr>
        <w:noProof/>
      </w:rPr>
      <w:t>1</w:t>
    </w:r>
    <w:r w:rsidR="00E52B7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7439" w:rsidRDefault="007F7439" w:rsidP="009F0C77">
      <w:r>
        <w:separator/>
      </w:r>
    </w:p>
  </w:footnote>
  <w:footnote w:type="continuationSeparator" w:id="0">
    <w:p w:rsidR="007F7439" w:rsidRDefault="007F74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00HTC13"/>
    <w:docVar w:name="CoverBillType" w:val="r"/>
    <w:docVar w:name="docpath" w:val="L:\Council\bills\RM\1200HTC13.DOCX"/>
    <w:docVar w:name="dvBillNumber" w:val="38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34610"/>
    <w:rsid w:val="00002518"/>
    <w:rsid w:val="00011869"/>
    <w:rsid w:val="00035F2A"/>
    <w:rsid w:val="00037E0D"/>
    <w:rsid w:val="000629C8"/>
    <w:rsid w:val="0006412F"/>
    <w:rsid w:val="00071420"/>
    <w:rsid w:val="000E1785"/>
    <w:rsid w:val="000F40FA"/>
    <w:rsid w:val="0010776B"/>
    <w:rsid w:val="00132F50"/>
    <w:rsid w:val="00133E66"/>
    <w:rsid w:val="001435A3"/>
    <w:rsid w:val="001A07E0"/>
    <w:rsid w:val="001B5371"/>
    <w:rsid w:val="001D0168"/>
    <w:rsid w:val="001D08F2"/>
    <w:rsid w:val="001D525B"/>
    <w:rsid w:val="001D7F4F"/>
    <w:rsid w:val="001F0EC4"/>
    <w:rsid w:val="00204F58"/>
    <w:rsid w:val="00206673"/>
    <w:rsid w:val="00230924"/>
    <w:rsid w:val="002321B6"/>
    <w:rsid w:val="00250967"/>
    <w:rsid w:val="002542B8"/>
    <w:rsid w:val="002543C8"/>
    <w:rsid w:val="002769B7"/>
    <w:rsid w:val="00284AAE"/>
    <w:rsid w:val="0029104E"/>
    <w:rsid w:val="0029446D"/>
    <w:rsid w:val="00297C15"/>
    <w:rsid w:val="002A1824"/>
    <w:rsid w:val="002A212C"/>
    <w:rsid w:val="002B30D3"/>
    <w:rsid w:val="002E0C9A"/>
    <w:rsid w:val="002E5912"/>
    <w:rsid w:val="00301B21"/>
    <w:rsid w:val="0030412B"/>
    <w:rsid w:val="00325348"/>
    <w:rsid w:val="0032732C"/>
    <w:rsid w:val="003338E2"/>
    <w:rsid w:val="00336AD0"/>
    <w:rsid w:val="00343F4C"/>
    <w:rsid w:val="00353172"/>
    <w:rsid w:val="0037079A"/>
    <w:rsid w:val="00384C91"/>
    <w:rsid w:val="003B2E96"/>
    <w:rsid w:val="003C50E5"/>
    <w:rsid w:val="003D01E8"/>
    <w:rsid w:val="003E5288"/>
    <w:rsid w:val="003F2C1A"/>
    <w:rsid w:val="003F6D79"/>
    <w:rsid w:val="003F73A8"/>
    <w:rsid w:val="004023F9"/>
    <w:rsid w:val="0041760A"/>
    <w:rsid w:val="00417C01"/>
    <w:rsid w:val="004413BE"/>
    <w:rsid w:val="00443280"/>
    <w:rsid w:val="00445A7B"/>
    <w:rsid w:val="004722A6"/>
    <w:rsid w:val="004809EE"/>
    <w:rsid w:val="00482AA6"/>
    <w:rsid w:val="0049204B"/>
    <w:rsid w:val="004C24A8"/>
    <w:rsid w:val="004D73FC"/>
    <w:rsid w:val="004E75D3"/>
    <w:rsid w:val="004E7D54"/>
    <w:rsid w:val="004F3820"/>
    <w:rsid w:val="00512B34"/>
    <w:rsid w:val="005273C6"/>
    <w:rsid w:val="00530A69"/>
    <w:rsid w:val="00545593"/>
    <w:rsid w:val="00552B73"/>
    <w:rsid w:val="00564C26"/>
    <w:rsid w:val="00577C6C"/>
    <w:rsid w:val="00583908"/>
    <w:rsid w:val="005C2FE2"/>
    <w:rsid w:val="005D5913"/>
    <w:rsid w:val="005D6E76"/>
    <w:rsid w:val="005E2BC9"/>
    <w:rsid w:val="005F5B6C"/>
    <w:rsid w:val="00603676"/>
    <w:rsid w:val="00605102"/>
    <w:rsid w:val="006215AA"/>
    <w:rsid w:val="00630CBE"/>
    <w:rsid w:val="00655087"/>
    <w:rsid w:val="006554EF"/>
    <w:rsid w:val="006913C9"/>
    <w:rsid w:val="0069470D"/>
    <w:rsid w:val="00696E1C"/>
    <w:rsid w:val="00713CC1"/>
    <w:rsid w:val="00725CB4"/>
    <w:rsid w:val="00733A95"/>
    <w:rsid w:val="00734F00"/>
    <w:rsid w:val="007807EE"/>
    <w:rsid w:val="00785693"/>
    <w:rsid w:val="00790DAF"/>
    <w:rsid w:val="007A29B4"/>
    <w:rsid w:val="007A70AE"/>
    <w:rsid w:val="007C4AAA"/>
    <w:rsid w:val="007E090A"/>
    <w:rsid w:val="007F7439"/>
    <w:rsid w:val="008362E8"/>
    <w:rsid w:val="00870AD9"/>
    <w:rsid w:val="00872107"/>
    <w:rsid w:val="00895936"/>
    <w:rsid w:val="008A1768"/>
    <w:rsid w:val="008E2CA1"/>
    <w:rsid w:val="008F0F33"/>
    <w:rsid w:val="008F4429"/>
    <w:rsid w:val="008F65D3"/>
    <w:rsid w:val="009333DD"/>
    <w:rsid w:val="0094021A"/>
    <w:rsid w:val="009532D9"/>
    <w:rsid w:val="00987C63"/>
    <w:rsid w:val="009B44AF"/>
    <w:rsid w:val="009C6A0B"/>
    <w:rsid w:val="009F0C77"/>
    <w:rsid w:val="009F4DD1"/>
    <w:rsid w:val="00A22984"/>
    <w:rsid w:val="00A41684"/>
    <w:rsid w:val="00A43000"/>
    <w:rsid w:val="00A64E80"/>
    <w:rsid w:val="00A65993"/>
    <w:rsid w:val="00A72BCD"/>
    <w:rsid w:val="00A741D9"/>
    <w:rsid w:val="00A833AB"/>
    <w:rsid w:val="00A9741D"/>
    <w:rsid w:val="00AB1573"/>
    <w:rsid w:val="00AD4B17"/>
    <w:rsid w:val="00B14F48"/>
    <w:rsid w:val="00B33BB3"/>
    <w:rsid w:val="00B412D4"/>
    <w:rsid w:val="00B523E1"/>
    <w:rsid w:val="00B5310A"/>
    <w:rsid w:val="00B5586C"/>
    <w:rsid w:val="00B63591"/>
    <w:rsid w:val="00B76195"/>
    <w:rsid w:val="00B96D10"/>
    <w:rsid w:val="00BE3C22"/>
    <w:rsid w:val="00C0345E"/>
    <w:rsid w:val="00C20EC9"/>
    <w:rsid w:val="00C3483A"/>
    <w:rsid w:val="00C35EF8"/>
    <w:rsid w:val="00C4760B"/>
    <w:rsid w:val="00C74E9D"/>
    <w:rsid w:val="00C82FD3"/>
    <w:rsid w:val="00C92819"/>
    <w:rsid w:val="00C9508A"/>
    <w:rsid w:val="00C97C94"/>
    <w:rsid w:val="00CC6B7B"/>
    <w:rsid w:val="00CC6EC2"/>
    <w:rsid w:val="00CD2089"/>
    <w:rsid w:val="00D34610"/>
    <w:rsid w:val="00D54CDB"/>
    <w:rsid w:val="00D66B8B"/>
    <w:rsid w:val="00D66E09"/>
    <w:rsid w:val="00D71200"/>
    <w:rsid w:val="00D73A67"/>
    <w:rsid w:val="00D970A9"/>
    <w:rsid w:val="00DA63F8"/>
    <w:rsid w:val="00DC2DEC"/>
    <w:rsid w:val="00DE3071"/>
    <w:rsid w:val="00DF3845"/>
    <w:rsid w:val="00E16DCB"/>
    <w:rsid w:val="00E22655"/>
    <w:rsid w:val="00E41911"/>
    <w:rsid w:val="00E52B73"/>
    <w:rsid w:val="00E57038"/>
    <w:rsid w:val="00E739D0"/>
    <w:rsid w:val="00E92EEF"/>
    <w:rsid w:val="00E95E13"/>
    <w:rsid w:val="00EF02F1"/>
    <w:rsid w:val="00F13082"/>
    <w:rsid w:val="00F15555"/>
    <w:rsid w:val="00F2168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6267656-9684-46C3-8761-682EADD67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07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7E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F02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881_201304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09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BD699D-B358-4E57-9CBC-E70393FBA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782</Words>
  <Characters>4458</Characters>
  <Application>Microsoft Office Word</Application>
  <DocSecurity>0</DocSecurity>
  <Lines>37</Lines>
  <Paragraphs>10</Paragraphs>
  <ScaleCrop>false</ScaleCrop>
  <Company>LPITS</Company>
  <LinksUpToDate>false</LinksUpToDate>
  <CharactersWithSpaces>5230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3881: Wren High School Class of 1963 - South Carolina Legislature Online</dc:title>
  <dc:creator>McDowell</dc:creator>
  <cp:lastModifiedBy>N Cumfer</cp:lastModifiedBy>
  <cp:revision>9</cp:revision>
  <cp:lastPrinted>2013-03-25T20:15:00Z</cp:lastPrinted>
  <dcterms:created xsi:type="dcterms:W3CDTF">2013-04-09T17:09:00Z</dcterms:created>
  <dcterms:modified xsi:type="dcterms:W3CDTF">2014-12-05T16:46:00Z</dcterms:modified>
</cp:coreProperties>
</file>