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4EF" w:rsidRDefault="007554EF" w:rsidP="007554EF">
      <w:pPr>
        <w:widowControl w:val="0"/>
        <w:jc w:val="center"/>
      </w:pPr>
      <w:r w:rsidRPr="007554EF">
        <w:rPr>
          <w:b/>
        </w:rPr>
        <w:t>South Carolina General Assembly</w:t>
      </w:r>
    </w:p>
    <w:p w:rsidR="007554EF" w:rsidRDefault="007554EF" w:rsidP="007554EF">
      <w:pPr>
        <w:widowControl w:val="0"/>
        <w:jc w:val="center"/>
      </w:pPr>
      <w:r>
        <w:t>120th Session, 2013-2014</w:t>
      </w:r>
    </w:p>
    <w:p w:rsidR="007554EF" w:rsidRDefault="007554EF" w:rsidP="007554EF">
      <w:pPr>
        <w:widowControl w:val="0"/>
        <w:jc w:val="left"/>
      </w:pPr>
    </w:p>
    <w:p w:rsidR="007554EF" w:rsidRDefault="007554EF" w:rsidP="007554EF">
      <w:pPr>
        <w:widowControl w:val="0"/>
        <w:jc w:val="left"/>
        <w:rPr>
          <w:b/>
        </w:rPr>
      </w:pPr>
      <w:r w:rsidRPr="007554EF">
        <w:rPr>
          <w:b/>
        </w:rPr>
        <w:t>H. 3887</w:t>
      </w:r>
    </w:p>
    <w:p w:rsidR="007554EF" w:rsidRDefault="007554EF" w:rsidP="007554EF">
      <w:pPr>
        <w:widowControl w:val="0"/>
        <w:jc w:val="left"/>
        <w:rPr>
          <w:b/>
        </w:rPr>
      </w:pPr>
    </w:p>
    <w:p w:rsidR="007554EF" w:rsidRDefault="007554EF" w:rsidP="007554EF">
      <w:pPr>
        <w:widowControl w:val="0"/>
        <w:jc w:val="left"/>
      </w:pPr>
      <w:r w:rsidRPr="007554EF">
        <w:rPr>
          <w:b/>
        </w:rPr>
        <w:t>STATUS INFORMATION</w:t>
      </w:r>
    </w:p>
    <w:p w:rsidR="007554EF" w:rsidRDefault="007554EF" w:rsidP="007554EF">
      <w:pPr>
        <w:widowControl w:val="0"/>
        <w:jc w:val="left"/>
      </w:pPr>
    </w:p>
    <w:p w:rsidR="007554EF" w:rsidRDefault="007554EF" w:rsidP="007554EF">
      <w:pPr>
        <w:widowControl w:val="0"/>
        <w:jc w:val="left"/>
      </w:pPr>
      <w:r>
        <w:t>House Resolution</w:t>
      </w:r>
    </w:p>
    <w:p w:rsidR="007554EF" w:rsidRDefault="007554EF" w:rsidP="007554EF">
      <w:pPr>
        <w:widowControl w:val="0"/>
        <w:jc w:val="left"/>
      </w:pPr>
      <w:r>
        <w:t>Sponsors: Reps. Horne, Harrell, Jefferson, Knight, Murphy, Mack and Whipper</w:t>
      </w:r>
    </w:p>
    <w:p w:rsidR="007554EF" w:rsidRDefault="007554EF" w:rsidP="007554EF">
      <w:pPr>
        <w:widowControl w:val="0"/>
        <w:jc w:val="left"/>
      </w:pPr>
      <w:r>
        <w:t>Document Path: l:\council\bills\gm\29663ab13.docx</w:t>
      </w:r>
    </w:p>
    <w:p w:rsidR="007554EF" w:rsidRDefault="007554EF" w:rsidP="007554EF">
      <w:pPr>
        <w:widowControl w:val="0"/>
        <w:jc w:val="left"/>
      </w:pPr>
    </w:p>
    <w:p w:rsidR="007554EF" w:rsidRDefault="007554EF" w:rsidP="007554EF">
      <w:pPr>
        <w:widowControl w:val="0"/>
        <w:jc w:val="left"/>
      </w:pPr>
      <w:r>
        <w:t>Introduced in the House on April 9, 2013</w:t>
      </w:r>
    </w:p>
    <w:p w:rsidR="007554EF" w:rsidRDefault="007554EF" w:rsidP="007554EF">
      <w:pPr>
        <w:widowControl w:val="0"/>
        <w:jc w:val="left"/>
      </w:pPr>
      <w:r>
        <w:t>Adopted by the House on April 9, 2013</w:t>
      </w:r>
    </w:p>
    <w:p w:rsidR="007554EF" w:rsidRDefault="007554EF" w:rsidP="007554EF">
      <w:pPr>
        <w:widowControl w:val="0"/>
        <w:jc w:val="left"/>
      </w:pPr>
    </w:p>
    <w:p w:rsidR="007554EF" w:rsidRDefault="007554EF" w:rsidP="007554EF">
      <w:pPr>
        <w:widowControl w:val="0"/>
        <w:jc w:val="left"/>
      </w:pPr>
      <w:r>
        <w:t xml:space="preserve">Summary: </w:t>
      </w:r>
      <w:r w:rsidR="005569F6">
        <w:t>Allyson Duke</w:t>
      </w:r>
    </w:p>
    <w:p w:rsidR="007554EF" w:rsidRDefault="007554EF" w:rsidP="007554EF">
      <w:pPr>
        <w:widowControl w:val="0"/>
        <w:jc w:val="left"/>
      </w:pPr>
    </w:p>
    <w:p w:rsidR="007554EF" w:rsidRDefault="007554EF" w:rsidP="007554EF">
      <w:pPr>
        <w:widowControl w:val="0"/>
        <w:jc w:val="left"/>
      </w:pPr>
    </w:p>
    <w:p w:rsidR="007554EF" w:rsidRDefault="007554EF" w:rsidP="007554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4EF">
        <w:rPr>
          <w:b/>
        </w:rPr>
        <w:t>HISTORY OF LEGISLATIVE ACTIONS</w:t>
      </w:r>
    </w:p>
    <w:p w:rsidR="007554EF" w:rsidRDefault="007554EF" w:rsidP="007554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54EF" w:rsidRPr="007554EF" w:rsidRDefault="007554EF" w:rsidP="007554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4EF">
        <w:rPr>
          <w:u w:val="single"/>
        </w:rPr>
        <w:tab/>
        <w:t>Date</w:t>
      </w:r>
      <w:r w:rsidRPr="007554EF">
        <w:rPr>
          <w:u w:val="single"/>
        </w:rPr>
        <w:tab/>
        <w:t>Body</w:t>
      </w:r>
      <w:r w:rsidRPr="007554EF">
        <w:rPr>
          <w:u w:val="single"/>
        </w:rPr>
        <w:tab/>
        <w:t>Action Description with journal page number</w:t>
      </w:r>
      <w:r w:rsidRPr="007554EF">
        <w:rPr>
          <w:u w:val="single"/>
        </w:rPr>
        <w:tab/>
      </w:r>
      <w:bookmarkStart w:id="0" w:name="_GoBack"/>
      <w:bookmarkEnd w:id="0"/>
    </w:p>
    <w:p w:rsidR="008B6EB4" w:rsidRDefault="008B6EB4" w:rsidP="008B6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957EAD">
        <w:t>Introduced and adopted (</w:t>
      </w:r>
      <w:hyperlink r:id="rId7" w:history="1">
        <w:r w:rsidRPr="00957EAD">
          <w:rPr>
            <w:rStyle w:val="Hyperlink"/>
          </w:rPr>
          <w:t>House Journal</w:t>
        </w:r>
        <w:r w:rsidRPr="00957EAD">
          <w:rPr>
            <w:rStyle w:val="Hyperlink"/>
          </w:rPr>
          <w:noBreakHyphen/>
          <w:t>page 12</w:t>
        </w:r>
      </w:hyperlink>
      <w:r w:rsidRPr="00957EAD">
        <w:t>)</w:t>
      </w:r>
    </w:p>
    <w:p w:rsidR="008B6EB4" w:rsidRDefault="008B6EB4" w:rsidP="008B6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4EF" w:rsidRPr="007554EF" w:rsidRDefault="007554EF" w:rsidP="00755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4EF" w:rsidRDefault="007554EF" w:rsidP="007554EF">
      <w:r w:rsidRPr="007554EF">
        <w:rPr>
          <w:b/>
        </w:rPr>
        <w:t>VERSIONS OF THIS BILL</w:t>
      </w:r>
    </w:p>
    <w:p w:rsidR="007554EF" w:rsidRDefault="007554EF" w:rsidP="007554EF"/>
    <w:p w:rsidR="007554EF" w:rsidRDefault="00D316A5" w:rsidP="007554EF">
      <w:hyperlink r:id="rId8" w:history="1">
        <w:r w:rsidR="007554EF">
          <w:rPr>
            <w:rStyle w:val="Hyperlink"/>
          </w:rPr>
          <w:t>4/9/2013</w:t>
        </w:r>
      </w:hyperlink>
    </w:p>
    <w:p w:rsidR="007554EF" w:rsidRDefault="007554EF" w:rsidP="007554EF"/>
    <w:p w:rsidR="007554EF" w:rsidRDefault="007554EF" w:rsidP="007554EF">
      <w:pPr>
        <w:sectPr w:rsidR="007554EF" w:rsidSect="007554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2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04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MRS. ALLYSON DUKE, CHIEF FINANCIAL OFFICER OF DORCHESTER SCHOOL DISTRICT </w:t>
      </w:r>
      <w:r w:rsidR="00283219">
        <w:t>TWO</w:t>
      </w:r>
      <w:r>
        <w:t>, AND TO CONGRATULATE HER UPON BEING NAMED THE 2013</w:t>
      </w:r>
      <w:r w:rsidR="00154BC3">
        <w:noBreakHyphen/>
      </w:r>
      <w:r w:rsidR="007C335D">
        <w:t>2014</w:t>
      </w:r>
      <w:r>
        <w:t xml:space="preserve"> OUTSTANDING SOUTH CAROLINA SCHOOL BUSINESS OFFICIAL.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F27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1F27">
        <w:t>the members of the South Carolina House of Representatives are pleased to learn that Allyson Duke has been named the Outstanding South Carolina School Business Official</w:t>
      </w:r>
      <w:r w:rsidR="0078418D">
        <w:t xml:space="preserve"> </w:t>
      </w:r>
      <w:r w:rsidR="00154BC3">
        <w:t>for 2013</w:t>
      </w:r>
      <w:r w:rsidR="00154BC3">
        <w:noBreakHyphen/>
        <w:t xml:space="preserve">2014 </w:t>
      </w:r>
      <w:r w:rsidR="0078418D">
        <w:t>by the South Carolina Association of School Business Officials (SCASBO)</w:t>
      </w:r>
      <w:r w:rsidR="007D1F27">
        <w:t>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</w:t>
      </w:r>
      <w:r w:rsidR="00283219">
        <w:t>a strong sense of public accountability in the management of district finances</w:t>
      </w:r>
      <w:r>
        <w:t xml:space="preserve">, </w:t>
      </w:r>
      <w:r w:rsidR="00283219">
        <w:t>Mrs. Duke has maintained a principled commitment to detail and accuracy while providing information to the residents of Dorchester School District Two; and</w:t>
      </w:r>
    </w:p>
    <w:p w:rsidR="00283219" w:rsidRDefault="002832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19" w:rsidRDefault="002832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recent years when all school districts have been faced with severe funding cuts that have dramatically </w:t>
      </w:r>
      <w:r w:rsidR="0078418D">
        <w:t>alter</w:t>
      </w:r>
      <w:r>
        <w:t>ed operating budgets, her leadership in developing the district</w:t>
      </w:r>
      <w:r w:rsidR="00154BC3" w:rsidRPr="00154BC3">
        <w:t>’</w:t>
      </w:r>
      <w:r>
        <w:t xml:space="preserve">s budget enabled the </w:t>
      </w:r>
      <w:r w:rsidR="007C335D">
        <w:t>Dorchester Two</w:t>
      </w:r>
      <w:r>
        <w:t xml:space="preserve"> to continue providing quality education with minimal impact;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335D">
        <w:t>an employee of Dorchester School District Two for twenty</w:t>
      </w:r>
      <w:r w:rsidR="00154BC3">
        <w:noBreakHyphen/>
      </w:r>
      <w:r w:rsidR="007C335D">
        <w:t xml:space="preserve">six years, </w:t>
      </w:r>
      <w:r>
        <w:t xml:space="preserve">she served on the SCASBO board of directors </w:t>
      </w:r>
      <w:r w:rsidR="007C335D">
        <w:t xml:space="preserve">from 1992 to 1998 </w:t>
      </w:r>
      <w:r>
        <w:t>and as its president from 1997 to 1998, and she currently serves on two statewide committees</w:t>
      </w:r>
      <w:r w:rsidR="007C335D">
        <w:t xml:space="preserve"> for SCASBO</w:t>
      </w:r>
      <w:r>
        <w:t>: the Teacher Salary Study Committee and the Transportation Decentralization Committee;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deeply committed to her community, she is a faithful member of St. Luke Lutheran Church, where she serves on the altar guild; and</w:t>
      </w:r>
    </w:p>
    <w:p w:rsidR="007D1F27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5" w:rsidRDefault="007D1F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418D">
        <w:t xml:space="preserve">the members of the South Carolina House of Representatives appreciate the dedication of school business officials like Allyson Duke who </w:t>
      </w:r>
      <w:r w:rsidR="007C335D">
        <w:t>consistently meet the challenge of allocating funds in support of student learning in the Palmetto State</w:t>
      </w:r>
      <w:r w:rsidR="002B7045">
        <w:t>.  Now, therefore,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F0F">
        <w:t xml:space="preserve"> the members of the South Carolina House of Representatives, by this resolution, recognize and honor </w:t>
      </w:r>
      <w:r w:rsidR="007D1F27">
        <w:t xml:space="preserve">Mrs. </w:t>
      </w:r>
      <w:r w:rsidR="009F7F0F">
        <w:t>Allyson Duke, Chi</w:t>
      </w:r>
      <w:r w:rsidR="007C335D">
        <w:t>e</w:t>
      </w:r>
      <w:r w:rsidR="009F7F0F">
        <w:t xml:space="preserve">f Financial Officer of Dorchester School District </w:t>
      </w:r>
      <w:r w:rsidR="00283219">
        <w:t>Two</w:t>
      </w:r>
      <w:r w:rsidR="009F7F0F">
        <w:t>, and congratulate her upon being named the 2013</w:t>
      </w:r>
      <w:r w:rsidR="00154BC3">
        <w:noBreakHyphen/>
      </w:r>
      <w:r w:rsidR="007C335D">
        <w:t>2014</w:t>
      </w:r>
      <w:r w:rsidR="009F7F0F">
        <w:t xml:space="preserve"> </w:t>
      </w:r>
      <w:r w:rsidR="007D1F27">
        <w:t>Outstanding South Carolina School Business Official</w:t>
      </w:r>
      <w:r w:rsidR="009F7F0F">
        <w:t>.</w:t>
      </w:r>
    </w:p>
    <w:p w:rsidR="002B7045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7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F7F0F">
        <w:t>provi</w:t>
      </w:r>
      <w:r>
        <w:t>ded to</w:t>
      </w:r>
      <w:r w:rsidR="009F7F0F">
        <w:t xml:space="preserve"> </w:t>
      </w:r>
      <w:r w:rsidR="007D1F27">
        <w:t xml:space="preserve">Mrs. </w:t>
      </w:r>
      <w:r w:rsidR="009F7F0F">
        <w:t>Allyson Duke.</w:t>
      </w:r>
    </w:p>
    <w:p w:rsidR="0032272F" w:rsidRDefault="00154B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272F" w:rsidRDefault="0032272F" w:rsidP="007554EF">
      <w:pPr>
        <w:suppressAutoHyphens/>
      </w:pPr>
    </w:p>
    <w:sectPr w:rsidR="0032272F" w:rsidSect="007554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35D" w:rsidRDefault="007C335D" w:rsidP="009F0C77">
      <w:r>
        <w:separator/>
      </w:r>
    </w:p>
  </w:endnote>
  <w:endnote w:type="continuationSeparator" w:id="0">
    <w:p w:rsidR="007C335D" w:rsidRDefault="007C33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BD5B6F-792D-4590-9DFF-B759CB41131A}"/>
    <w:embedBold r:id="rId2" w:fontKey="{6DBD37E8-13C4-4C98-8DCA-DF32938925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ABD3AA-A662-466D-89BC-ADF3676516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AE2971-81A8-4BB3-A892-AE6C73C5BC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694AFF-06F2-4145-9023-DFB5705ADB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EF" w:rsidRPr="0032272F" w:rsidRDefault="007554EF" w:rsidP="003227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[3887]</w:t>
    </w:r>
    <w:r>
      <w:tab/>
    </w:r>
    <w:r w:rsidR="00CD5615">
      <w:fldChar w:fldCharType="begin"/>
    </w:r>
    <w:r w:rsidR="00CD5615">
      <w:instrText xml:space="preserve"> PAGE  \* MERGEFORMAT </w:instrText>
    </w:r>
    <w:r w:rsidR="00CD5615">
      <w:fldChar w:fldCharType="separate"/>
    </w:r>
    <w:r w:rsidR="00D316A5">
      <w:rPr>
        <w:noProof/>
      </w:rPr>
      <w:t>1</w:t>
    </w:r>
    <w:r w:rsidR="00CD56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35D" w:rsidRDefault="007C335D" w:rsidP="009F0C77">
      <w:r>
        <w:separator/>
      </w:r>
    </w:p>
  </w:footnote>
  <w:footnote w:type="continuationSeparator" w:id="0">
    <w:p w:rsidR="007C335D" w:rsidRDefault="007C33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63AB13"/>
    <w:docVar w:name="CoverBillType" w:val="r"/>
    <w:docVar w:name="docpath" w:val="L:\Council\bills\GM\29663AB13.DOCX"/>
    <w:docVar w:name="dvBillNumber" w:val="38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480B"/>
    <w:rsid w:val="00011869"/>
    <w:rsid w:val="000E1785"/>
    <w:rsid w:val="000F40FA"/>
    <w:rsid w:val="0010776B"/>
    <w:rsid w:val="00133E66"/>
    <w:rsid w:val="001435A3"/>
    <w:rsid w:val="00154BC3"/>
    <w:rsid w:val="001743E9"/>
    <w:rsid w:val="001D08F2"/>
    <w:rsid w:val="001D525B"/>
    <w:rsid w:val="001D7F4F"/>
    <w:rsid w:val="002321B6"/>
    <w:rsid w:val="00250967"/>
    <w:rsid w:val="002543C8"/>
    <w:rsid w:val="00283219"/>
    <w:rsid w:val="00284AAE"/>
    <w:rsid w:val="00286678"/>
    <w:rsid w:val="002B7045"/>
    <w:rsid w:val="002E5912"/>
    <w:rsid w:val="00301B21"/>
    <w:rsid w:val="0032272F"/>
    <w:rsid w:val="00325348"/>
    <w:rsid w:val="0032732C"/>
    <w:rsid w:val="00336AD0"/>
    <w:rsid w:val="0037079A"/>
    <w:rsid w:val="003D01E8"/>
    <w:rsid w:val="003D480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69F6"/>
    <w:rsid w:val="00577C6C"/>
    <w:rsid w:val="005C1A59"/>
    <w:rsid w:val="005C2FE2"/>
    <w:rsid w:val="005E2BC9"/>
    <w:rsid w:val="00605102"/>
    <w:rsid w:val="006215AA"/>
    <w:rsid w:val="00637CB9"/>
    <w:rsid w:val="006913C9"/>
    <w:rsid w:val="0069470D"/>
    <w:rsid w:val="006D1F4C"/>
    <w:rsid w:val="00734F00"/>
    <w:rsid w:val="007554EF"/>
    <w:rsid w:val="0078418D"/>
    <w:rsid w:val="007A70AE"/>
    <w:rsid w:val="007C335D"/>
    <w:rsid w:val="007D1F27"/>
    <w:rsid w:val="008362E8"/>
    <w:rsid w:val="008A1768"/>
    <w:rsid w:val="008B6EB4"/>
    <w:rsid w:val="008F0F33"/>
    <w:rsid w:val="008F4429"/>
    <w:rsid w:val="0094021A"/>
    <w:rsid w:val="009B44AF"/>
    <w:rsid w:val="009C6A0B"/>
    <w:rsid w:val="009F0C77"/>
    <w:rsid w:val="009F4DD1"/>
    <w:rsid w:val="009F7F0F"/>
    <w:rsid w:val="00A41684"/>
    <w:rsid w:val="00A64E80"/>
    <w:rsid w:val="00A72BCD"/>
    <w:rsid w:val="00A741D9"/>
    <w:rsid w:val="00A833AB"/>
    <w:rsid w:val="00A9741D"/>
    <w:rsid w:val="00AB5B34"/>
    <w:rsid w:val="00AC4ED5"/>
    <w:rsid w:val="00AD4B17"/>
    <w:rsid w:val="00B3095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5615"/>
    <w:rsid w:val="00CE3EE1"/>
    <w:rsid w:val="00D316A5"/>
    <w:rsid w:val="00D6719C"/>
    <w:rsid w:val="00D73A67"/>
    <w:rsid w:val="00D970A9"/>
    <w:rsid w:val="00DF3845"/>
    <w:rsid w:val="00DF46C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CA4E0F-07AA-424E-A83B-1F5A9F56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3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3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54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87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E6F89-4C24-4520-9AFA-B0D8771B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3887: Allyson Duke - South Carolina Legislature Online</dc:title>
  <dc:creator>%USERNAME%</dc:creator>
  <cp:lastModifiedBy>N Cumfer</cp:lastModifiedBy>
  <cp:revision>7</cp:revision>
  <cp:lastPrinted>2013-03-21T15:36:00Z</cp:lastPrinted>
  <dcterms:created xsi:type="dcterms:W3CDTF">2013-04-09T17:58:00Z</dcterms:created>
  <dcterms:modified xsi:type="dcterms:W3CDTF">2014-12-05T16:46:00Z</dcterms:modified>
</cp:coreProperties>
</file>