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C28" w:rsidRDefault="00E84C28" w:rsidP="00E84C28">
      <w:pPr>
        <w:widowControl w:val="0"/>
        <w:jc w:val="center"/>
      </w:pPr>
      <w:r w:rsidRPr="00E84C28">
        <w:rPr>
          <w:b/>
        </w:rPr>
        <w:t>South Carolina General Assembly</w:t>
      </w:r>
    </w:p>
    <w:p w:rsidR="00E84C28" w:rsidRDefault="00E84C28" w:rsidP="00E84C28">
      <w:pPr>
        <w:widowControl w:val="0"/>
        <w:jc w:val="center"/>
      </w:pPr>
      <w:r>
        <w:t>120th Session, 2013-2014</w:t>
      </w:r>
    </w:p>
    <w:p w:rsidR="00E84C28" w:rsidRDefault="00E84C28" w:rsidP="00E84C28">
      <w:pPr>
        <w:widowControl w:val="0"/>
        <w:jc w:val="left"/>
      </w:pPr>
    </w:p>
    <w:p w:rsidR="00E84C28" w:rsidRDefault="00E84C28" w:rsidP="00E84C28">
      <w:pPr>
        <w:widowControl w:val="0"/>
        <w:jc w:val="left"/>
        <w:rPr>
          <w:b/>
        </w:rPr>
      </w:pPr>
      <w:r w:rsidRPr="00E84C28">
        <w:rPr>
          <w:b/>
        </w:rPr>
        <w:t>H. 3996</w:t>
      </w:r>
    </w:p>
    <w:p w:rsidR="00E84C28" w:rsidRDefault="00E84C28" w:rsidP="00E84C28">
      <w:pPr>
        <w:widowControl w:val="0"/>
        <w:jc w:val="left"/>
        <w:rPr>
          <w:b/>
        </w:rPr>
      </w:pPr>
    </w:p>
    <w:p w:rsidR="00E84C28" w:rsidRDefault="00E84C28" w:rsidP="00E84C28">
      <w:pPr>
        <w:widowControl w:val="0"/>
        <w:jc w:val="left"/>
      </w:pPr>
      <w:r w:rsidRPr="00E84C28">
        <w:rPr>
          <w:b/>
        </w:rPr>
        <w:t>STATUS INFORMATION</w:t>
      </w:r>
    </w:p>
    <w:p w:rsidR="00E84C28" w:rsidRDefault="00E84C28" w:rsidP="00E84C28">
      <w:pPr>
        <w:widowControl w:val="0"/>
        <w:jc w:val="left"/>
      </w:pPr>
    </w:p>
    <w:p w:rsidR="00E84C28" w:rsidRDefault="00E84C28" w:rsidP="00E84C28">
      <w:pPr>
        <w:widowControl w:val="0"/>
        <w:jc w:val="left"/>
      </w:pPr>
      <w:r>
        <w:t>House Resolution</w:t>
      </w:r>
    </w:p>
    <w:p w:rsidR="00E84C28" w:rsidRDefault="00EE01CA" w:rsidP="00E84C28">
      <w:pPr>
        <w:widowControl w:val="0"/>
        <w:jc w:val="left"/>
      </w:pPr>
      <w:r>
        <w:t>Sponsors: Reps. Weeks, G.M.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G.R. Smith, J.E. Smith, J.R. Smith, Sottile, Southard, Spires, Stavrinakis, Stringer, Tallon, Taylor, Thayer, Toole, Vick, Wells, Whipper, White, Whitmire, Williams, Willis and Wood</w:t>
      </w:r>
    </w:p>
    <w:p w:rsidR="00E84C28" w:rsidRDefault="00E84C28" w:rsidP="00E84C28">
      <w:pPr>
        <w:widowControl w:val="0"/>
        <w:jc w:val="left"/>
      </w:pPr>
      <w:r>
        <w:t>Document Path: l:\council\bills\rm\1226ac13.docx</w:t>
      </w:r>
    </w:p>
    <w:p w:rsidR="00D90342" w:rsidRDefault="00D90342" w:rsidP="00E84C28">
      <w:pPr>
        <w:widowControl w:val="0"/>
        <w:jc w:val="left"/>
      </w:pPr>
      <w:r>
        <w:t>Companion/Similar bill(s): 654</w:t>
      </w:r>
    </w:p>
    <w:p w:rsidR="00E84C28" w:rsidRDefault="00E84C28" w:rsidP="00E84C28">
      <w:pPr>
        <w:widowControl w:val="0"/>
        <w:jc w:val="left"/>
      </w:pPr>
    </w:p>
    <w:p w:rsidR="00E84C28" w:rsidRDefault="00E84C28" w:rsidP="00E84C28">
      <w:pPr>
        <w:widowControl w:val="0"/>
        <w:jc w:val="left"/>
      </w:pPr>
      <w:r>
        <w:t>Introduced in the House on April 18, 2013</w:t>
      </w:r>
    </w:p>
    <w:p w:rsidR="00E84C28" w:rsidRDefault="00E84C28" w:rsidP="00E84C28">
      <w:pPr>
        <w:widowControl w:val="0"/>
        <w:jc w:val="left"/>
      </w:pPr>
      <w:r>
        <w:t>Adopted by the House on April 18, 2013</w:t>
      </w:r>
    </w:p>
    <w:p w:rsidR="00E84C28" w:rsidRDefault="00E84C28" w:rsidP="00E84C28">
      <w:pPr>
        <w:widowControl w:val="0"/>
        <w:jc w:val="left"/>
      </w:pPr>
    </w:p>
    <w:p w:rsidR="00E84C28" w:rsidRDefault="00E84C28" w:rsidP="00E84C28">
      <w:pPr>
        <w:widowControl w:val="0"/>
        <w:jc w:val="left"/>
      </w:pPr>
      <w:r>
        <w:t xml:space="preserve">Summary: </w:t>
      </w:r>
      <w:r w:rsidR="001E1178">
        <w:t>Millwood Elementary School</w:t>
      </w:r>
    </w:p>
    <w:p w:rsidR="00E84C28" w:rsidRDefault="00E84C28" w:rsidP="00E84C28">
      <w:pPr>
        <w:widowControl w:val="0"/>
        <w:jc w:val="left"/>
      </w:pPr>
    </w:p>
    <w:p w:rsidR="00E84C28" w:rsidRDefault="00E84C28" w:rsidP="00E84C28">
      <w:pPr>
        <w:widowControl w:val="0"/>
        <w:jc w:val="left"/>
      </w:pPr>
    </w:p>
    <w:p w:rsidR="00E84C28" w:rsidRDefault="00E84C28" w:rsidP="00E84C28">
      <w:pPr>
        <w:widowControl w:val="0"/>
        <w:tabs>
          <w:tab w:val="center" w:pos="590"/>
          <w:tab w:val="center" w:pos="1440"/>
          <w:tab w:val="left" w:pos="1872"/>
          <w:tab w:val="left" w:pos="9187"/>
        </w:tabs>
        <w:jc w:val="left"/>
      </w:pPr>
      <w:r w:rsidRPr="00E84C28">
        <w:rPr>
          <w:b/>
        </w:rPr>
        <w:t>HISTORY OF LEGISLATIVE ACTIONS</w:t>
      </w:r>
    </w:p>
    <w:p w:rsidR="00E84C28" w:rsidRDefault="00E84C28" w:rsidP="00E84C28">
      <w:pPr>
        <w:widowControl w:val="0"/>
        <w:tabs>
          <w:tab w:val="center" w:pos="590"/>
          <w:tab w:val="center" w:pos="1440"/>
          <w:tab w:val="left" w:pos="1872"/>
          <w:tab w:val="left" w:pos="9187"/>
        </w:tabs>
        <w:jc w:val="left"/>
      </w:pPr>
    </w:p>
    <w:p w:rsidR="00E84C28" w:rsidRPr="00E84C28" w:rsidRDefault="00E84C28" w:rsidP="00E84C28">
      <w:pPr>
        <w:widowControl w:val="0"/>
        <w:tabs>
          <w:tab w:val="center" w:pos="590"/>
          <w:tab w:val="center" w:pos="1440"/>
          <w:tab w:val="left" w:pos="1872"/>
          <w:tab w:val="left" w:pos="9187"/>
        </w:tabs>
        <w:jc w:val="left"/>
      </w:pPr>
      <w:r w:rsidRPr="00E84C28">
        <w:rPr>
          <w:u w:val="single"/>
        </w:rPr>
        <w:tab/>
        <w:t>Date</w:t>
      </w:r>
      <w:r w:rsidRPr="00E84C28">
        <w:rPr>
          <w:u w:val="single"/>
        </w:rPr>
        <w:tab/>
        <w:t>Body</w:t>
      </w:r>
      <w:r w:rsidRPr="00E84C28">
        <w:rPr>
          <w:u w:val="single"/>
        </w:rPr>
        <w:tab/>
        <w:t>Action Description with journal page number</w:t>
      </w:r>
      <w:r w:rsidRPr="00E84C28">
        <w:rPr>
          <w:u w:val="single"/>
        </w:rPr>
        <w:tab/>
      </w:r>
      <w:bookmarkStart w:id="0" w:name="_GoBack"/>
      <w:bookmarkEnd w:id="0"/>
    </w:p>
    <w:p w:rsidR="00C01C5D" w:rsidRDefault="00C01C5D" w:rsidP="00C01C5D">
      <w:pPr>
        <w:widowControl w:val="0"/>
        <w:tabs>
          <w:tab w:val="right" w:pos="1008"/>
          <w:tab w:val="left" w:pos="1152"/>
          <w:tab w:val="left" w:pos="1872"/>
          <w:tab w:val="left" w:pos="9187"/>
        </w:tabs>
        <w:ind w:left="2088" w:hanging="2088"/>
        <w:jc w:val="left"/>
      </w:pPr>
      <w:r>
        <w:tab/>
        <w:t>4/18/2013</w:t>
      </w:r>
      <w:r>
        <w:tab/>
        <w:t>House</w:t>
      </w:r>
      <w:r>
        <w:tab/>
      </w:r>
      <w:r w:rsidRPr="00C66999">
        <w:t>Introduced and adopted (</w:t>
      </w:r>
      <w:hyperlink r:id="rId7" w:history="1">
        <w:r w:rsidRPr="00C66999">
          <w:rPr>
            <w:rStyle w:val="Hyperlink"/>
          </w:rPr>
          <w:t>House Journal</w:t>
        </w:r>
        <w:r w:rsidRPr="00C66999">
          <w:rPr>
            <w:rStyle w:val="Hyperlink"/>
          </w:rPr>
          <w:noBreakHyphen/>
          <w:t>page 107</w:t>
        </w:r>
      </w:hyperlink>
      <w:r w:rsidRPr="00C66999">
        <w:t>)</w:t>
      </w:r>
    </w:p>
    <w:p w:rsidR="00C01C5D" w:rsidRDefault="00C01C5D" w:rsidP="00C01C5D">
      <w:pPr>
        <w:widowControl w:val="0"/>
        <w:tabs>
          <w:tab w:val="right" w:pos="1008"/>
          <w:tab w:val="left" w:pos="1152"/>
          <w:tab w:val="left" w:pos="1872"/>
          <w:tab w:val="left" w:pos="9187"/>
        </w:tabs>
        <w:ind w:left="2088" w:hanging="2088"/>
        <w:jc w:val="left"/>
      </w:pPr>
    </w:p>
    <w:p w:rsidR="00E84C28" w:rsidRPr="00E84C28" w:rsidRDefault="00E84C28" w:rsidP="00E84C28">
      <w:pPr>
        <w:widowControl w:val="0"/>
        <w:tabs>
          <w:tab w:val="right" w:pos="1008"/>
          <w:tab w:val="left" w:pos="1152"/>
          <w:tab w:val="left" w:pos="1872"/>
          <w:tab w:val="left" w:pos="9187"/>
        </w:tabs>
        <w:ind w:left="2088" w:hanging="2088"/>
        <w:jc w:val="left"/>
      </w:pPr>
    </w:p>
    <w:p w:rsidR="00E84C28" w:rsidRDefault="00E84C28" w:rsidP="00E84C28">
      <w:r w:rsidRPr="00E84C28">
        <w:rPr>
          <w:b/>
        </w:rPr>
        <w:t>VERSIONS OF THIS BILL</w:t>
      </w:r>
    </w:p>
    <w:p w:rsidR="00E84C28" w:rsidRDefault="00E84C28" w:rsidP="00E84C28"/>
    <w:p w:rsidR="00E84C28" w:rsidRDefault="00D710FD" w:rsidP="00E84C28">
      <w:hyperlink r:id="rId8" w:history="1">
        <w:r w:rsidR="00E84C28">
          <w:rPr>
            <w:rStyle w:val="Hyperlink"/>
          </w:rPr>
          <w:t>4/18/2013</w:t>
        </w:r>
      </w:hyperlink>
    </w:p>
    <w:p w:rsidR="00E84C28" w:rsidRDefault="00E84C28" w:rsidP="00E84C28"/>
    <w:p w:rsidR="00E84C28" w:rsidRDefault="00E84C28" w:rsidP="00E84C28">
      <w:pPr>
        <w:sectPr w:rsidR="00E84C28" w:rsidSect="00E84C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6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6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12464">
        <w:t>CONGRATULATE MILLWOOD ELEMENTARY SCHOOL AT THE CELEBRATION OF ITS FIFTIETH ANNIVERSARY AND TO COMMEND THE ADMINISTRATION, FACULTY, STAFF, STUDENTS, PARENTS, AND ALUMNI OF THIS OUTSTANDING SCHOOL FOR THEIR PART IN ENSURING MILLWOOD</w:t>
      </w:r>
      <w:r w:rsidR="00DE5DAB" w:rsidRPr="00DE5DAB">
        <w:t>’</w:t>
      </w:r>
      <w:r w:rsidR="00B12464">
        <w:t>S SUCCESS IN SERVING THE EDUCATIONAL NEEDS OF THE CHILDREN OF SUMTER.</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1F1"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647D">
        <w:t xml:space="preserve">in the fall of 1962, Millwood Elementary School first opened its doors to serve the </w:t>
      </w:r>
      <w:r w:rsidR="00F9366F">
        <w:t xml:space="preserve">educational needs of the </w:t>
      </w:r>
      <w:r w:rsidR="004D647D">
        <w:t>children of Sumter</w:t>
      </w:r>
      <w:r w:rsidR="00B444AE">
        <w:t xml:space="preserve"> with Principal Kathryn Holdom at the helm</w:t>
      </w:r>
      <w:r>
        <w:t xml:space="preserve">. </w:t>
      </w:r>
      <w:r w:rsidR="004D647D">
        <w:t>Beginning with just first and second grade</w:t>
      </w:r>
      <w:r w:rsidR="001875E6">
        <w:t>s</w:t>
      </w:r>
      <w:r w:rsidR="004D647D">
        <w:t>, the school</w:t>
      </w:r>
      <w:r w:rsidR="006C51F1">
        <w:t xml:space="preserve"> </w:t>
      </w:r>
      <w:r w:rsidR="00A36740">
        <w:t xml:space="preserve">housed its students in </w:t>
      </w:r>
      <w:r w:rsidR="006C51F1">
        <w:t xml:space="preserve">ten classrooms, </w:t>
      </w:r>
      <w:r w:rsidR="00313578">
        <w:t xml:space="preserve">one </w:t>
      </w:r>
      <w:r w:rsidR="006C51F1">
        <w:t>of which w</w:t>
      </w:r>
      <w:r w:rsidR="00A36740">
        <w:t>a</w:t>
      </w:r>
      <w:r w:rsidR="006C51F1">
        <w:t>s the l</w:t>
      </w:r>
      <w:r w:rsidR="00A36740">
        <w:t>i</w:t>
      </w:r>
      <w:r w:rsidR="006C51F1">
        <w:t>brary; and</w:t>
      </w:r>
    </w:p>
    <w:p w:rsidR="006C51F1" w:rsidRDefault="006C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F1" w:rsidRDefault="006C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75E6">
        <w:t xml:space="preserve">today, </w:t>
      </w:r>
      <w:r w:rsidR="00305DEF">
        <w:t xml:space="preserve">led by Dr. John B. Hilton, </w:t>
      </w:r>
      <w:r w:rsidR="00A816D0">
        <w:t xml:space="preserve">Jr., </w:t>
      </w:r>
      <w:r w:rsidR="00305DEF">
        <w:t>Millwood</w:t>
      </w:r>
      <w:r w:rsidR="00DE5DAB" w:rsidRPr="00DE5DAB">
        <w:t>’</w:t>
      </w:r>
      <w:r w:rsidR="00305DEF">
        <w:t>s principal for twenty</w:t>
      </w:r>
      <w:r w:rsidR="00DE5DAB">
        <w:noBreakHyphen/>
      </w:r>
      <w:r w:rsidR="00305DEF">
        <w:t xml:space="preserve">five years, </w:t>
      </w:r>
      <w:r w:rsidR="001875E6">
        <w:t>Millwood Elementary serves more than seven hundred students in grades pre</w:t>
      </w:r>
      <w:r w:rsidR="00DE5DAB">
        <w:noBreakHyphen/>
      </w:r>
      <w:r w:rsidR="001875E6">
        <w:t>K through five</w:t>
      </w:r>
      <w:r w:rsidR="00A6478E">
        <w:t>; and</w:t>
      </w: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 succession of fifty unbroken years, Millwood has been </w:t>
      </w:r>
      <w:r w:rsidR="00FE5DB8">
        <w:t>providing a challenging and enriching education to</w:t>
      </w:r>
      <w:r>
        <w:t xml:space="preserve"> children, and its alumni number in the thousands; and</w:t>
      </w:r>
    </w:p>
    <w:p w:rsidR="006C51F1" w:rsidRDefault="006C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1F1"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5DEF">
        <w:t xml:space="preserve">in addition, </w:t>
      </w:r>
      <w:r>
        <w:t>this fine school is recognized by many as a model for exemplary parent involvement</w:t>
      </w:r>
      <w:r w:rsidR="00211358">
        <w:t xml:space="preserve">, </w:t>
      </w:r>
      <w:r w:rsidR="00FE5DB8">
        <w:t xml:space="preserve">which is a vital component of </w:t>
      </w:r>
      <w:r w:rsidR="0067785E">
        <w:t>Mil</w:t>
      </w:r>
      <w:r w:rsidR="00211358">
        <w:t>lwood</w:t>
      </w:r>
      <w:r w:rsidR="00DE5DAB" w:rsidRPr="00DE5DAB">
        <w:t>’</w:t>
      </w:r>
      <w:r w:rsidR="00211358">
        <w:t>s success</w:t>
      </w:r>
      <w:r>
        <w:t>; and</w:t>
      </w: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78E" w:rsidRDefault="00A6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5DB8">
        <w:t xml:space="preserve">a number of Sumter residents remember that </w:t>
      </w:r>
      <w:r w:rsidR="00750C63">
        <w:t xml:space="preserve">half a century ago, in March 1963, Millwood held its first open house. </w:t>
      </w:r>
      <w:r w:rsidR="00FE5DB8">
        <w:t>Appr</w:t>
      </w:r>
      <w:r w:rsidR="00974625">
        <w:t>o</w:t>
      </w:r>
      <w:r w:rsidR="00FE5DB8">
        <w:t>priately</w:t>
      </w:r>
      <w:r w:rsidR="00750C63">
        <w:t xml:space="preserve"> Thursday, April 25, 2013, the school will hold its 50</w:t>
      </w:r>
      <w:r w:rsidR="007A6CC7">
        <w:t>th</w:t>
      </w:r>
      <w:r w:rsidR="00750C63">
        <w:t xml:space="preserve"> Anniversary Open House Celebration; and</w:t>
      </w:r>
    </w:p>
    <w:p w:rsidR="007A6CC7" w:rsidRDefault="007A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B4" w:rsidRDefault="007A6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with great pleasure, the House of Representatives salutes Millwood Elementary School on its fiftieth anniversary and extends best wishes for many more years of </w:t>
      </w:r>
      <w:r w:rsidR="00E069C3">
        <w:t>a well</w:t>
      </w:r>
      <w:r w:rsidR="00DE5DAB">
        <w:noBreakHyphen/>
      </w:r>
      <w:r w:rsidR="00E069C3">
        <w:t xml:space="preserve">deserved reputation for </w:t>
      </w:r>
      <w:r w:rsidR="005A4B56">
        <w:t>superlative</w:t>
      </w:r>
      <w:r w:rsidR="00B90F91">
        <w:t xml:space="preserve"> education. </w:t>
      </w:r>
      <w:r w:rsidR="00C056B4">
        <w:t>Now, therefore,</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DEF" w:rsidRDefault="00C056B4" w:rsidP="0030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26C8F">
        <w:t xml:space="preserve"> </w:t>
      </w:r>
      <w:r w:rsidR="00E26C8F">
        <w:rPr>
          <w:color w:val="000000" w:themeColor="text1"/>
        </w:rPr>
        <w:t xml:space="preserve">the members of the South Carolina House of Representatives, by this resolution, </w:t>
      </w:r>
      <w:r w:rsidR="00305DEF">
        <w:t>congratulate Millwood Elementary School at the celebration of its fiftieth anniversary and commend the administration, faculty, staff, students, parents, and alumni of this outstanding school for their part in ensuring Millwood</w:t>
      </w:r>
      <w:r w:rsidR="00DE5DAB" w:rsidRPr="00DE5DAB">
        <w:t>’</w:t>
      </w:r>
      <w:r w:rsidR="00305DEF">
        <w:t>s success in serving the educational needs of the children of Sumter.</w:t>
      </w:r>
    </w:p>
    <w:p w:rsidR="00C056B4"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05DEF">
        <w:t xml:space="preserve">provided </w:t>
      </w:r>
      <w:r>
        <w:t>to</w:t>
      </w:r>
      <w:r w:rsidR="00305DEF">
        <w:t xml:space="preserve"> Principal John B. Hilton</w:t>
      </w:r>
      <w:r w:rsidR="00A816D0">
        <w:t>, Jr.,</w:t>
      </w:r>
      <w:r w:rsidR="00305DEF">
        <w:t xml:space="preserve"> of Millwood Elementary School.</w:t>
      </w:r>
    </w:p>
    <w:p w:rsidR="00086029" w:rsidRDefault="00DE5D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029" w:rsidRDefault="00086029" w:rsidP="00E84C28">
      <w:pPr>
        <w:suppressAutoHyphens/>
      </w:pPr>
    </w:p>
    <w:sectPr w:rsidR="00086029" w:rsidSect="00E84C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266" w:rsidRDefault="00A57266" w:rsidP="009F0C77">
      <w:r>
        <w:separator/>
      </w:r>
    </w:p>
  </w:endnote>
  <w:endnote w:type="continuationSeparator" w:id="0">
    <w:p w:rsidR="00A57266" w:rsidRDefault="00A572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1868D1-9F36-4CF5-A900-E7EEDC25E038}"/>
    <w:embedBold r:id="rId2" w:fontKey="{AD0A1CE1-8BE9-4BBE-86DD-A6D703285AB4}"/>
  </w:font>
  <w:font w:name="Calibri">
    <w:panose1 w:val="020F0502020204030204"/>
    <w:charset w:val="00"/>
    <w:family w:val="swiss"/>
    <w:pitch w:val="variable"/>
    <w:sig w:usb0="E10002FF" w:usb1="4000ACFF" w:usb2="00000009" w:usb3="00000000" w:csb0="0000019F" w:csb1="00000000"/>
    <w:embedRegular r:id="rId3" w:fontKey="{D403F32F-A377-4CA0-A20C-4B67EFE1B841}"/>
  </w:font>
  <w:font w:name="Tahoma">
    <w:panose1 w:val="020B0604030504040204"/>
    <w:charset w:val="00"/>
    <w:family w:val="swiss"/>
    <w:pitch w:val="variable"/>
    <w:sig w:usb0="21002A87" w:usb1="80000000" w:usb2="00000008" w:usb3="00000000" w:csb0="000101FF" w:csb1="00000000"/>
    <w:embedRegular r:id="rId4" w:fontKey="{A0CF75E9-67C1-4F25-9313-1F1AFC8BBC08}"/>
  </w:font>
  <w:font w:name="Cambria">
    <w:panose1 w:val="02040503050406030204"/>
    <w:charset w:val="00"/>
    <w:family w:val="roman"/>
    <w:pitch w:val="variable"/>
    <w:sig w:usb0="E00002FF" w:usb1="400004FF" w:usb2="00000000" w:usb3="00000000" w:csb0="0000019F" w:csb1="00000000"/>
    <w:embedRegular r:id="rId5" w:fontKey="{86697180-C175-4231-A0E5-7E6851DF96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C28" w:rsidRPr="00086029" w:rsidRDefault="00E84C28" w:rsidP="00086029">
    <w:pPr>
      <w:pStyle w:val="Footer"/>
      <w:tabs>
        <w:tab w:val="clear" w:pos="4680"/>
        <w:tab w:val="clear" w:pos="9360"/>
        <w:tab w:val="center" w:pos="2995"/>
      </w:tabs>
      <w:spacing w:before="120"/>
    </w:pPr>
    <w:r>
      <w:t>[3996]</w:t>
    </w:r>
    <w:r>
      <w:tab/>
    </w:r>
    <w:r w:rsidR="009D3CED">
      <w:fldChar w:fldCharType="begin"/>
    </w:r>
    <w:r w:rsidR="00EE01CA">
      <w:instrText xml:space="preserve"> PAGE  \* MERGEFORMAT </w:instrText>
    </w:r>
    <w:r w:rsidR="009D3CED">
      <w:fldChar w:fldCharType="separate"/>
    </w:r>
    <w:r w:rsidR="00D710FD">
      <w:rPr>
        <w:noProof/>
      </w:rPr>
      <w:t>1</w:t>
    </w:r>
    <w:r w:rsidR="009D3C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266" w:rsidRDefault="00A57266" w:rsidP="009F0C77">
      <w:r>
        <w:separator/>
      </w:r>
    </w:p>
  </w:footnote>
  <w:footnote w:type="continuationSeparator" w:id="0">
    <w:p w:rsidR="00A57266" w:rsidRDefault="00A572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6AC13"/>
    <w:docVar w:name="CoverBillType" w:val="r"/>
    <w:docVar w:name="docpath" w:val="L:\Council\bills\RM\1226AC13.DOCX"/>
    <w:docVar w:name="dvBillNumber" w:val="3996"/>
    <w:docVar w:name="dvBillNumberPrefix" w:val="H. "/>
    <w:docVar w:name="dvOriginalBody" w:val="House"/>
    <w:docVar w:name="dvSteno" w:val="RM"/>
    <w:docVar w:name="NameofBody" w:val="h"/>
    <w:docVar w:name="vgroup2" w:val="Council"/>
  </w:docVars>
  <w:rsids>
    <w:rsidRoot w:val="00B75450"/>
    <w:rsid w:val="00011869"/>
    <w:rsid w:val="00014E43"/>
    <w:rsid w:val="00016C63"/>
    <w:rsid w:val="00086029"/>
    <w:rsid w:val="000E1785"/>
    <w:rsid w:val="000F40FA"/>
    <w:rsid w:val="0010776B"/>
    <w:rsid w:val="00133E66"/>
    <w:rsid w:val="001435A3"/>
    <w:rsid w:val="001875E6"/>
    <w:rsid w:val="001D08F2"/>
    <w:rsid w:val="001D525B"/>
    <w:rsid w:val="001D7F4F"/>
    <w:rsid w:val="001E1178"/>
    <w:rsid w:val="00211358"/>
    <w:rsid w:val="002321B6"/>
    <w:rsid w:val="00244937"/>
    <w:rsid w:val="00250967"/>
    <w:rsid w:val="002543C8"/>
    <w:rsid w:val="00284AAE"/>
    <w:rsid w:val="002E3EE1"/>
    <w:rsid w:val="002E5912"/>
    <w:rsid w:val="00301B21"/>
    <w:rsid w:val="00305DEF"/>
    <w:rsid w:val="00313578"/>
    <w:rsid w:val="00325348"/>
    <w:rsid w:val="0032732C"/>
    <w:rsid w:val="00336AD0"/>
    <w:rsid w:val="0037079A"/>
    <w:rsid w:val="00396CF9"/>
    <w:rsid w:val="003D01E8"/>
    <w:rsid w:val="003E5288"/>
    <w:rsid w:val="003F591F"/>
    <w:rsid w:val="003F6D79"/>
    <w:rsid w:val="0041760A"/>
    <w:rsid w:val="00417C01"/>
    <w:rsid w:val="004809EE"/>
    <w:rsid w:val="004D647D"/>
    <w:rsid w:val="004E7D54"/>
    <w:rsid w:val="005273C6"/>
    <w:rsid w:val="00530A69"/>
    <w:rsid w:val="00545593"/>
    <w:rsid w:val="00577C6C"/>
    <w:rsid w:val="005A4B56"/>
    <w:rsid w:val="005C2FE2"/>
    <w:rsid w:val="005E2BC9"/>
    <w:rsid w:val="00605102"/>
    <w:rsid w:val="006215AA"/>
    <w:rsid w:val="00637F18"/>
    <w:rsid w:val="0067785E"/>
    <w:rsid w:val="00683CE4"/>
    <w:rsid w:val="006913C9"/>
    <w:rsid w:val="0069470D"/>
    <w:rsid w:val="006B44AD"/>
    <w:rsid w:val="006C51F1"/>
    <w:rsid w:val="00734F00"/>
    <w:rsid w:val="00750C63"/>
    <w:rsid w:val="007A6CC7"/>
    <w:rsid w:val="007A70AE"/>
    <w:rsid w:val="007D226F"/>
    <w:rsid w:val="008362E8"/>
    <w:rsid w:val="008A1768"/>
    <w:rsid w:val="008F0F33"/>
    <w:rsid w:val="008F4429"/>
    <w:rsid w:val="0094021A"/>
    <w:rsid w:val="00964B53"/>
    <w:rsid w:val="00974625"/>
    <w:rsid w:val="009B44AF"/>
    <w:rsid w:val="009C6A0B"/>
    <w:rsid w:val="009D3CED"/>
    <w:rsid w:val="009F0C77"/>
    <w:rsid w:val="009F4DD1"/>
    <w:rsid w:val="00A36740"/>
    <w:rsid w:val="00A41684"/>
    <w:rsid w:val="00A57266"/>
    <w:rsid w:val="00A5789A"/>
    <w:rsid w:val="00A6478E"/>
    <w:rsid w:val="00A64E80"/>
    <w:rsid w:val="00A72BCD"/>
    <w:rsid w:val="00A741D9"/>
    <w:rsid w:val="00A816D0"/>
    <w:rsid w:val="00A833AB"/>
    <w:rsid w:val="00A9741D"/>
    <w:rsid w:val="00AD4B17"/>
    <w:rsid w:val="00B12464"/>
    <w:rsid w:val="00B412D4"/>
    <w:rsid w:val="00B444AE"/>
    <w:rsid w:val="00B75450"/>
    <w:rsid w:val="00B90F91"/>
    <w:rsid w:val="00BE3C22"/>
    <w:rsid w:val="00C01C5D"/>
    <w:rsid w:val="00C0345E"/>
    <w:rsid w:val="00C056B4"/>
    <w:rsid w:val="00C3483A"/>
    <w:rsid w:val="00C74E9D"/>
    <w:rsid w:val="00C82FD3"/>
    <w:rsid w:val="00C92819"/>
    <w:rsid w:val="00CC6B7B"/>
    <w:rsid w:val="00CD2089"/>
    <w:rsid w:val="00CE360E"/>
    <w:rsid w:val="00D710FD"/>
    <w:rsid w:val="00D73A67"/>
    <w:rsid w:val="00D90342"/>
    <w:rsid w:val="00D970A9"/>
    <w:rsid w:val="00DE5DAB"/>
    <w:rsid w:val="00DF3845"/>
    <w:rsid w:val="00E00380"/>
    <w:rsid w:val="00E069C3"/>
    <w:rsid w:val="00E2440D"/>
    <w:rsid w:val="00E26C8F"/>
    <w:rsid w:val="00E41911"/>
    <w:rsid w:val="00E67F52"/>
    <w:rsid w:val="00E84C28"/>
    <w:rsid w:val="00E92EEF"/>
    <w:rsid w:val="00EE01CA"/>
    <w:rsid w:val="00F24442"/>
    <w:rsid w:val="00F50AE3"/>
    <w:rsid w:val="00F67CF1"/>
    <w:rsid w:val="00F840F0"/>
    <w:rsid w:val="00F9366F"/>
    <w:rsid w:val="00FA7B0D"/>
    <w:rsid w:val="00FB0D0D"/>
    <w:rsid w:val="00FB43B4"/>
    <w:rsid w:val="00FE5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1DE39C-0F81-46C8-B318-7BB4E331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578"/>
    <w:rPr>
      <w:rFonts w:ascii="Tahoma" w:hAnsi="Tahoma" w:cs="Tahoma"/>
      <w:sz w:val="16"/>
      <w:szCs w:val="16"/>
    </w:rPr>
  </w:style>
  <w:style w:type="character" w:customStyle="1" w:styleId="BalloonTextChar">
    <w:name w:val="Balloon Text Char"/>
    <w:basedOn w:val="DefaultParagraphFont"/>
    <w:link w:val="BalloonText"/>
    <w:uiPriority w:val="99"/>
    <w:semiHidden/>
    <w:rsid w:val="00313578"/>
    <w:rPr>
      <w:rFonts w:ascii="Tahoma" w:eastAsia="Times New Roman" w:hAnsi="Tahoma" w:cs="Tahoma"/>
      <w:sz w:val="16"/>
      <w:szCs w:val="16"/>
    </w:rPr>
  </w:style>
  <w:style w:type="character" w:styleId="Hyperlink">
    <w:name w:val="Hyperlink"/>
    <w:basedOn w:val="DefaultParagraphFont"/>
    <w:uiPriority w:val="99"/>
    <w:unhideWhenUsed/>
    <w:rsid w:val="00E84C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96_20130418.docx" TargetMode="External"/><Relationship Id="rId3" Type="http://schemas.openxmlformats.org/officeDocument/2006/relationships/settings" Target="settings.xml"/><Relationship Id="rId7" Type="http://schemas.openxmlformats.org/officeDocument/2006/relationships/hyperlink" Target="file:///h:\HJ%20Archive\2013\04-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14127-E1D5-450D-B6F8-58348C985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3996: Millwood Elementary School - South Carolina Legislature Online</dc:title>
  <dc:creator>McDowell</dc:creator>
  <cp:lastModifiedBy>N Cumfer</cp:lastModifiedBy>
  <cp:revision>11</cp:revision>
  <cp:lastPrinted>2013-04-18T15:51:00Z</cp:lastPrinted>
  <dcterms:created xsi:type="dcterms:W3CDTF">2013-04-18T16:38:00Z</dcterms:created>
  <dcterms:modified xsi:type="dcterms:W3CDTF">2014-12-05T16:48:00Z</dcterms:modified>
</cp:coreProperties>
</file>