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359" w:rsidRDefault="00966359" w:rsidP="00966359">
      <w:pPr>
        <w:widowControl w:val="0"/>
        <w:jc w:val="center"/>
      </w:pPr>
      <w:r w:rsidRPr="00966359">
        <w:rPr>
          <w:b/>
        </w:rPr>
        <w:t>South Carolina General Assembly</w:t>
      </w:r>
    </w:p>
    <w:p w:rsidR="00966359" w:rsidRDefault="00966359" w:rsidP="00966359">
      <w:pPr>
        <w:widowControl w:val="0"/>
        <w:jc w:val="center"/>
      </w:pPr>
      <w:r>
        <w:t>120th Session, 2013-2014</w:t>
      </w:r>
    </w:p>
    <w:p w:rsidR="00966359" w:rsidRDefault="00966359" w:rsidP="00966359">
      <w:pPr>
        <w:widowControl w:val="0"/>
        <w:jc w:val="left"/>
      </w:pPr>
    </w:p>
    <w:p w:rsidR="00966359" w:rsidRDefault="00966359" w:rsidP="00966359">
      <w:pPr>
        <w:widowControl w:val="0"/>
        <w:jc w:val="left"/>
        <w:rPr>
          <w:b/>
        </w:rPr>
      </w:pPr>
      <w:r w:rsidRPr="00966359">
        <w:rPr>
          <w:b/>
        </w:rPr>
        <w:t>H. 4026</w:t>
      </w:r>
    </w:p>
    <w:p w:rsidR="00966359" w:rsidRDefault="00966359" w:rsidP="00966359">
      <w:pPr>
        <w:widowControl w:val="0"/>
        <w:jc w:val="left"/>
        <w:rPr>
          <w:b/>
        </w:rPr>
      </w:pPr>
    </w:p>
    <w:p w:rsidR="00966359" w:rsidRDefault="00966359" w:rsidP="00966359">
      <w:pPr>
        <w:widowControl w:val="0"/>
        <w:jc w:val="left"/>
      </w:pPr>
      <w:r w:rsidRPr="00966359">
        <w:rPr>
          <w:b/>
        </w:rPr>
        <w:t>STATUS INFORMATION</w:t>
      </w:r>
    </w:p>
    <w:p w:rsidR="00966359" w:rsidRDefault="00966359" w:rsidP="00966359">
      <w:pPr>
        <w:widowControl w:val="0"/>
        <w:jc w:val="left"/>
      </w:pPr>
    </w:p>
    <w:p w:rsidR="00966359" w:rsidRDefault="00966359" w:rsidP="00966359">
      <w:pPr>
        <w:widowControl w:val="0"/>
        <w:jc w:val="left"/>
      </w:pPr>
      <w:r>
        <w:t>Joint Resolution</w:t>
      </w:r>
    </w:p>
    <w:p w:rsidR="00966359" w:rsidRDefault="00966359" w:rsidP="00966359">
      <w:pPr>
        <w:widowControl w:val="0"/>
        <w:jc w:val="left"/>
      </w:pPr>
      <w:r>
        <w:t>Sponsors: Education and Public Works Committee</w:t>
      </w:r>
    </w:p>
    <w:p w:rsidR="00966359" w:rsidRDefault="00966359" w:rsidP="00966359">
      <w:pPr>
        <w:widowControl w:val="0"/>
        <w:jc w:val="left"/>
      </w:pPr>
      <w:r>
        <w:t>Document Path: l:\council\bills\dbs\31138ac13.docx</w:t>
      </w:r>
    </w:p>
    <w:p w:rsidR="00926CE7" w:rsidRDefault="00926CE7" w:rsidP="00966359">
      <w:pPr>
        <w:widowControl w:val="0"/>
        <w:jc w:val="left"/>
      </w:pPr>
      <w:r>
        <w:t>Companion/Similar bill(s): 637</w:t>
      </w:r>
    </w:p>
    <w:p w:rsidR="00966359" w:rsidRDefault="00966359" w:rsidP="00966359">
      <w:pPr>
        <w:widowControl w:val="0"/>
        <w:jc w:val="left"/>
      </w:pPr>
    </w:p>
    <w:p w:rsidR="00D81383" w:rsidRDefault="00D81383" w:rsidP="00966359">
      <w:pPr>
        <w:widowControl w:val="0"/>
        <w:jc w:val="left"/>
      </w:pPr>
      <w:r>
        <w:t>Introduced in the House on April 24, 2013</w:t>
      </w:r>
    </w:p>
    <w:p w:rsidR="00D81383" w:rsidRDefault="00D81383" w:rsidP="00966359">
      <w:pPr>
        <w:widowControl w:val="0"/>
        <w:jc w:val="left"/>
      </w:pPr>
      <w:r>
        <w:t>Introduced in the Senate on May 7, 2013</w:t>
      </w:r>
    </w:p>
    <w:p w:rsidR="00D81383" w:rsidRPr="00D81383" w:rsidRDefault="00D81383" w:rsidP="00966359">
      <w:pPr>
        <w:widowControl w:val="0"/>
        <w:jc w:val="left"/>
      </w:pPr>
      <w:r>
        <w:t xml:space="preserve">Currently residing in the Senate Committee on </w:t>
      </w:r>
      <w:r w:rsidRPr="00D81383">
        <w:rPr>
          <w:b/>
        </w:rPr>
        <w:t>Transportation</w:t>
      </w:r>
    </w:p>
    <w:p w:rsidR="00D81383" w:rsidRDefault="00D81383" w:rsidP="00966359">
      <w:pPr>
        <w:widowControl w:val="0"/>
        <w:jc w:val="left"/>
      </w:pPr>
    </w:p>
    <w:p w:rsidR="00966359" w:rsidRDefault="00966359" w:rsidP="00966359">
      <w:pPr>
        <w:widowControl w:val="0"/>
        <w:jc w:val="left"/>
      </w:pPr>
      <w:r>
        <w:t xml:space="preserve">Summary: </w:t>
      </w:r>
      <w:r w:rsidR="0011699B">
        <w:t>Agritourism and tourism-oriented directional signing (D. No. 4314)</w:t>
      </w:r>
    </w:p>
    <w:p w:rsidR="00966359" w:rsidRDefault="00966359" w:rsidP="00966359">
      <w:pPr>
        <w:widowControl w:val="0"/>
        <w:jc w:val="left"/>
      </w:pPr>
    </w:p>
    <w:p w:rsidR="00966359" w:rsidRDefault="00966359" w:rsidP="00966359">
      <w:pPr>
        <w:widowControl w:val="0"/>
        <w:jc w:val="left"/>
      </w:pPr>
    </w:p>
    <w:p w:rsidR="00966359" w:rsidRDefault="00966359" w:rsidP="00966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359">
        <w:rPr>
          <w:b/>
        </w:rPr>
        <w:t>HISTORY OF LEGISLATIVE ACTIONS</w:t>
      </w:r>
    </w:p>
    <w:p w:rsidR="00966359" w:rsidRDefault="00966359" w:rsidP="00966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6359" w:rsidRPr="00966359" w:rsidRDefault="00966359" w:rsidP="009663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6359">
        <w:rPr>
          <w:u w:val="single"/>
        </w:rPr>
        <w:tab/>
        <w:t>Date</w:t>
      </w:r>
      <w:r w:rsidRPr="00966359">
        <w:rPr>
          <w:u w:val="single"/>
        </w:rPr>
        <w:tab/>
        <w:t>Body</w:t>
      </w:r>
      <w:r w:rsidRPr="00966359">
        <w:rPr>
          <w:u w:val="single"/>
        </w:rPr>
        <w:tab/>
        <w:t>Action Description with journal page number</w:t>
      </w:r>
      <w:r w:rsidRPr="00966359">
        <w:rPr>
          <w:u w:val="single"/>
        </w:rPr>
        <w:tab/>
      </w:r>
      <w:bookmarkStart w:id="0" w:name="_GoBack"/>
      <w:bookmarkEnd w:id="0"/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FB4260">
        <w:t>Introduced, read</w:t>
      </w:r>
      <w:r>
        <w:t xml:space="preserve"> first time, placed on calendar </w:t>
      </w:r>
      <w:r w:rsidRPr="00FB4260">
        <w:t>without reference (</w:t>
      </w:r>
      <w:hyperlink r:id="rId7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66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FB4260">
        <w:t>Deba</w:t>
      </w:r>
      <w:r>
        <w:t>te adjourned until Wed., 5</w:t>
      </w:r>
      <w:r>
        <w:noBreakHyphen/>
        <w:t>1</w:t>
      </w:r>
      <w:r>
        <w:noBreakHyphen/>
        <w:t xml:space="preserve">13 </w:t>
      </w:r>
      <w:r w:rsidRPr="00FB4260">
        <w:t>(</w:t>
      </w:r>
      <w:hyperlink r:id="rId8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93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House</w:t>
      </w:r>
      <w:r>
        <w:tab/>
      </w:r>
      <w:r w:rsidRPr="00FB4260">
        <w:t>Debat</w:t>
      </w:r>
      <w:r>
        <w:t>e adjourned until Thur., 5</w:t>
      </w:r>
      <w:r>
        <w:noBreakHyphen/>
        <w:t>2</w:t>
      </w:r>
      <w:r>
        <w:noBreakHyphen/>
        <w:t xml:space="preserve">13 </w:t>
      </w:r>
      <w:r w:rsidRPr="00FB4260">
        <w:t>(</w:t>
      </w:r>
      <w:hyperlink r:id="rId9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199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FB4260">
        <w:t>Read second time (</w:t>
      </w:r>
      <w:hyperlink r:id="rId10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27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FB4260">
        <w:t>Roll call Yeas</w:t>
      </w:r>
      <w:r>
        <w:noBreakHyphen/>
      </w:r>
      <w:r w:rsidRPr="00FB4260">
        <w:t>100  Nays</w:t>
      </w:r>
      <w:r>
        <w:noBreakHyphen/>
      </w:r>
      <w:r w:rsidRPr="00FB4260">
        <w:t>0 (</w:t>
      </w:r>
      <w:hyperlink r:id="rId11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27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FB4260">
        <w:t>Unanimous co</w:t>
      </w:r>
      <w:r>
        <w:t xml:space="preserve">nsent for third reading on next </w:t>
      </w:r>
      <w:r w:rsidRPr="00FB4260">
        <w:t>legislative day (</w:t>
      </w:r>
      <w:hyperlink r:id="rId12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28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5/3/2013</w:t>
      </w:r>
      <w:r>
        <w:tab/>
        <w:t>House</w:t>
      </w:r>
      <w:r>
        <w:tab/>
      </w:r>
      <w:r w:rsidRPr="00FB4260">
        <w:t>Rea</w:t>
      </w:r>
      <w:r>
        <w:t xml:space="preserve">d third time and sent to Senate </w:t>
      </w:r>
      <w:r w:rsidRPr="00FB4260">
        <w:t>(</w:t>
      </w:r>
      <w:hyperlink r:id="rId13" w:history="1">
        <w:r w:rsidRPr="00FB4260">
          <w:rPr>
            <w:rStyle w:val="Hyperlink"/>
          </w:rPr>
          <w:t>House Journal</w:t>
        </w:r>
        <w:r w:rsidRPr="00FB4260">
          <w:rPr>
            <w:rStyle w:val="Hyperlink"/>
          </w:rPr>
          <w:noBreakHyphen/>
          <w:t>page 1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5/7/2013</w:t>
      </w:r>
      <w:r>
        <w:tab/>
        <w:t>Senate</w:t>
      </w:r>
      <w:r>
        <w:tab/>
      </w:r>
      <w:r w:rsidRPr="00FB4260">
        <w:t>Introduced and read first time (</w:t>
      </w:r>
      <w:hyperlink r:id="rId14" w:history="1">
        <w:r w:rsidRPr="00FB4260">
          <w:rPr>
            <w:rStyle w:val="Hyperlink"/>
          </w:rPr>
          <w:t>Senate Journal</w:t>
        </w:r>
        <w:r w:rsidRPr="00FB4260">
          <w:rPr>
            <w:rStyle w:val="Hyperlink"/>
          </w:rPr>
          <w:noBreakHyphen/>
          <w:t>page 7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5/7/2013</w:t>
      </w:r>
      <w:r>
        <w:tab/>
        <w:t>Senate</w:t>
      </w:r>
      <w:r>
        <w:tab/>
      </w:r>
      <w:r w:rsidRPr="00FB4260">
        <w:t>Referred</w:t>
      </w:r>
      <w:r>
        <w:t xml:space="preserve"> to Committee on </w:t>
      </w:r>
      <w:r w:rsidRPr="00FB4260">
        <w:rPr>
          <w:b/>
        </w:rPr>
        <w:t>Transportation</w:t>
      </w:r>
      <w:r>
        <w:t xml:space="preserve"> </w:t>
      </w:r>
      <w:r w:rsidRPr="00FB4260">
        <w:t>(</w:t>
      </w:r>
      <w:hyperlink r:id="rId15" w:history="1">
        <w:r w:rsidRPr="00FB4260">
          <w:rPr>
            <w:rStyle w:val="Hyperlink"/>
          </w:rPr>
          <w:t>Senate Journal</w:t>
        </w:r>
        <w:r w:rsidRPr="00FB4260">
          <w:rPr>
            <w:rStyle w:val="Hyperlink"/>
          </w:rPr>
          <w:noBreakHyphen/>
          <w:t>page 7</w:t>
        </w:r>
      </w:hyperlink>
      <w:r w:rsidRPr="00FB4260">
        <w:t>)</w:t>
      </w:r>
    </w:p>
    <w:p w:rsidR="000F1795" w:rsidRDefault="000F1795" w:rsidP="000F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359" w:rsidRPr="00966359" w:rsidRDefault="00966359" w:rsidP="00966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6359" w:rsidRDefault="00966359" w:rsidP="00966359">
      <w:r w:rsidRPr="00966359">
        <w:rPr>
          <w:b/>
        </w:rPr>
        <w:t>VERSIONS OF THIS BILL</w:t>
      </w:r>
    </w:p>
    <w:p w:rsidR="00966359" w:rsidRDefault="00966359" w:rsidP="00966359"/>
    <w:p w:rsidR="00966359" w:rsidRDefault="001F14F0" w:rsidP="00966359">
      <w:hyperlink r:id="rId16" w:history="1">
        <w:r w:rsidR="00966359">
          <w:rPr>
            <w:rStyle w:val="Hyperlink"/>
          </w:rPr>
          <w:t>4/24/2013</w:t>
        </w:r>
      </w:hyperlink>
    </w:p>
    <w:p w:rsidR="00832F42" w:rsidRDefault="001F14F0" w:rsidP="00966359">
      <w:hyperlink r:id="rId17" w:history="1">
        <w:r w:rsidR="00832F42" w:rsidRPr="00832F42">
          <w:rPr>
            <w:rStyle w:val="Hyperlink"/>
          </w:rPr>
          <w:t>4/24/2013-A</w:t>
        </w:r>
      </w:hyperlink>
    </w:p>
    <w:p w:rsidR="00966359" w:rsidRDefault="00966359" w:rsidP="00966359"/>
    <w:p w:rsidR="00966359" w:rsidRDefault="00966359" w:rsidP="00966359">
      <w:pPr>
        <w:sectPr w:rsidR="00966359" w:rsidSect="009663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2F42" w:rsidRDefault="00832F42" w:rsidP="001D7F4F">
      <w:pPr>
        <w:pStyle w:val="BillDots"/>
      </w:pPr>
      <w:r>
        <w:lastRenderedPageBreak/>
        <w:t>INTRODUCED</w:t>
      </w:r>
    </w:p>
    <w:p w:rsidR="00832F42" w:rsidRDefault="00832F42" w:rsidP="001D7F4F">
      <w:pPr>
        <w:pStyle w:val="BillDots"/>
      </w:pPr>
      <w:r>
        <w:t>April 24, 2013</w:t>
      </w:r>
    </w:p>
    <w:p w:rsidR="00832F42" w:rsidRDefault="00832F42" w:rsidP="001D7F4F">
      <w:pPr>
        <w:pStyle w:val="BillDots"/>
      </w:pPr>
    </w:p>
    <w:p w:rsidR="00832F42" w:rsidRPr="008C6C9A" w:rsidRDefault="00832F42" w:rsidP="008C6C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4026</w:t>
      </w:r>
    </w:p>
    <w:p w:rsidR="00832F42" w:rsidRDefault="00832F42" w:rsidP="001D7F4F">
      <w:pPr>
        <w:pStyle w:val="BillDots"/>
      </w:pPr>
    </w:p>
    <w:p w:rsidR="00832F42" w:rsidRDefault="00832F42" w:rsidP="008C6C9A">
      <w:pPr>
        <w:pStyle w:val="BillDots"/>
        <w:jc w:val="center"/>
      </w:pPr>
      <w:r>
        <w:t xml:space="preserve">Introduced by </w:t>
      </w:r>
      <w:r w:rsidRPr="00DF3959">
        <w:t>Education and Public Works Committee</w:t>
      </w:r>
    </w:p>
    <w:p w:rsidR="00832F42" w:rsidRDefault="00832F42" w:rsidP="001D7F4F">
      <w:pPr>
        <w:pStyle w:val="BillDots"/>
      </w:pPr>
    </w:p>
    <w:p w:rsidR="00832F42" w:rsidRDefault="00832F42" w:rsidP="001D7F4F">
      <w:pPr>
        <w:pStyle w:val="BillDots"/>
      </w:pPr>
      <w:r>
        <w:t>S. Printed 4/24/13--H.</w:t>
      </w:r>
    </w:p>
    <w:p w:rsidR="00832F42" w:rsidRDefault="00832F42" w:rsidP="001D7F4F">
      <w:pPr>
        <w:pStyle w:val="BillDots"/>
      </w:pPr>
      <w:r>
        <w:t>Read the first time April 24, 2013.</w:t>
      </w:r>
    </w:p>
    <w:p w:rsidR="00832F42" w:rsidRPr="008C6C9A" w:rsidRDefault="00832F42" w:rsidP="008C6C9A">
      <w:pPr>
        <w:pStyle w:val="BillDots"/>
        <w:jc w:val="center"/>
      </w:pPr>
      <w:r>
        <w:rPr>
          <w:u w:val="single"/>
        </w:rPr>
        <w:t>            </w:t>
      </w:r>
    </w:p>
    <w:p w:rsidR="00832F42" w:rsidRDefault="00832F42" w:rsidP="001D7F4F">
      <w:pPr>
        <w:pStyle w:val="BillDots"/>
      </w:pPr>
    </w:p>
    <w:p w:rsidR="00832F42" w:rsidRDefault="00832F42" w:rsidP="001D7F4F">
      <w:pPr>
        <w:pStyle w:val="BillDots"/>
        <w:sectPr w:rsidR="00832F42" w:rsidSect="008C6C9A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2F42" w:rsidRDefault="00832F42" w:rsidP="001D7F4F">
      <w:pPr>
        <w:pStyle w:val="BillDots"/>
      </w:pPr>
    </w:p>
    <w:p w:rsidR="00832F42" w:rsidRDefault="00832F42" w:rsidP="003D01E8">
      <w:pPr>
        <w:pStyle w:val="Numbersforbills"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Pr="00325348" w:rsidRDefault="00832F42" w:rsidP="00793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32F42" w:rsidRDefault="00832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32F42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32F42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32F42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32F42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32F42" w:rsidRPr="00B509FE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B509FE">
        <w:t>he Department of Transportation proposes to add Regulation 63</w:t>
      </w:r>
      <w:r w:rsidRPr="00B509FE">
        <w:noBreakHyphen/>
        <w:t>339 to implement and administer the statewide Agritourism and Tourism</w:t>
      </w:r>
      <w:r w:rsidRPr="00B509FE">
        <w:noBreakHyphen/>
        <w:t xml:space="preserve">Oriented Signage Program. </w:t>
      </w:r>
    </w:p>
    <w:p w:rsidR="00832F42" w:rsidRPr="00B509FE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2F42" w:rsidRPr="00B509FE" w:rsidRDefault="00832F42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09FE">
        <w:t xml:space="preserve">A Notice of Drafting was published in the </w:t>
      </w:r>
      <w:r w:rsidRPr="00B509FE">
        <w:rPr>
          <w:i/>
        </w:rPr>
        <w:t>State Register</w:t>
      </w:r>
      <w:r w:rsidRPr="00B509FE">
        <w:t xml:space="preserve"> on October 26, 2012. </w:t>
      </w:r>
    </w:p>
    <w:p w:rsidR="00832F42" w:rsidRDefault="00832F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305E" w:rsidRDefault="0079305E" w:rsidP="00832F42">
      <w:pPr>
        <w:pStyle w:val="BillDots"/>
      </w:pPr>
    </w:p>
    <w:sectPr w:rsidR="0079305E" w:rsidSect="008C6C9A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7E6" w:rsidRDefault="006C57E6" w:rsidP="009F0C77">
      <w:r>
        <w:separator/>
      </w:r>
    </w:p>
  </w:endnote>
  <w:endnote w:type="continuationSeparator" w:id="0">
    <w:p w:rsidR="006C57E6" w:rsidRDefault="006C57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2E6315-CFC2-4145-BDB5-73211E6808AD}"/>
    <w:embedBold r:id="rId2" w:fontKey="{7A8ACBA1-2CAD-47E0-ABA4-3646ED68C093}"/>
    <w:embedItalic r:id="rId3" w:fontKey="{DF14DC0A-297F-4A5C-944E-AF3BF95D83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644C1D9-D466-447B-9669-0152283533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60669A4-6D03-40A7-97CA-5C03C7867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D6639B-F867-46A9-8D37-1716426F61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F42" w:rsidRPr="0079305E" w:rsidRDefault="00832F42" w:rsidP="00793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[4026-</w:t>
    </w:r>
    <w:r w:rsidR="004F4860">
      <w:fldChar w:fldCharType="begin"/>
    </w:r>
    <w:r w:rsidR="004F4860">
      <w:instrText xml:space="preserve"> PAGE  \* MERGEFORMAT </w:instrText>
    </w:r>
    <w:r w:rsidR="004F4860">
      <w:fldChar w:fldCharType="separate"/>
    </w:r>
    <w:r w:rsidR="001F14F0">
      <w:rPr>
        <w:noProof/>
      </w:rPr>
      <w:t>1</w:t>
    </w:r>
    <w:r w:rsidR="004F486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C9A" w:rsidRPr="0079305E" w:rsidRDefault="00832F42" w:rsidP="00793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 w:rsidR="00A1672D">
      <w:fldChar w:fldCharType="begin"/>
    </w:r>
    <w:r>
      <w:instrText xml:space="preserve"> PAGE  \* MERGEFORMAT </w:instrText>
    </w:r>
    <w:r w:rsidR="00A1672D">
      <w:fldChar w:fldCharType="separate"/>
    </w:r>
    <w:r>
      <w:rPr>
        <w:noProof/>
      </w:rPr>
      <w:t>1</w:t>
    </w:r>
    <w:r w:rsidR="00A1672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7E6" w:rsidRDefault="006C57E6" w:rsidP="009F0C77">
      <w:r>
        <w:separator/>
      </w:r>
    </w:p>
  </w:footnote>
  <w:footnote w:type="continuationSeparator" w:id="0">
    <w:p w:rsidR="006C57E6" w:rsidRDefault="006C57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138AC13"/>
    <w:docVar w:name="CoverBillType" w:val="a"/>
    <w:docVar w:name="docpath" w:val="L:\Council\bills\DBS\31138AC13.DOCX"/>
    <w:docVar w:name="dvBillNumber" w:val="402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932ED"/>
    <w:rsid w:val="00011869"/>
    <w:rsid w:val="00047469"/>
    <w:rsid w:val="00083099"/>
    <w:rsid w:val="00096095"/>
    <w:rsid w:val="000E1785"/>
    <w:rsid w:val="000F1795"/>
    <w:rsid w:val="000F40FA"/>
    <w:rsid w:val="000F4154"/>
    <w:rsid w:val="0010776B"/>
    <w:rsid w:val="0011699B"/>
    <w:rsid w:val="00133E66"/>
    <w:rsid w:val="001435A3"/>
    <w:rsid w:val="001D08F2"/>
    <w:rsid w:val="001D525B"/>
    <w:rsid w:val="001D7F4F"/>
    <w:rsid w:val="001E0C59"/>
    <w:rsid w:val="001F14F0"/>
    <w:rsid w:val="00203677"/>
    <w:rsid w:val="002321B6"/>
    <w:rsid w:val="00250967"/>
    <w:rsid w:val="002543C8"/>
    <w:rsid w:val="00284AAE"/>
    <w:rsid w:val="002E20FF"/>
    <w:rsid w:val="002E5912"/>
    <w:rsid w:val="00301B21"/>
    <w:rsid w:val="00325348"/>
    <w:rsid w:val="0032732C"/>
    <w:rsid w:val="0033080F"/>
    <w:rsid w:val="00336AD0"/>
    <w:rsid w:val="0037079A"/>
    <w:rsid w:val="0039643F"/>
    <w:rsid w:val="003A5767"/>
    <w:rsid w:val="003D01E8"/>
    <w:rsid w:val="003E5288"/>
    <w:rsid w:val="003F6D79"/>
    <w:rsid w:val="00413E25"/>
    <w:rsid w:val="0041760A"/>
    <w:rsid w:val="00417C01"/>
    <w:rsid w:val="004809EE"/>
    <w:rsid w:val="004E7685"/>
    <w:rsid w:val="004E7D54"/>
    <w:rsid w:val="004F4860"/>
    <w:rsid w:val="005273C6"/>
    <w:rsid w:val="00530A69"/>
    <w:rsid w:val="00530C8E"/>
    <w:rsid w:val="00545593"/>
    <w:rsid w:val="00577C6C"/>
    <w:rsid w:val="005932ED"/>
    <w:rsid w:val="005C2FE2"/>
    <w:rsid w:val="005E2BC9"/>
    <w:rsid w:val="00605102"/>
    <w:rsid w:val="006215AA"/>
    <w:rsid w:val="00630291"/>
    <w:rsid w:val="0063126D"/>
    <w:rsid w:val="0063208E"/>
    <w:rsid w:val="006913C9"/>
    <w:rsid w:val="0069470D"/>
    <w:rsid w:val="006C57E6"/>
    <w:rsid w:val="006D6A91"/>
    <w:rsid w:val="006E6576"/>
    <w:rsid w:val="007157B4"/>
    <w:rsid w:val="00734F00"/>
    <w:rsid w:val="0079305E"/>
    <w:rsid w:val="007A3841"/>
    <w:rsid w:val="007A70AE"/>
    <w:rsid w:val="00832F42"/>
    <w:rsid w:val="008362E8"/>
    <w:rsid w:val="008A1768"/>
    <w:rsid w:val="008C7BFA"/>
    <w:rsid w:val="008F0F33"/>
    <w:rsid w:val="008F4429"/>
    <w:rsid w:val="00926CE7"/>
    <w:rsid w:val="00933F53"/>
    <w:rsid w:val="0094021A"/>
    <w:rsid w:val="00966359"/>
    <w:rsid w:val="009834F2"/>
    <w:rsid w:val="009B44AF"/>
    <w:rsid w:val="009C6A0B"/>
    <w:rsid w:val="009F0C77"/>
    <w:rsid w:val="009F4DD1"/>
    <w:rsid w:val="00A1672D"/>
    <w:rsid w:val="00A41684"/>
    <w:rsid w:val="00A64E80"/>
    <w:rsid w:val="00A72BCD"/>
    <w:rsid w:val="00A741D9"/>
    <w:rsid w:val="00A833AB"/>
    <w:rsid w:val="00A9741D"/>
    <w:rsid w:val="00AD4B17"/>
    <w:rsid w:val="00B0750D"/>
    <w:rsid w:val="00B412D4"/>
    <w:rsid w:val="00B5666E"/>
    <w:rsid w:val="00BE3C22"/>
    <w:rsid w:val="00C0345E"/>
    <w:rsid w:val="00C3483A"/>
    <w:rsid w:val="00C511EF"/>
    <w:rsid w:val="00C74E9D"/>
    <w:rsid w:val="00C82FD3"/>
    <w:rsid w:val="00C92819"/>
    <w:rsid w:val="00CC6B7B"/>
    <w:rsid w:val="00CD03E6"/>
    <w:rsid w:val="00CD07AE"/>
    <w:rsid w:val="00CD2089"/>
    <w:rsid w:val="00D73011"/>
    <w:rsid w:val="00D73A67"/>
    <w:rsid w:val="00D8133A"/>
    <w:rsid w:val="00D81383"/>
    <w:rsid w:val="00D970A9"/>
    <w:rsid w:val="00DF3845"/>
    <w:rsid w:val="00E41911"/>
    <w:rsid w:val="00E650CE"/>
    <w:rsid w:val="00E92EEF"/>
    <w:rsid w:val="00F24442"/>
    <w:rsid w:val="00F40BE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5122FF-96C3-4FA8-9B32-F6E5FEA3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6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13" Type="http://schemas.openxmlformats.org/officeDocument/2006/relationships/hyperlink" Target="file:///h:\HJ%20Archive\2013\05-03-13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3\04-24-13.docx" TargetMode="External"/><Relationship Id="rId12" Type="http://schemas.openxmlformats.org/officeDocument/2006/relationships/hyperlink" Target="file:///h:\HJ%20Archive\2013\05-02-13.docx" TargetMode="External"/><Relationship Id="rId17" Type="http://schemas.openxmlformats.org/officeDocument/2006/relationships/hyperlink" Target="file:///p:\pprever\2013-14\4026_20130424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026_20130424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5-02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3\05-07-13.docx" TargetMode="External"/><Relationship Id="rId10" Type="http://schemas.openxmlformats.org/officeDocument/2006/relationships/hyperlink" Target="file:///h:\HJ%20Archive\2013\05-02-1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01-13.docx" TargetMode="External"/><Relationship Id="rId14" Type="http://schemas.openxmlformats.org/officeDocument/2006/relationships/hyperlink" Target="file:///h:\SJ%20Archive\2013\05-07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F4DF9-9661-451A-A1F3-FDFB65B4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478</Words>
  <Characters>2728</Characters>
  <Application>Microsoft Office Word</Application>
  <DocSecurity>0</DocSecurity>
  <Lines>22</Lines>
  <Paragraphs>6</Paragraphs>
  <ScaleCrop>false</ScaleCrop>
  <Company>LPITS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4026: Agritourism and tourism-oriented directional signing (D. No. 4314) - South Carolina Legislature Online</dc:title>
  <dc:creator>DeirdreBrevardSmith</dc:creator>
  <cp:lastModifiedBy>N Cumfer</cp:lastModifiedBy>
  <cp:revision>19</cp:revision>
  <cp:lastPrinted>2013-04-23T19:51:00Z</cp:lastPrinted>
  <dcterms:created xsi:type="dcterms:W3CDTF">2013-04-24T20:35:00Z</dcterms:created>
  <dcterms:modified xsi:type="dcterms:W3CDTF">2014-12-05T16:48:00Z</dcterms:modified>
</cp:coreProperties>
</file>