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D7A" w:rsidRDefault="00C62D7A" w:rsidP="00C62D7A">
      <w:pPr>
        <w:widowControl w:val="0"/>
        <w:jc w:val="center"/>
      </w:pPr>
      <w:r w:rsidRPr="00C62D7A">
        <w:rPr>
          <w:b/>
        </w:rPr>
        <w:t>South Carolina General Assembly</w:t>
      </w:r>
    </w:p>
    <w:p w:rsidR="00C62D7A" w:rsidRDefault="00C62D7A" w:rsidP="00C62D7A">
      <w:pPr>
        <w:widowControl w:val="0"/>
        <w:jc w:val="center"/>
      </w:pPr>
      <w:r>
        <w:t>120th Session, 2013-2014</w:t>
      </w:r>
    </w:p>
    <w:p w:rsidR="00C62D7A" w:rsidRDefault="00C62D7A" w:rsidP="00C62D7A">
      <w:pPr>
        <w:widowControl w:val="0"/>
        <w:jc w:val="left"/>
      </w:pPr>
    </w:p>
    <w:p w:rsidR="00C62D7A" w:rsidRDefault="00C62D7A" w:rsidP="00C62D7A">
      <w:pPr>
        <w:widowControl w:val="0"/>
        <w:jc w:val="left"/>
        <w:rPr>
          <w:b/>
        </w:rPr>
      </w:pPr>
      <w:r w:rsidRPr="00C62D7A">
        <w:rPr>
          <w:b/>
        </w:rPr>
        <w:t>H. 4086</w:t>
      </w:r>
    </w:p>
    <w:p w:rsidR="00C62D7A" w:rsidRDefault="00C62D7A" w:rsidP="00C62D7A">
      <w:pPr>
        <w:widowControl w:val="0"/>
        <w:jc w:val="left"/>
        <w:rPr>
          <w:b/>
        </w:rPr>
      </w:pPr>
    </w:p>
    <w:p w:rsidR="00C62D7A" w:rsidRDefault="00C62D7A" w:rsidP="00C62D7A">
      <w:pPr>
        <w:widowControl w:val="0"/>
        <w:jc w:val="left"/>
      </w:pPr>
      <w:r w:rsidRPr="00C62D7A">
        <w:rPr>
          <w:b/>
        </w:rPr>
        <w:t>STATUS INFORMATION</w:t>
      </w:r>
    </w:p>
    <w:p w:rsidR="00C62D7A" w:rsidRDefault="00C62D7A" w:rsidP="00C62D7A">
      <w:pPr>
        <w:widowControl w:val="0"/>
        <w:jc w:val="left"/>
      </w:pPr>
    </w:p>
    <w:p w:rsidR="00C62D7A" w:rsidRDefault="00C62D7A" w:rsidP="00C62D7A">
      <w:pPr>
        <w:widowControl w:val="0"/>
        <w:jc w:val="left"/>
      </w:pPr>
      <w:r>
        <w:t>Concurrent Resolution</w:t>
      </w:r>
    </w:p>
    <w:p w:rsidR="00C62D7A" w:rsidRDefault="00CF5645" w:rsidP="00C62D7A">
      <w:pPr>
        <w:widowControl w:val="0"/>
        <w:jc w:val="left"/>
      </w:pPr>
      <w:r>
        <w:t>Sponsors: Reps. Clyburn, Alexander, Allison, Anderson, Anthony, Atwater, Bales, Ballentine, Bannister, Barfield, Bedingfield, Bernstein, Bingham, Bowen, Bowers, Branham, Brannon, G.A. Brown, R.L. Brown, Burns, Chumley, Clemmons,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62D7A" w:rsidRDefault="00C62D7A" w:rsidP="00C62D7A">
      <w:pPr>
        <w:widowControl w:val="0"/>
        <w:jc w:val="left"/>
      </w:pPr>
      <w:r>
        <w:t>Document Path: l:\council\bills\rm\1263vr13.docx</w:t>
      </w:r>
    </w:p>
    <w:p w:rsidR="00C62D7A" w:rsidRDefault="00C62D7A" w:rsidP="00C62D7A">
      <w:pPr>
        <w:widowControl w:val="0"/>
        <w:jc w:val="left"/>
      </w:pPr>
    </w:p>
    <w:p w:rsidR="002D0EA1" w:rsidRDefault="002D0EA1" w:rsidP="00C62D7A">
      <w:pPr>
        <w:widowControl w:val="0"/>
        <w:jc w:val="left"/>
      </w:pPr>
      <w:r>
        <w:t>Introduced in the House on May 2, 2013</w:t>
      </w:r>
    </w:p>
    <w:p w:rsidR="002D0EA1" w:rsidRDefault="002D0EA1" w:rsidP="00C62D7A">
      <w:pPr>
        <w:widowControl w:val="0"/>
        <w:jc w:val="left"/>
      </w:pPr>
      <w:r>
        <w:t>Introduced in the Senate on May 2, 2013</w:t>
      </w:r>
    </w:p>
    <w:p w:rsidR="002D0EA1" w:rsidRDefault="002D0EA1" w:rsidP="00C62D7A">
      <w:pPr>
        <w:widowControl w:val="0"/>
        <w:jc w:val="left"/>
      </w:pPr>
      <w:r>
        <w:t>Adopted by the General Assembly on May 2, 2013</w:t>
      </w:r>
    </w:p>
    <w:p w:rsidR="002D0EA1" w:rsidRDefault="002D0EA1" w:rsidP="00C62D7A">
      <w:pPr>
        <w:widowControl w:val="0"/>
        <w:jc w:val="left"/>
      </w:pPr>
    </w:p>
    <w:p w:rsidR="00C62D7A" w:rsidRDefault="00C62D7A" w:rsidP="00C62D7A">
      <w:pPr>
        <w:widowControl w:val="0"/>
        <w:jc w:val="left"/>
      </w:pPr>
      <w:r>
        <w:t xml:space="preserve">Summary: </w:t>
      </w:r>
      <w:r w:rsidR="0013599D">
        <w:t>Allen University Class of 1963</w:t>
      </w:r>
    </w:p>
    <w:p w:rsidR="00C62D7A" w:rsidRDefault="00C62D7A" w:rsidP="00C62D7A">
      <w:pPr>
        <w:widowControl w:val="0"/>
        <w:jc w:val="left"/>
      </w:pPr>
    </w:p>
    <w:p w:rsidR="00C62D7A" w:rsidRDefault="00C62D7A" w:rsidP="00C62D7A">
      <w:pPr>
        <w:widowControl w:val="0"/>
        <w:jc w:val="left"/>
      </w:pPr>
    </w:p>
    <w:p w:rsidR="00C62D7A" w:rsidRDefault="00C62D7A" w:rsidP="00C62D7A">
      <w:pPr>
        <w:widowControl w:val="0"/>
        <w:tabs>
          <w:tab w:val="center" w:pos="590"/>
          <w:tab w:val="center" w:pos="1440"/>
          <w:tab w:val="left" w:pos="1872"/>
          <w:tab w:val="left" w:pos="9187"/>
        </w:tabs>
        <w:jc w:val="left"/>
      </w:pPr>
      <w:r w:rsidRPr="00C62D7A">
        <w:rPr>
          <w:b/>
        </w:rPr>
        <w:t>HISTORY OF LEGISLATIVE ACTIONS</w:t>
      </w:r>
    </w:p>
    <w:p w:rsidR="00C62D7A" w:rsidRDefault="00C62D7A" w:rsidP="00C62D7A">
      <w:pPr>
        <w:widowControl w:val="0"/>
        <w:tabs>
          <w:tab w:val="center" w:pos="590"/>
          <w:tab w:val="center" w:pos="1440"/>
          <w:tab w:val="left" w:pos="1872"/>
          <w:tab w:val="left" w:pos="9187"/>
        </w:tabs>
        <w:jc w:val="left"/>
      </w:pPr>
    </w:p>
    <w:p w:rsidR="00C62D7A" w:rsidRPr="00C62D7A" w:rsidRDefault="00C62D7A" w:rsidP="00C62D7A">
      <w:pPr>
        <w:widowControl w:val="0"/>
        <w:tabs>
          <w:tab w:val="center" w:pos="590"/>
          <w:tab w:val="center" w:pos="1440"/>
          <w:tab w:val="left" w:pos="1872"/>
          <w:tab w:val="left" w:pos="9187"/>
        </w:tabs>
        <w:jc w:val="left"/>
      </w:pPr>
      <w:r w:rsidRPr="00C62D7A">
        <w:rPr>
          <w:u w:val="single"/>
        </w:rPr>
        <w:tab/>
        <w:t>Date</w:t>
      </w:r>
      <w:r w:rsidRPr="00C62D7A">
        <w:rPr>
          <w:u w:val="single"/>
        </w:rPr>
        <w:tab/>
        <w:t>Body</w:t>
      </w:r>
      <w:r w:rsidRPr="00C62D7A">
        <w:rPr>
          <w:u w:val="single"/>
        </w:rPr>
        <w:tab/>
        <w:t>Action Description with journal page number</w:t>
      </w:r>
      <w:r w:rsidRPr="00C62D7A">
        <w:rPr>
          <w:u w:val="single"/>
        </w:rPr>
        <w:tab/>
      </w:r>
      <w:bookmarkStart w:id="0" w:name="_GoBack"/>
      <w:bookmarkEnd w:id="0"/>
    </w:p>
    <w:p w:rsidR="00B919FD" w:rsidRDefault="00B919FD" w:rsidP="00B919FD">
      <w:pPr>
        <w:widowControl w:val="0"/>
        <w:tabs>
          <w:tab w:val="right" w:pos="1008"/>
          <w:tab w:val="left" w:pos="1152"/>
          <w:tab w:val="left" w:pos="1872"/>
          <w:tab w:val="left" w:pos="9187"/>
        </w:tabs>
        <w:ind w:left="2088" w:hanging="2088"/>
        <w:jc w:val="left"/>
      </w:pPr>
      <w:r>
        <w:tab/>
        <w:t>5/2/2013</w:t>
      </w:r>
      <w:r>
        <w:tab/>
        <w:t>House</w:t>
      </w:r>
      <w:r>
        <w:tab/>
      </w:r>
      <w:r w:rsidRPr="00A17BEC">
        <w:t>Intr</w:t>
      </w:r>
      <w:r>
        <w:t xml:space="preserve">oduced, adopted, sent to Senate </w:t>
      </w:r>
      <w:r w:rsidRPr="00A17BEC">
        <w:t>(</w:t>
      </w:r>
      <w:hyperlink r:id="rId7" w:history="1">
        <w:r w:rsidRPr="00A17BEC">
          <w:rPr>
            <w:rStyle w:val="Hyperlink"/>
          </w:rPr>
          <w:t>House Journal</w:t>
        </w:r>
        <w:r w:rsidRPr="00A17BEC">
          <w:rPr>
            <w:rStyle w:val="Hyperlink"/>
          </w:rPr>
          <w:noBreakHyphen/>
          <w:t>page 11</w:t>
        </w:r>
      </w:hyperlink>
      <w:r w:rsidRPr="00A17BEC">
        <w:t>)</w:t>
      </w:r>
    </w:p>
    <w:p w:rsidR="00B919FD" w:rsidRDefault="00B919FD" w:rsidP="00B919FD">
      <w:pPr>
        <w:widowControl w:val="0"/>
        <w:tabs>
          <w:tab w:val="right" w:pos="1008"/>
          <w:tab w:val="left" w:pos="1152"/>
          <w:tab w:val="left" w:pos="1872"/>
          <w:tab w:val="left" w:pos="9187"/>
        </w:tabs>
        <w:ind w:left="2088" w:hanging="2088"/>
        <w:jc w:val="left"/>
      </w:pPr>
      <w:r>
        <w:tab/>
        <w:t>5/2/2013</w:t>
      </w:r>
      <w:r>
        <w:tab/>
        <w:t>Senate</w:t>
      </w:r>
      <w:r>
        <w:tab/>
      </w:r>
      <w:r w:rsidRPr="00A17BEC">
        <w:t>Introduced, ado</w:t>
      </w:r>
      <w:r>
        <w:t xml:space="preserve">pted, returned with concurrence </w:t>
      </w:r>
      <w:r w:rsidRPr="00A17BEC">
        <w:t>(</w:t>
      </w:r>
      <w:hyperlink r:id="rId8" w:history="1">
        <w:r w:rsidRPr="00A17BEC">
          <w:rPr>
            <w:rStyle w:val="Hyperlink"/>
          </w:rPr>
          <w:t>Senate Journal</w:t>
        </w:r>
        <w:r w:rsidRPr="00A17BEC">
          <w:rPr>
            <w:rStyle w:val="Hyperlink"/>
          </w:rPr>
          <w:noBreakHyphen/>
          <w:t>page 20</w:t>
        </w:r>
      </w:hyperlink>
      <w:r w:rsidRPr="00A17BEC">
        <w:t>)</w:t>
      </w:r>
    </w:p>
    <w:p w:rsidR="00B919FD" w:rsidRDefault="00B919FD" w:rsidP="00B919FD">
      <w:pPr>
        <w:widowControl w:val="0"/>
        <w:tabs>
          <w:tab w:val="right" w:pos="1008"/>
          <w:tab w:val="left" w:pos="1152"/>
          <w:tab w:val="left" w:pos="1872"/>
          <w:tab w:val="left" w:pos="9187"/>
        </w:tabs>
        <w:ind w:left="2088" w:hanging="2088"/>
        <w:jc w:val="left"/>
      </w:pPr>
    </w:p>
    <w:p w:rsidR="00C62D7A" w:rsidRPr="00C62D7A" w:rsidRDefault="00C62D7A" w:rsidP="00C62D7A">
      <w:pPr>
        <w:widowControl w:val="0"/>
        <w:tabs>
          <w:tab w:val="right" w:pos="1008"/>
          <w:tab w:val="left" w:pos="1152"/>
          <w:tab w:val="left" w:pos="1872"/>
          <w:tab w:val="left" w:pos="9187"/>
        </w:tabs>
        <w:ind w:left="2088" w:hanging="2088"/>
        <w:jc w:val="left"/>
      </w:pPr>
    </w:p>
    <w:p w:rsidR="00C62D7A" w:rsidRDefault="00C62D7A" w:rsidP="00C62D7A">
      <w:r w:rsidRPr="00C62D7A">
        <w:rPr>
          <w:b/>
        </w:rPr>
        <w:t>VERSIONS OF THIS BILL</w:t>
      </w:r>
    </w:p>
    <w:p w:rsidR="00C62D7A" w:rsidRDefault="00C62D7A" w:rsidP="00C62D7A"/>
    <w:p w:rsidR="00C62D7A" w:rsidRDefault="00132EB2" w:rsidP="00C62D7A">
      <w:hyperlink r:id="rId9" w:history="1">
        <w:r w:rsidR="00C62D7A">
          <w:rPr>
            <w:rStyle w:val="Hyperlink"/>
          </w:rPr>
          <w:t>5/2/2013</w:t>
        </w:r>
      </w:hyperlink>
    </w:p>
    <w:p w:rsidR="00C62D7A" w:rsidRDefault="00C62D7A" w:rsidP="00C62D7A"/>
    <w:p w:rsidR="00C62D7A" w:rsidRDefault="00C62D7A" w:rsidP="00C62D7A">
      <w:pPr>
        <w:sectPr w:rsidR="00C62D7A" w:rsidSect="00C62D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21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25" w:rsidRDefault="0060608E" w:rsidP="00E1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17125">
        <w:t>HONOR AND COMMEND THE GRADUATES OF THE ALLEN UNIVERSITY CLASS OF 196</w:t>
      </w:r>
      <w:r w:rsidR="00173B6A">
        <w:t>3</w:t>
      </w:r>
      <w:r w:rsidR="00E17125">
        <w:t xml:space="preserve"> UPON THE CELEBRATION OF THEIR GOLDEN ANNIVERSARY OF GRADUATION AND TO CONGRATULATE THEM ON THE MANY SUCCESSES AND ACHIEVEMENTS THEY HAVE EXPERIENCED IN THEIR LIVES AS A RESULT OF THE EXCELLENT EDUCATION THEY RECEIVED FROM ALLEN UNIVERSITY.</w:t>
      </w:r>
    </w:p>
    <w:p w:rsidR="005121C2" w:rsidRDefault="0051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3B6A" w:rsidRDefault="005121C2"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3B6A">
        <w:t>Allen University was founded in 1870 by the African Methodist Episcopal Church at a time when the need to educate persons of African descent was compelling;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known as Payne Institute and located in Cokesbury, the school moved from the Greenwood County community to Columbia in 1880 and was renamed Allen University after the distinguished and well</w:t>
      </w:r>
      <w:r w:rsidR="006940E0">
        <w:noBreakHyphen/>
      </w:r>
      <w:r>
        <w:t>respected founder of the African Methodist Episcopal Church, Richard Allen;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Class of 1963 entered Allen University as freshmen in the fall of 1959, near the end of the Korean Conflict;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members of the class were many veterans who served with distinction in various branches of the United States Armed Forces; and</w:t>
      </w:r>
    </w:p>
    <w:p w:rsidR="000B4548" w:rsidRDefault="000B4548"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548" w:rsidRDefault="000B4548"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came to Allen at that time had a great determination to work hard and excel on the collegiate level;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their great zeal to succeed, many outstanding individuals graduated from Allen University in 196</w:t>
      </w:r>
      <w:r w:rsidR="000B4548">
        <w:t>3</w:t>
      </w:r>
      <w:r>
        <w:t xml:space="preserve"> and </w:t>
      </w:r>
      <w:r w:rsidR="000B4548">
        <w:t xml:space="preserve">went on to become </w:t>
      </w:r>
      <w:r>
        <w:t xml:space="preserve">productive leaders in their chosen </w:t>
      </w:r>
      <w:r w:rsidR="008E4ADE">
        <w:t xml:space="preserve">fields of </w:t>
      </w:r>
      <w:r w:rsidR="008E4ADE">
        <w:lastRenderedPageBreak/>
        <w:t>endeavor</w:t>
      </w:r>
      <w:r>
        <w:t>. Several members of the Class of 196</w:t>
      </w:r>
      <w:r w:rsidR="00BF0D28">
        <w:t>3</w:t>
      </w:r>
      <w:r>
        <w:t xml:space="preserve"> became </w:t>
      </w:r>
      <w:r w:rsidR="00DA01B4">
        <w:t>fine</w:t>
      </w:r>
      <w:r w:rsidR="00BF0D28">
        <w:t xml:space="preserve"> </w:t>
      </w:r>
      <w:r>
        <w:t xml:space="preserve">teachers, </w:t>
      </w:r>
      <w:r w:rsidR="00BF0D28">
        <w:t xml:space="preserve">college professors, musicians, authors of books and articles, motivational speakers, </w:t>
      </w:r>
      <w:r>
        <w:t xml:space="preserve">ministers, business </w:t>
      </w:r>
      <w:r w:rsidR="00BF0D28">
        <w:t xml:space="preserve">owners, </w:t>
      </w:r>
      <w:r>
        <w:t>and civic leaders; and</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recognize the members of the Allen University </w:t>
      </w:r>
      <w:r w:rsidR="001C1625">
        <w:t xml:space="preserve">Class of 1963 </w:t>
      </w:r>
      <w:r>
        <w:t xml:space="preserve">and express its appreciation for a half century of contributions the class has made to our State, </w:t>
      </w:r>
      <w:r w:rsidR="001C1625">
        <w:t>our</w:t>
      </w:r>
      <w:r>
        <w:t xml:space="preserve"> nation, and the world. Now, therefore, </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73B6A" w:rsidRDefault="00173B6A" w:rsidP="0017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25" w:rsidRDefault="00173B6A" w:rsidP="001C1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w:t>
      </w:r>
      <w:r w:rsidR="001C1625">
        <w:t>honor and commend the graduates of the Allen University Class of 1963 upon the celebration of their golden anniversary of graduation and congratulate them on the many successes and achievements they have experienced in their lives as a result of the excellent education they received from Allen University.</w:t>
      </w:r>
    </w:p>
    <w:p w:rsidR="003E170B" w:rsidRDefault="006940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70B" w:rsidRDefault="003E170B" w:rsidP="00C62D7A">
      <w:pPr>
        <w:suppressAutoHyphens/>
      </w:pPr>
    </w:p>
    <w:sectPr w:rsidR="003E170B" w:rsidSect="00C62D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057" w:rsidRDefault="00C74057" w:rsidP="009F0C77">
      <w:r>
        <w:separator/>
      </w:r>
    </w:p>
  </w:endnote>
  <w:endnote w:type="continuationSeparator" w:id="0">
    <w:p w:rsidR="00C74057" w:rsidRDefault="00C740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2FF6C6-B42E-4418-8210-C8739CE1AD4A}"/>
    <w:embedBold r:id="rId2" w:fontKey="{4CD715C3-9B41-4C08-AD0A-8AC9A3473057}"/>
  </w:font>
  <w:font w:name="Calibri">
    <w:panose1 w:val="020F0502020204030204"/>
    <w:charset w:val="00"/>
    <w:family w:val="swiss"/>
    <w:pitch w:val="variable"/>
    <w:sig w:usb0="E10002FF" w:usb1="4000ACFF" w:usb2="00000009" w:usb3="00000000" w:csb0="0000019F" w:csb1="00000000"/>
    <w:embedRegular r:id="rId3" w:fontKey="{54B4EA7F-79C5-4E4D-9D1F-21C659E0643F}"/>
  </w:font>
  <w:font w:name="Tahoma">
    <w:panose1 w:val="020B0604030504040204"/>
    <w:charset w:val="00"/>
    <w:family w:val="swiss"/>
    <w:pitch w:val="variable"/>
    <w:sig w:usb0="21002A87" w:usb1="80000000" w:usb2="00000008" w:usb3="00000000" w:csb0="000101FF" w:csb1="00000000"/>
    <w:embedRegular r:id="rId4" w:fontKey="{32DB0F97-0315-41CB-82DF-07F25BA156F5}"/>
  </w:font>
  <w:font w:name="Cambria">
    <w:panose1 w:val="02040503050406030204"/>
    <w:charset w:val="00"/>
    <w:family w:val="roman"/>
    <w:pitch w:val="variable"/>
    <w:sig w:usb0="E00002FF" w:usb1="400004FF" w:usb2="00000000" w:usb3="00000000" w:csb0="0000019F" w:csb1="00000000"/>
    <w:embedRegular r:id="rId5" w:fontKey="{A167E05E-8199-45B8-A8AB-87FCD69002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D7A" w:rsidRPr="003E170B" w:rsidRDefault="00C62D7A" w:rsidP="003E170B">
    <w:pPr>
      <w:pStyle w:val="Footer"/>
      <w:tabs>
        <w:tab w:val="clear" w:pos="4680"/>
        <w:tab w:val="clear" w:pos="9360"/>
        <w:tab w:val="center" w:pos="2995"/>
      </w:tabs>
      <w:spacing w:before="120"/>
    </w:pPr>
    <w:r>
      <w:t>[4086]</w:t>
    </w:r>
    <w:r>
      <w:tab/>
    </w:r>
    <w:r w:rsidR="0021186C">
      <w:fldChar w:fldCharType="begin"/>
    </w:r>
    <w:r w:rsidR="00CF5645">
      <w:instrText xml:space="preserve"> PAGE  \* MERGEFORMAT </w:instrText>
    </w:r>
    <w:r w:rsidR="0021186C">
      <w:fldChar w:fldCharType="separate"/>
    </w:r>
    <w:r w:rsidR="00132EB2">
      <w:rPr>
        <w:noProof/>
      </w:rPr>
      <w:t>1</w:t>
    </w:r>
    <w:r w:rsidR="002118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057" w:rsidRDefault="00C74057" w:rsidP="009F0C77">
      <w:r>
        <w:separator/>
      </w:r>
    </w:p>
  </w:footnote>
  <w:footnote w:type="continuationSeparator" w:id="0">
    <w:p w:rsidR="00C74057" w:rsidRDefault="00C740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3VR13"/>
    <w:docVar w:name="CoverBillType" w:val="c"/>
    <w:docVar w:name="docpath" w:val="L:\Council\bills\RM\1263VR13.DOCX"/>
    <w:docVar w:name="dvBillNumber" w:val="4086"/>
    <w:docVar w:name="dvBillNumberPrefix" w:val="H. "/>
    <w:docVar w:name="dvOriginalBody" w:val="House"/>
    <w:docVar w:name="dvSteno" w:val="RM"/>
    <w:docVar w:name="NameofBody" w:val="h"/>
    <w:docVar w:name="vgroup2" w:val="Council"/>
  </w:docVars>
  <w:rsids>
    <w:rsidRoot w:val="0024289F"/>
    <w:rsid w:val="00011869"/>
    <w:rsid w:val="000B4548"/>
    <w:rsid w:val="000E1785"/>
    <w:rsid w:val="000F40FA"/>
    <w:rsid w:val="0010776B"/>
    <w:rsid w:val="0012403F"/>
    <w:rsid w:val="00132EB2"/>
    <w:rsid w:val="00133E66"/>
    <w:rsid w:val="0013599D"/>
    <w:rsid w:val="001435A3"/>
    <w:rsid w:val="00173B6A"/>
    <w:rsid w:val="00187251"/>
    <w:rsid w:val="001A40FE"/>
    <w:rsid w:val="001C1625"/>
    <w:rsid w:val="001D08F2"/>
    <w:rsid w:val="001D525B"/>
    <w:rsid w:val="001D7F4F"/>
    <w:rsid w:val="0021186C"/>
    <w:rsid w:val="002321B6"/>
    <w:rsid w:val="0024289F"/>
    <w:rsid w:val="00250967"/>
    <w:rsid w:val="002543C8"/>
    <w:rsid w:val="0028471C"/>
    <w:rsid w:val="00284AAE"/>
    <w:rsid w:val="002D0EA1"/>
    <w:rsid w:val="002E5912"/>
    <w:rsid w:val="00301B21"/>
    <w:rsid w:val="00325348"/>
    <w:rsid w:val="0032732C"/>
    <w:rsid w:val="00336AD0"/>
    <w:rsid w:val="0037079A"/>
    <w:rsid w:val="003D01E8"/>
    <w:rsid w:val="003E170B"/>
    <w:rsid w:val="003E5288"/>
    <w:rsid w:val="003F6D79"/>
    <w:rsid w:val="0041760A"/>
    <w:rsid w:val="00417C01"/>
    <w:rsid w:val="004809EE"/>
    <w:rsid w:val="004B4D4D"/>
    <w:rsid w:val="004E7D54"/>
    <w:rsid w:val="005121C2"/>
    <w:rsid w:val="005273C6"/>
    <w:rsid w:val="00530A69"/>
    <w:rsid w:val="00545593"/>
    <w:rsid w:val="00577C6C"/>
    <w:rsid w:val="005B6F30"/>
    <w:rsid w:val="005C06EB"/>
    <w:rsid w:val="005C2FE2"/>
    <w:rsid w:val="005E2BC9"/>
    <w:rsid w:val="00605102"/>
    <w:rsid w:val="0060608E"/>
    <w:rsid w:val="006215AA"/>
    <w:rsid w:val="006913C9"/>
    <w:rsid w:val="006940E0"/>
    <w:rsid w:val="0069470D"/>
    <w:rsid w:val="006F2FE8"/>
    <w:rsid w:val="00734F00"/>
    <w:rsid w:val="007A70AE"/>
    <w:rsid w:val="007D526D"/>
    <w:rsid w:val="008362E8"/>
    <w:rsid w:val="008A1768"/>
    <w:rsid w:val="008B7866"/>
    <w:rsid w:val="008E4ADE"/>
    <w:rsid w:val="008F0F33"/>
    <w:rsid w:val="008F4429"/>
    <w:rsid w:val="0094021A"/>
    <w:rsid w:val="00976E5D"/>
    <w:rsid w:val="009B44AF"/>
    <w:rsid w:val="009C6A0B"/>
    <w:rsid w:val="009F0C77"/>
    <w:rsid w:val="009F4DD1"/>
    <w:rsid w:val="00A41684"/>
    <w:rsid w:val="00A64E80"/>
    <w:rsid w:val="00A72BCD"/>
    <w:rsid w:val="00A741D9"/>
    <w:rsid w:val="00A833AB"/>
    <w:rsid w:val="00A9741D"/>
    <w:rsid w:val="00AD4B17"/>
    <w:rsid w:val="00AF46E3"/>
    <w:rsid w:val="00B412D4"/>
    <w:rsid w:val="00B47CD5"/>
    <w:rsid w:val="00B919FD"/>
    <w:rsid w:val="00BE3C22"/>
    <w:rsid w:val="00BF0D28"/>
    <w:rsid w:val="00C0345E"/>
    <w:rsid w:val="00C3483A"/>
    <w:rsid w:val="00C62D7A"/>
    <w:rsid w:val="00C74057"/>
    <w:rsid w:val="00C74E9D"/>
    <w:rsid w:val="00C82FD3"/>
    <w:rsid w:val="00C9070C"/>
    <w:rsid w:val="00C92819"/>
    <w:rsid w:val="00CC6B7B"/>
    <w:rsid w:val="00CD2089"/>
    <w:rsid w:val="00CF5645"/>
    <w:rsid w:val="00D100BE"/>
    <w:rsid w:val="00D73A67"/>
    <w:rsid w:val="00D85052"/>
    <w:rsid w:val="00D970A9"/>
    <w:rsid w:val="00DA01B4"/>
    <w:rsid w:val="00DA2982"/>
    <w:rsid w:val="00DF3845"/>
    <w:rsid w:val="00E17125"/>
    <w:rsid w:val="00E41911"/>
    <w:rsid w:val="00E549F4"/>
    <w:rsid w:val="00E92EEF"/>
    <w:rsid w:val="00F24442"/>
    <w:rsid w:val="00F50AE3"/>
    <w:rsid w:val="00F555DB"/>
    <w:rsid w:val="00F67CF1"/>
    <w:rsid w:val="00F840F0"/>
    <w:rsid w:val="00FB0D0D"/>
    <w:rsid w:val="00FB2B39"/>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85A612-61D9-4A20-8970-916775BF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1B4"/>
    <w:rPr>
      <w:rFonts w:ascii="Tahoma" w:hAnsi="Tahoma" w:cs="Tahoma"/>
      <w:sz w:val="16"/>
      <w:szCs w:val="16"/>
    </w:rPr>
  </w:style>
  <w:style w:type="character" w:customStyle="1" w:styleId="BalloonTextChar">
    <w:name w:val="Balloon Text Char"/>
    <w:basedOn w:val="DefaultParagraphFont"/>
    <w:link w:val="BalloonText"/>
    <w:uiPriority w:val="99"/>
    <w:semiHidden/>
    <w:rsid w:val="00DA01B4"/>
    <w:rPr>
      <w:rFonts w:ascii="Tahoma" w:eastAsia="Times New Roman" w:hAnsi="Tahoma" w:cs="Tahoma"/>
      <w:sz w:val="16"/>
      <w:szCs w:val="16"/>
    </w:rPr>
  </w:style>
  <w:style w:type="character" w:styleId="Hyperlink">
    <w:name w:val="Hyperlink"/>
    <w:basedOn w:val="DefaultParagraphFont"/>
    <w:uiPriority w:val="99"/>
    <w:unhideWhenUsed/>
    <w:rsid w:val="00C62D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02-13.docx" TargetMode="External"/><Relationship Id="rId3" Type="http://schemas.openxmlformats.org/officeDocument/2006/relationships/settings" Target="settings.xml"/><Relationship Id="rId7" Type="http://schemas.openxmlformats.org/officeDocument/2006/relationships/hyperlink" Target="file:///h:\HJ%20Archive\2013\05-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86_2013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37BB3-F5B6-48A0-BE8A-9284C575B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4086: Allen University Class of 1963 - South Carolina Legislature Online</dc:title>
  <dc:creator>McDowell</dc:creator>
  <cp:lastModifiedBy>N Cumfer</cp:lastModifiedBy>
  <cp:revision>11</cp:revision>
  <cp:lastPrinted>2013-05-01T20:18:00Z</cp:lastPrinted>
  <dcterms:created xsi:type="dcterms:W3CDTF">2013-05-02T14:43:00Z</dcterms:created>
  <dcterms:modified xsi:type="dcterms:W3CDTF">2014-12-05T16:50:00Z</dcterms:modified>
</cp:coreProperties>
</file>