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43F" w:rsidRDefault="002C243F" w:rsidP="002C243F">
      <w:pPr>
        <w:widowControl w:val="0"/>
        <w:jc w:val="center"/>
      </w:pPr>
      <w:r w:rsidRPr="002C243F">
        <w:rPr>
          <w:b/>
        </w:rPr>
        <w:t>South Carolina General Assembly</w:t>
      </w:r>
    </w:p>
    <w:p w:rsidR="002C243F" w:rsidRDefault="002C243F" w:rsidP="002C243F">
      <w:pPr>
        <w:widowControl w:val="0"/>
        <w:jc w:val="center"/>
      </w:pPr>
      <w:r>
        <w:t>120th Session, 2013-2014</w:t>
      </w:r>
    </w:p>
    <w:p w:rsidR="002C243F" w:rsidRDefault="002C243F" w:rsidP="002C243F">
      <w:pPr>
        <w:widowControl w:val="0"/>
        <w:jc w:val="left"/>
      </w:pPr>
    </w:p>
    <w:p w:rsidR="002C243F" w:rsidRDefault="002C243F" w:rsidP="002C243F">
      <w:pPr>
        <w:widowControl w:val="0"/>
        <w:jc w:val="left"/>
        <w:rPr>
          <w:b/>
        </w:rPr>
      </w:pPr>
      <w:r w:rsidRPr="002C243F">
        <w:rPr>
          <w:b/>
        </w:rPr>
        <w:t>H. 4110</w:t>
      </w:r>
    </w:p>
    <w:p w:rsidR="002C243F" w:rsidRDefault="002C243F" w:rsidP="002C243F">
      <w:pPr>
        <w:widowControl w:val="0"/>
        <w:jc w:val="left"/>
        <w:rPr>
          <w:b/>
        </w:rPr>
      </w:pPr>
    </w:p>
    <w:p w:rsidR="002C243F" w:rsidRDefault="002C243F" w:rsidP="002C243F">
      <w:pPr>
        <w:widowControl w:val="0"/>
        <w:jc w:val="left"/>
      </w:pPr>
      <w:r w:rsidRPr="002C243F">
        <w:rPr>
          <w:b/>
        </w:rPr>
        <w:t>STATUS INFORMATION</w:t>
      </w:r>
    </w:p>
    <w:p w:rsidR="002C243F" w:rsidRDefault="002C243F" w:rsidP="002C243F">
      <w:pPr>
        <w:widowControl w:val="0"/>
        <w:jc w:val="left"/>
      </w:pPr>
    </w:p>
    <w:p w:rsidR="002C243F" w:rsidRDefault="002C243F" w:rsidP="002C243F">
      <w:pPr>
        <w:widowControl w:val="0"/>
        <w:jc w:val="left"/>
      </w:pPr>
      <w:r>
        <w:t>House Resolution</w:t>
      </w:r>
    </w:p>
    <w:p w:rsidR="002C243F" w:rsidRDefault="002C243F" w:rsidP="002C243F">
      <w:pPr>
        <w:widowControl w:val="0"/>
        <w:jc w:val="left"/>
      </w:pPr>
      <w:r>
        <w:t>Sponsors: Rep. Hodges</w:t>
      </w:r>
    </w:p>
    <w:p w:rsidR="002C243F" w:rsidRDefault="002C243F" w:rsidP="002C243F">
      <w:pPr>
        <w:widowControl w:val="0"/>
        <w:jc w:val="left"/>
      </w:pPr>
      <w:r>
        <w:t>Document Path: l:\council\bills\rm\1266ahb13.docx</w:t>
      </w:r>
    </w:p>
    <w:p w:rsidR="002C243F" w:rsidRDefault="002C243F" w:rsidP="002C243F">
      <w:pPr>
        <w:widowControl w:val="0"/>
        <w:jc w:val="left"/>
      </w:pPr>
    </w:p>
    <w:p w:rsidR="002C243F" w:rsidRDefault="002C243F" w:rsidP="002C243F">
      <w:pPr>
        <w:widowControl w:val="0"/>
        <w:jc w:val="left"/>
      </w:pPr>
      <w:r>
        <w:t>Introduced in the House on May 14, 2013</w:t>
      </w:r>
    </w:p>
    <w:p w:rsidR="002C243F" w:rsidRDefault="002C243F" w:rsidP="002C243F">
      <w:pPr>
        <w:widowControl w:val="0"/>
        <w:jc w:val="left"/>
      </w:pPr>
      <w:r>
        <w:t>Adopted by the House on May 14, 2013</w:t>
      </w:r>
    </w:p>
    <w:p w:rsidR="002C243F" w:rsidRDefault="002C243F" w:rsidP="002C243F">
      <w:pPr>
        <w:widowControl w:val="0"/>
        <w:jc w:val="left"/>
      </w:pPr>
    </w:p>
    <w:p w:rsidR="002C243F" w:rsidRDefault="002C243F" w:rsidP="002C243F">
      <w:pPr>
        <w:widowControl w:val="0"/>
        <w:jc w:val="left"/>
      </w:pPr>
      <w:r>
        <w:t xml:space="preserve">Summary: </w:t>
      </w:r>
      <w:r w:rsidR="00D573F2">
        <w:t>Woman's Relief Corps of Beaufort</w:t>
      </w:r>
    </w:p>
    <w:p w:rsidR="002C243F" w:rsidRDefault="002C243F" w:rsidP="002C243F">
      <w:pPr>
        <w:widowControl w:val="0"/>
        <w:jc w:val="left"/>
      </w:pPr>
    </w:p>
    <w:p w:rsidR="002C243F" w:rsidRDefault="002C243F" w:rsidP="002C243F">
      <w:pPr>
        <w:widowControl w:val="0"/>
        <w:jc w:val="left"/>
      </w:pPr>
    </w:p>
    <w:p w:rsidR="002C243F" w:rsidRDefault="002C243F" w:rsidP="002C243F">
      <w:pPr>
        <w:widowControl w:val="0"/>
        <w:tabs>
          <w:tab w:val="center" w:pos="590"/>
          <w:tab w:val="center" w:pos="1440"/>
          <w:tab w:val="left" w:pos="1872"/>
          <w:tab w:val="left" w:pos="9187"/>
        </w:tabs>
        <w:jc w:val="left"/>
      </w:pPr>
      <w:r w:rsidRPr="002C243F">
        <w:rPr>
          <w:b/>
        </w:rPr>
        <w:t>HISTORY OF LEGISLATIVE ACTIONS</w:t>
      </w:r>
    </w:p>
    <w:p w:rsidR="002C243F" w:rsidRDefault="002C243F" w:rsidP="002C243F">
      <w:pPr>
        <w:widowControl w:val="0"/>
        <w:tabs>
          <w:tab w:val="center" w:pos="590"/>
          <w:tab w:val="center" w:pos="1440"/>
          <w:tab w:val="left" w:pos="1872"/>
          <w:tab w:val="left" w:pos="9187"/>
        </w:tabs>
        <w:jc w:val="left"/>
      </w:pPr>
    </w:p>
    <w:p w:rsidR="002C243F" w:rsidRPr="002C243F" w:rsidRDefault="002C243F" w:rsidP="002C243F">
      <w:pPr>
        <w:widowControl w:val="0"/>
        <w:tabs>
          <w:tab w:val="center" w:pos="590"/>
          <w:tab w:val="center" w:pos="1440"/>
          <w:tab w:val="left" w:pos="1872"/>
          <w:tab w:val="left" w:pos="9187"/>
        </w:tabs>
        <w:jc w:val="left"/>
      </w:pPr>
      <w:r w:rsidRPr="002C243F">
        <w:rPr>
          <w:u w:val="single"/>
        </w:rPr>
        <w:tab/>
        <w:t>Date</w:t>
      </w:r>
      <w:r w:rsidRPr="002C243F">
        <w:rPr>
          <w:u w:val="single"/>
        </w:rPr>
        <w:tab/>
        <w:t>Body</w:t>
      </w:r>
      <w:r w:rsidRPr="002C243F">
        <w:rPr>
          <w:u w:val="single"/>
        </w:rPr>
        <w:tab/>
        <w:t>Action Description with journal page number</w:t>
      </w:r>
      <w:r w:rsidRPr="002C243F">
        <w:rPr>
          <w:u w:val="single"/>
        </w:rPr>
        <w:tab/>
      </w:r>
      <w:bookmarkStart w:id="0" w:name="_GoBack"/>
      <w:bookmarkEnd w:id="0"/>
    </w:p>
    <w:p w:rsidR="00CF78A7" w:rsidRDefault="00CF78A7" w:rsidP="00CF78A7">
      <w:pPr>
        <w:widowControl w:val="0"/>
        <w:tabs>
          <w:tab w:val="right" w:pos="1008"/>
          <w:tab w:val="left" w:pos="1152"/>
          <w:tab w:val="left" w:pos="1872"/>
          <w:tab w:val="left" w:pos="9187"/>
        </w:tabs>
        <w:ind w:left="2088" w:hanging="2088"/>
        <w:jc w:val="left"/>
      </w:pPr>
      <w:r>
        <w:tab/>
        <w:t>5/14/2013</w:t>
      </w:r>
      <w:r>
        <w:tab/>
        <w:t>House</w:t>
      </w:r>
      <w:r>
        <w:tab/>
      </w:r>
      <w:r w:rsidRPr="002D5F1B">
        <w:t>Introduced and adopted (</w:t>
      </w:r>
      <w:hyperlink r:id="rId7" w:history="1">
        <w:r w:rsidRPr="002D5F1B">
          <w:rPr>
            <w:rStyle w:val="Hyperlink"/>
          </w:rPr>
          <w:t>House Journal</w:t>
        </w:r>
        <w:r w:rsidRPr="002D5F1B">
          <w:rPr>
            <w:rStyle w:val="Hyperlink"/>
          </w:rPr>
          <w:noBreakHyphen/>
          <w:t>page 12</w:t>
        </w:r>
      </w:hyperlink>
      <w:r w:rsidRPr="002D5F1B">
        <w:t>)</w:t>
      </w:r>
    </w:p>
    <w:p w:rsidR="00CF78A7" w:rsidRDefault="00CF78A7" w:rsidP="00CF78A7">
      <w:pPr>
        <w:widowControl w:val="0"/>
        <w:tabs>
          <w:tab w:val="right" w:pos="1008"/>
          <w:tab w:val="left" w:pos="1152"/>
          <w:tab w:val="left" w:pos="1872"/>
          <w:tab w:val="left" w:pos="9187"/>
        </w:tabs>
        <w:ind w:left="2088" w:hanging="2088"/>
        <w:jc w:val="left"/>
      </w:pPr>
    </w:p>
    <w:p w:rsidR="002C243F" w:rsidRPr="002C243F" w:rsidRDefault="002C243F" w:rsidP="002C243F">
      <w:pPr>
        <w:widowControl w:val="0"/>
        <w:tabs>
          <w:tab w:val="right" w:pos="1008"/>
          <w:tab w:val="left" w:pos="1152"/>
          <w:tab w:val="left" w:pos="1872"/>
          <w:tab w:val="left" w:pos="9187"/>
        </w:tabs>
        <w:ind w:left="2088" w:hanging="2088"/>
        <w:jc w:val="left"/>
      </w:pPr>
    </w:p>
    <w:p w:rsidR="002C243F" w:rsidRDefault="002C243F" w:rsidP="002C243F">
      <w:r w:rsidRPr="002C243F">
        <w:rPr>
          <w:b/>
        </w:rPr>
        <w:t>VERSIONS OF THIS BILL</w:t>
      </w:r>
    </w:p>
    <w:p w:rsidR="002C243F" w:rsidRDefault="002C243F" w:rsidP="002C243F"/>
    <w:p w:rsidR="002C243F" w:rsidRDefault="00BB3481" w:rsidP="002C243F">
      <w:hyperlink r:id="rId8" w:history="1">
        <w:r w:rsidR="002C243F">
          <w:rPr>
            <w:rStyle w:val="Hyperlink"/>
          </w:rPr>
          <w:t>5/14/2013</w:t>
        </w:r>
      </w:hyperlink>
    </w:p>
    <w:p w:rsidR="002C243F" w:rsidRDefault="002C243F" w:rsidP="002C243F"/>
    <w:p w:rsidR="002C243F" w:rsidRDefault="002C243F" w:rsidP="002C243F">
      <w:pPr>
        <w:sectPr w:rsidR="002C243F" w:rsidSect="002C24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5C0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0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026F8">
        <w:t xml:space="preserve">RECOGNIZE AND </w:t>
      </w:r>
      <w:r w:rsidR="00DC384C">
        <w:t>HONOR THE WOM</w:t>
      </w:r>
      <w:r w:rsidR="003063C7">
        <w:t>A</w:t>
      </w:r>
      <w:r w:rsidR="00DC384C">
        <w:t>N</w:t>
      </w:r>
      <w:r w:rsidR="008F30D9" w:rsidRPr="008F30D9">
        <w:t>’</w:t>
      </w:r>
      <w:r w:rsidR="00DC384C">
        <w:t>S RELIEF CORPS OF BEAUFORT</w:t>
      </w:r>
      <w:r w:rsidR="008026F8">
        <w:t>, AN AUXILIARY OF THE GRAND ARMY OF THE REPUBLIC,</w:t>
      </w:r>
      <w:r w:rsidR="00DC384C">
        <w:t xml:space="preserve"> FOR ITS LONG HISTORY OF ASSISTANCE TO VETERANS</w:t>
      </w:r>
      <w:r w:rsidR="002F0E5D">
        <w:t xml:space="preserve"> AND THEIR FAMILIES</w:t>
      </w:r>
      <w:r w:rsidR="00244342">
        <w:t xml:space="preserve"> INCLUDING THEIR ORGANIZATION AND PARTICIPATION IN BEAUFORT’S ANNUAL MEMORIAL DAY EVENTS</w:t>
      </w:r>
      <w:r w:rsidR="008026F8">
        <w:t>.</w:t>
      </w:r>
    </w:p>
    <w:p w:rsidR="00975C00"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E5D"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2608">
        <w:t>the House of Representatives is pleased to note that the Woman</w:t>
      </w:r>
      <w:r w:rsidR="008F30D9" w:rsidRPr="008F30D9">
        <w:t>’</w:t>
      </w:r>
      <w:r w:rsidR="00242608">
        <w:t>s Relief Corps of Beaufort has prove</w:t>
      </w:r>
      <w:r w:rsidR="007F648A">
        <w:t>d</w:t>
      </w:r>
      <w:r w:rsidR="00242608">
        <w:t xml:space="preserve"> itself a staunch friend of our nation</w:t>
      </w:r>
      <w:r w:rsidR="008F30D9" w:rsidRPr="008F30D9">
        <w:t>’</w:t>
      </w:r>
      <w:r w:rsidR="00242608">
        <w:t>s veterans and their families for nearly one hundred and fifty years; and</w:t>
      </w:r>
    </w:p>
    <w:p w:rsidR="00242608" w:rsidRDefault="00242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608" w:rsidRDefault="00242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established as an auxiliary of the Grand Army of the Republic, which was formed in 1866</w:t>
      </w:r>
      <w:r w:rsidR="00DB7691">
        <w:t xml:space="preserve"> out of concerns surrounding the care of wounded veterans following the Civil War, the Woman</w:t>
      </w:r>
      <w:r w:rsidR="008F30D9" w:rsidRPr="008F30D9">
        <w:t>’</w:t>
      </w:r>
      <w:r w:rsidR="00DB7691">
        <w:t xml:space="preserve">s Relief Corps continues </w:t>
      </w:r>
      <w:r w:rsidR="006A5161">
        <w:t>the valuable services it rendered at its founding by servin</w:t>
      </w:r>
      <w:r w:rsidR="00D35F63">
        <w:t>g the needs of today</w:t>
      </w:r>
      <w:r w:rsidR="008F30D9" w:rsidRPr="008F30D9">
        <w:t>’</w:t>
      </w:r>
      <w:r w:rsidR="00D35F63">
        <w:t xml:space="preserve">s </w:t>
      </w:r>
      <w:r w:rsidR="00DB7691">
        <w:t xml:space="preserve">veterans and their families. </w:t>
      </w:r>
      <w:r w:rsidR="00887B55">
        <w:t>To accomplish its goals, th</w:t>
      </w:r>
      <w:r w:rsidR="00DB7691">
        <w:t>e Woman</w:t>
      </w:r>
      <w:r w:rsidR="008F30D9" w:rsidRPr="008F30D9">
        <w:t>’</w:t>
      </w:r>
      <w:r w:rsidR="00DB7691">
        <w:t>s Relief Corps of Beaufort works with the Sons of Union Veterans of the Civil War and Daughters of Union Veterans of the Civil War in the Beaufort community; and</w:t>
      </w:r>
    </w:p>
    <w:p w:rsidR="00DB7691" w:rsidRDefault="00DB7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691" w:rsidRDefault="00DB7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3E93">
        <w:t>the most well</w:t>
      </w:r>
      <w:r w:rsidR="008F30D9">
        <w:noBreakHyphen/>
      </w:r>
      <w:r w:rsidR="00AE3E93">
        <w:t xml:space="preserve">known and enduring legacy of the Grand Army of the Republic is Memorial Day, first officially proclaimed on May 5, 1868, by General John Logan, national commander of the Grand Army of the Republic. It was first observed on May 30, 1868, when flowers </w:t>
      </w:r>
      <w:r w:rsidR="004D6922">
        <w:t>were placed on the graves of Union and Confederate soldiers at Arlington National Cemetery</w:t>
      </w:r>
      <w:r w:rsidR="0060194E">
        <w:t>, and is now a national holiday</w:t>
      </w:r>
      <w:r w:rsidR="004D6922">
        <w:t>; and</w:t>
      </w:r>
    </w:p>
    <w:p w:rsidR="004D6922" w:rsidRDefault="004D6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22" w:rsidRDefault="004D69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4343">
        <w:t>on this day set aside for remembering the sacrifices of fallen members of our armed forces, the Beaufort</w:t>
      </w:r>
      <w:r w:rsidR="008F30D9">
        <w:noBreakHyphen/>
      </w:r>
      <w:r w:rsidR="00F44343">
        <w:t>area Woman</w:t>
      </w:r>
      <w:r w:rsidR="008F30D9" w:rsidRPr="008F30D9">
        <w:t>’</w:t>
      </w:r>
      <w:r w:rsidR="00F44343">
        <w:t xml:space="preserve">s </w:t>
      </w:r>
      <w:r w:rsidR="00F44343">
        <w:lastRenderedPageBreak/>
        <w:t xml:space="preserve">Relief Corps, Sons of Union Veterans of the Civil War, and Daughters of Union Veterans of the Civil War </w:t>
      </w:r>
      <w:r w:rsidR="0060194E">
        <w:t xml:space="preserve">together </w:t>
      </w:r>
      <w:r w:rsidR="00F44343">
        <w:t xml:space="preserve">coordinate the </w:t>
      </w:r>
      <w:r w:rsidR="0060194E">
        <w:t xml:space="preserve">Beaufort </w:t>
      </w:r>
      <w:r w:rsidR="00F44343">
        <w:t>Memorial Day parade</w:t>
      </w:r>
      <w:r w:rsidR="00A77B9F">
        <w:t>;</w:t>
      </w:r>
      <w:r w:rsidR="0060194E">
        <w:t xml:space="preserve"> the Memorial Sunday program</w:t>
      </w:r>
      <w:r w:rsidR="00A77B9F">
        <w:t>,</w:t>
      </w:r>
      <w:r w:rsidR="0060194E">
        <w:t xml:space="preserve"> held at a local church</w:t>
      </w:r>
      <w:r w:rsidR="00A77B9F">
        <w:t>;</w:t>
      </w:r>
      <w:r w:rsidR="0060194E">
        <w:t xml:space="preserve"> and the Memorial Service to the Sailor</w:t>
      </w:r>
      <w:r w:rsidR="008F30D9">
        <w:noBreakHyphen/>
      </w:r>
      <w:r w:rsidR="0060194E">
        <w:t>Soldier Dead</w:t>
      </w:r>
      <w:r w:rsidR="00A77B9F">
        <w:t>,</w:t>
      </w:r>
      <w:r w:rsidR="0060194E">
        <w:t xml:space="preserve"> conducted on the Beaufort waterfront. Through these means, the three organizations help keep alive the </w:t>
      </w:r>
      <w:r w:rsidR="00A77B9F">
        <w:t xml:space="preserve">memory of those who made the ultimate sacrifice so the rest of us can live securely and in peace; </w:t>
      </w:r>
      <w:r w:rsidR="0060194E">
        <w:t>and</w:t>
      </w:r>
    </w:p>
    <w:p w:rsidR="0060194E" w:rsidRDefault="00601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00" w:rsidRDefault="006019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5F0">
        <w:t>the House of Representatives takes great pleasure in commending the members of the Woman</w:t>
      </w:r>
      <w:r w:rsidR="008F30D9" w:rsidRPr="008F30D9">
        <w:t>’</w:t>
      </w:r>
      <w:r w:rsidR="006635F0">
        <w:t xml:space="preserve">s Relief Corps of Beaufort for their outstanding labors on behalf of our veterans. </w:t>
      </w:r>
      <w:r w:rsidR="00975C00">
        <w:t>Now, therefore,</w:t>
      </w:r>
    </w:p>
    <w:p w:rsidR="00975C00"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00"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5C00"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A4" w:rsidRDefault="00975C00" w:rsidP="004B2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That</w:t>
      </w:r>
      <w:r w:rsidR="004B28A4">
        <w:t xml:space="preserve"> </w:t>
      </w:r>
      <w:r w:rsidR="004B28A4">
        <w:rPr>
          <w:color w:val="000000" w:themeColor="text1"/>
        </w:rPr>
        <w:t xml:space="preserve">the members of the South Carolina House of Representatives, by this resolution, </w:t>
      </w:r>
      <w:r w:rsidR="0046024C">
        <w:rPr>
          <w:color w:val="000000" w:themeColor="text1"/>
        </w:rPr>
        <w:t xml:space="preserve">recognize and </w:t>
      </w:r>
      <w:r w:rsidR="004B28A4">
        <w:t xml:space="preserve">honor the </w:t>
      </w:r>
      <w:r w:rsidR="006168F9">
        <w:t>W</w:t>
      </w:r>
      <w:r w:rsidR="004B28A4">
        <w:t>om</w:t>
      </w:r>
      <w:r w:rsidR="003063C7">
        <w:t>a</w:t>
      </w:r>
      <w:r w:rsidR="004B28A4">
        <w:t>n</w:t>
      </w:r>
      <w:r w:rsidR="008F30D9" w:rsidRPr="008F30D9">
        <w:t>’</w:t>
      </w:r>
      <w:r w:rsidR="004B28A4">
        <w:t xml:space="preserve">s </w:t>
      </w:r>
      <w:r w:rsidR="006168F9">
        <w:t>R</w:t>
      </w:r>
      <w:r w:rsidR="004B28A4">
        <w:t xml:space="preserve">elief </w:t>
      </w:r>
      <w:r w:rsidR="006168F9">
        <w:t>C</w:t>
      </w:r>
      <w:r w:rsidR="004B28A4">
        <w:t xml:space="preserve">orps of </w:t>
      </w:r>
      <w:r w:rsidR="006168F9">
        <w:t>B</w:t>
      </w:r>
      <w:r w:rsidR="004B28A4">
        <w:t>eaufort</w:t>
      </w:r>
      <w:r w:rsidR="002F0E5D">
        <w:t>, an auxiliary of the Grand Army of the Republic,</w:t>
      </w:r>
      <w:r w:rsidR="004B28A4">
        <w:t xml:space="preserve"> for its long history o</w:t>
      </w:r>
      <w:r w:rsidR="006168F9">
        <w:t>f assistance to veterans</w:t>
      </w:r>
      <w:r w:rsidR="002F0E5D">
        <w:t xml:space="preserve"> and their families</w:t>
      </w:r>
      <w:r w:rsidR="00244342">
        <w:t xml:space="preserve"> including their organization and participation in Beaufort’s annual Memorial Day events</w:t>
      </w:r>
      <w:r w:rsidR="004B28A4">
        <w:t>.</w:t>
      </w:r>
    </w:p>
    <w:p w:rsidR="00975C00"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168F9">
        <w:t>presented to the Wom</w:t>
      </w:r>
      <w:r w:rsidR="003063C7">
        <w:t>a</w:t>
      </w:r>
      <w:r w:rsidR="006168F9">
        <w:t>n</w:t>
      </w:r>
      <w:r w:rsidR="008F30D9" w:rsidRPr="008F30D9">
        <w:t>’</w:t>
      </w:r>
      <w:r w:rsidR="006168F9">
        <w:t>s Relief Corps of Beaufort.</w:t>
      </w:r>
    </w:p>
    <w:p w:rsidR="00E51EF2" w:rsidRDefault="008F30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1EF2" w:rsidRDefault="00E51EF2" w:rsidP="002C243F">
      <w:pPr>
        <w:suppressAutoHyphens/>
      </w:pPr>
    </w:p>
    <w:sectPr w:rsidR="00E51EF2" w:rsidSect="002C24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342" w:rsidRDefault="00244342" w:rsidP="009F0C77">
      <w:r>
        <w:separator/>
      </w:r>
    </w:p>
  </w:endnote>
  <w:endnote w:type="continuationSeparator" w:id="0">
    <w:p w:rsidR="00244342" w:rsidRDefault="00244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B69576-C73C-42A2-BB2E-C41AEBC0B0DF}"/>
    <w:embedBold r:id="rId2" w:fontKey="{C7C36367-ED43-419B-8E3B-E4FA188B8915}"/>
  </w:font>
  <w:font w:name="Calibri">
    <w:panose1 w:val="020F0502020204030204"/>
    <w:charset w:val="00"/>
    <w:family w:val="swiss"/>
    <w:pitch w:val="variable"/>
    <w:sig w:usb0="E10002FF" w:usb1="4000ACFF" w:usb2="00000009" w:usb3="00000000" w:csb0="0000019F" w:csb1="00000000"/>
    <w:embedRegular r:id="rId3" w:fontKey="{8F281478-374E-43CB-921E-D72DDD0E95A2}"/>
  </w:font>
  <w:font w:name="Tahoma">
    <w:panose1 w:val="020B0604030504040204"/>
    <w:charset w:val="00"/>
    <w:family w:val="swiss"/>
    <w:pitch w:val="variable"/>
    <w:sig w:usb0="21002A87" w:usb1="80000000" w:usb2="00000008" w:usb3="00000000" w:csb0="000101FF" w:csb1="00000000"/>
    <w:embedRegular r:id="rId4" w:fontKey="{4A38C425-54E5-4563-9F75-F72690E4737A}"/>
  </w:font>
  <w:font w:name="Cambria">
    <w:panose1 w:val="02040503050406030204"/>
    <w:charset w:val="00"/>
    <w:family w:val="roman"/>
    <w:pitch w:val="variable"/>
    <w:sig w:usb0="E00002FF" w:usb1="400004FF" w:usb2="00000000" w:usb3="00000000" w:csb0="0000019F" w:csb1="00000000"/>
    <w:embedRegular r:id="rId5" w:fontKey="{5AF6CAA4-D6A8-49B0-8BF0-E73CBD3C06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43F" w:rsidRPr="00E51EF2" w:rsidRDefault="002C243F" w:rsidP="00E51EF2">
    <w:pPr>
      <w:pStyle w:val="Footer"/>
      <w:tabs>
        <w:tab w:val="clear" w:pos="4680"/>
        <w:tab w:val="clear" w:pos="9360"/>
        <w:tab w:val="center" w:pos="2995"/>
      </w:tabs>
      <w:spacing w:before="120"/>
    </w:pPr>
    <w:r>
      <w:t>[4110]</w:t>
    </w:r>
    <w:r>
      <w:tab/>
    </w:r>
    <w:r w:rsidR="00451ABA">
      <w:fldChar w:fldCharType="begin"/>
    </w:r>
    <w:r w:rsidR="00451ABA">
      <w:instrText xml:space="preserve"> PAGE  \* MERGEFORMAT </w:instrText>
    </w:r>
    <w:r w:rsidR="00451ABA">
      <w:fldChar w:fldCharType="separate"/>
    </w:r>
    <w:r w:rsidR="00BB3481">
      <w:rPr>
        <w:noProof/>
      </w:rPr>
      <w:t>1</w:t>
    </w:r>
    <w:r w:rsidR="00451A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342" w:rsidRDefault="00244342" w:rsidP="009F0C77">
      <w:r>
        <w:separator/>
      </w:r>
    </w:p>
  </w:footnote>
  <w:footnote w:type="continuationSeparator" w:id="0">
    <w:p w:rsidR="00244342" w:rsidRDefault="00244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6AHB13"/>
    <w:docVar w:name="CoverBillType" w:val="r"/>
    <w:docVar w:name="docpath" w:val="L:\Council\bills\RM\1266AHB13.DOCX"/>
    <w:docVar w:name="dvBillNumber" w:val="4110"/>
    <w:docVar w:name="dvBillNumberPrefix" w:val="H. "/>
    <w:docVar w:name="dvOriginalBody" w:val="House"/>
    <w:docVar w:name="dvSteno" w:val="RM"/>
    <w:docVar w:name="NameofBody" w:val="h"/>
    <w:docVar w:name="vgroup2" w:val="Council"/>
  </w:docVars>
  <w:rsids>
    <w:rsidRoot w:val="00F12529"/>
    <w:rsid w:val="00003BF9"/>
    <w:rsid w:val="000076E1"/>
    <w:rsid w:val="00011869"/>
    <w:rsid w:val="00021E0C"/>
    <w:rsid w:val="000E1785"/>
    <w:rsid w:val="000F40FA"/>
    <w:rsid w:val="0010776B"/>
    <w:rsid w:val="00133E66"/>
    <w:rsid w:val="001435A3"/>
    <w:rsid w:val="001D08F2"/>
    <w:rsid w:val="001D525B"/>
    <w:rsid w:val="001D7F4F"/>
    <w:rsid w:val="002321B6"/>
    <w:rsid w:val="00242608"/>
    <w:rsid w:val="00244342"/>
    <w:rsid w:val="00250967"/>
    <w:rsid w:val="002543C8"/>
    <w:rsid w:val="00284AAE"/>
    <w:rsid w:val="002B43FB"/>
    <w:rsid w:val="002C243F"/>
    <w:rsid w:val="002E5912"/>
    <w:rsid w:val="002F0E5D"/>
    <w:rsid w:val="00301B21"/>
    <w:rsid w:val="003063C7"/>
    <w:rsid w:val="00320B35"/>
    <w:rsid w:val="00325348"/>
    <w:rsid w:val="0032732C"/>
    <w:rsid w:val="00336AD0"/>
    <w:rsid w:val="0037079A"/>
    <w:rsid w:val="003D01E8"/>
    <w:rsid w:val="003E5288"/>
    <w:rsid w:val="003F6D79"/>
    <w:rsid w:val="0041760A"/>
    <w:rsid w:val="00417C01"/>
    <w:rsid w:val="00451ABA"/>
    <w:rsid w:val="0046024C"/>
    <w:rsid w:val="004809EE"/>
    <w:rsid w:val="004B28A4"/>
    <w:rsid w:val="004D3479"/>
    <w:rsid w:val="004D6922"/>
    <w:rsid w:val="004E7D54"/>
    <w:rsid w:val="005273C6"/>
    <w:rsid w:val="00530A69"/>
    <w:rsid w:val="00545593"/>
    <w:rsid w:val="00557B13"/>
    <w:rsid w:val="00577C6C"/>
    <w:rsid w:val="005C2FE2"/>
    <w:rsid w:val="005E2BC9"/>
    <w:rsid w:val="0060194E"/>
    <w:rsid w:val="00605102"/>
    <w:rsid w:val="006168F9"/>
    <w:rsid w:val="006215AA"/>
    <w:rsid w:val="006635F0"/>
    <w:rsid w:val="006913C9"/>
    <w:rsid w:val="0069470D"/>
    <w:rsid w:val="006A5161"/>
    <w:rsid w:val="00734F00"/>
    <w:rsid w:val="00794E74"/>
    <w:rsid w:val="007A70AE"/>
    <w:rsid w:val="007D4266"/>
    <w:rsid w:val="007F648A"/>
    <w:rsid w:val="008026F8"/>
    <w:rsid w:val="008362E8"/>
    <w:rsid w:val="00887B55"/>
    <w:rsid w:val="008A1768"/>
    <w:rsid w:val="008F0F33"/>
    <w:rsid w:val="008F30D9"/>
    <w:rsid w:val="008F4429"/>
    <w:rsid w:val="0092088A"/>
    <w:rsid w:val="0094021A"/>
    <w:rsid w:val="00975C00"/>
    <w:rsid w:val="009B44AF"/>
    <w:rsid w:val="009C6A0B"/>
    <w:rsid w:val="009F0C77"/>
    <w:rsid w:val="009F4DD1"/>
    <w:rsid w:val="00A41684"/>
    <w:rsid w:val="00A64E80"/>
    <w:rsid w:val="00A72BCD"/>
    <w:rsid w:val="00A741D9"/>
    <w:rsid w:val="00A77B9F"/>
    <w:rsid w:val="00A833AB"/>
    <w:rsid w:val="00A9741D"/>
    <w:rsid w:val="00AD4B17"/>
    <w:rsid w:val="00AE3E93"/>
    <w:rsid w:val="00B412D4"/>
    <w:rsid w:val="00BB3481"/>
    <w:rsid w:val="00BC6BDE"/>
    <w:rsid w:val="00BE3C22"/>
    <w:rsid w:val="00C0345E"/>
    <w:rsid w:val="00C3483A"/>
    <w:rsid w:val="00C74E9D"/>
    <w:rsid w:val="00C82FD3"/>
    <w:rsid w:val="00C92819"/>
    <w:rsid w:val="00CB1D7F"/>
    <w:rsid w:val="00CC6B7B"/>
    <w:rsid w:val="00CD2089"/>
    <w:rsid w:val="00CF78A7"/>
    <w:rsid w:val="00D35F63"/>
    <w:rsid w:val="00D573F2"/>
    <w:rsid w:val="00D73A67"/>
    <w:rsid w:val="00D970A9"/>
    <w:rsid w:val="00DB7691"/>
    <w:rsid w:val="00DC384C"/>
    <w:rsid w:val="00DF3845"/>
    <w:rsid w:val="00E41911"/>
    <w:rsid w:val="00E51EF2"/>
    <w:rsid w:val="00E92EEF"/>
    <w:rsid w:val="00ED1538"/>
    <w:rsid w:val="00F12529"/>
    <w:rsid w:val="00F24442"/>
    <w:rsid w:val="00F4434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7F7123-B905-4009-97A9-45D81E45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1E0C"/>
    <w:rPr>
      <w:rFonts w:ascii="Tahoma" w:hAnsi="Tahoma" w:cs="Tahoma"/>
      <w:sz w:val="16"/>
      <w:szCs w:val="16"/>
    </w:rPr>
  </w:style>
  <w:style w:type="character" w:customStyle="1" w:styleId="BalloonTextChar">
    <w:name w:val="Balloon Text Char"/>
    <w:basedOn w:val="DefaultParagraphFont"/>
    <w:link w:val="BalloonText"/>
    <w:uiPriority w:val="99"/>
    <w:semiHidden/>
    <w:rsid w:val="00021E0C"/>
    <w:rPr>
      <w:rFonts w:ascii="Tahoma" w:eastAsia="Times New Roman" w:hAnsi="Tahoma" w:cs="Tahoma"/>
      <w:sz w:val="16"/>
      <w:szCs w:val="16"/>
    </w:rPr>
  </w:style>
  <w:style w:type="character" w:styleId="Hyperlink">
    <w:name w:val="Hyperlink"/>
    <w:basedOn w:val="DefaultParagraphFont"/>
    <w:uiPriority w:val="99"/>
    <w:unhideWhenUsed/>
    <w:rsid w:val="002C24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10_20130514.docx" TargetMode="External"/><Relationship Id="rId3" Type="http://schemas.openxmlformats.org/officeDocument/2006/relationships/settings" Target="settings.xml"/><Relationship Id="rId7" Type="http://schemas.openxmlformats.org/officeDocument/2006/relationships/hyperlink" Target="file:///h:\HJ%20Archive\2013\05-1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E3226-3D57-41AA-8C3C-1214AA16C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4110: Woman's Relief Corps of Beaufort - South Carolina Legislature Online</dc:title>
  <dc:creator>McDowell</dc:creator>
  <cp:lastModifiedBy>N Cumfer</cp:lastModifiedBy>
  <cp:revision>7</cp:revision>
  <cp:lastPrinted>2013-05-07T14:52:00Z</cp:lastPrinted>
  <dcterms:created xsi:type="dcterms:W3CDTF">2013-05-14T17:01:00Z</dcterms:created>
  <dcterms:modified xsi:type="dcterms:W3CDTF">2014-12-05T16:50:00Z</dcterms:modified>
</cp:coreProperties>
</file>