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F4B" w:rsidRDefault="00E15F4B" w:rsidP="00E15F4B">
      <w:pPr>
        <w:widowControl w:val="0"/>
        <w:jc w:val="center"/>
      </w:pPr>
      <w:r w:rsidRPr="00E15F4B">
        <w:rPr>
          <w:b/>
        </w:rPr>
        <w:t>South Carolina General Assembly</w:t>
      </w:r>
    </w:p>
    <w:p w:rsidR="00E15F4B" w:rsidRDefault="00E15F4B" w:rsidP="00E15F4B">
      <w:pPr>
        <w:widowControl w:val="0"/>
        <w:jc w:val="center"/>
      </w:pPr>
      <w:r>
        <w:t>120th Session, 2013-2014</w:t>
      </w:r>
    </w:p>
    <w:p w:rsidR="00E15F4B" w:rsidRDefault="00E15F4B" w:rsidP="00E15F4B">
      <w:pPr>
        <w:widowControl w:val="0"/>
        <w:jc w:val="left"/>
      </w:pPr>
    </w:p>
    <w:p w:rsidR="00E15F4B" w:rsidRDefault="00E15F4B" w:rsidP="00E15F4B">
      <w:pPr>
        <w:widowControl w:val="0"/>
        <w:jc w:val="left"/>
        <w:rPr>
          <w:b/>
        </w:rPr>
      </w:pPr>
      <w:r w:rsidRPr="00E15F4B">
        <w:rPr>
          <w:b/>
        </w:rPr>
        <w:t>H. 4126</w:t>
      </w:r>
    </w:p>
    <w:p w:rsidR="00E15F4B" w:rsidRDefault="00E15F4B" w:rsidP="00E15F4B">
      <w:pPr>
        <w:widowControl w:val="0"/>
        <w:jc w:val="left"/>
        <w:rPr>
          <w:b/>
        </w:rPr>
      </w:pPr>
    </w:p>
    <w:p w:rsidR="00E15F4B" w:rsidRDefault="00E15F4B" w:rsidP="00E15F4B">
      <w:pPr>
        <w:widowControl w:val="0"/>
        <w:jc w:val="left"/>
      </w:pPr>
      <w:r w:rsidRPr="00E15F4B">
        <w:rPr>
          <w:b/>
        </w:rPr>
        <w:t>STATUS INFORMATION</w:t>
      </w:r>
    </w:p>
    <w:p w:rsidR="00E15F4B" w:rsidRDefault="00E15F4B" w:rsidP="00E15F4B">
      <w:pPr>
        <w:widowControl w:val="0"/>
        <w:jc w:val="left"/>
      </w:pPr>
    </w:p>
    <w:p w:rsidR="00E15F4B" w:rsidRDefault="00E15F4B" w:rsidP="00E15F4B">
      <w:pPr>
        <w:widowControl w:val="0"/>
        <w:jc w:val="left"/>
      </w:pPr>
      <w:r>
        <w:t>General Bill</w:t>
      </w:r>
    </w:p>
    <w:p w:rsidR="00E15F4B" w:rsidRDefault="00E15F4B" w:rsidP="00E15F4B">
      <w:pPr>
        <w:widowControl w:val="0"/>
        <w:jc w:val="left"/>
      </w:pPr>
      <w:r>
        <w:t>Sponsors: Rep. Loftis</w:t>
      </w:r>
    </w:p>
    <w:p w:rsidR="00E15F4B" w:rsidRDefault="00E15F4B" w:rsidP="00E15F4B">
      <w:pPr>
        <w:widowControl w:val="0"/>
        <w:jc w:val="left"/>
      </w:pPr>
      <w:r>
        <w:t>Document Path: l:\council\bills\bbm\10921htc13.docx</w:t>
      </w:r>
    </w:p>
    <w:p w:rsidR="00E15F4B" w:rsidRDefault="00E15F4B" w:rsidP="00E15F4B">
      <w:pPr>
        <w:widowControl w:val="0"/>
        <w:jc w:val="left"/>
      </w:pPr>
    </w:p>
    <w:p w:rsidR="00E15F4B" w:rsidRDefault="00E15F4B" w:rsidP="00E15F4B">
      <w:pPr>
        <w:widowControl w:val="0"/>
        <w:jc w:val="left"/>
      </w:pPr>
      <w:r>
        <w:t>Introduced in the House on May 15, 2013</w:t>
      </w:r>
    </w:p>
    <w:p w:rsidR="00E15F4B" w:rsidRDefault="00E15F4B" w:rsidP="00E15F4B">
      <w:pPr>
        <w:widowControl w:val="0"/>
        <w:jc w:val="left"/>
      </w:pPr>
      <w:r>
        <w:t xml:space="preserve">Currently residing in the House Committee on </w:t>
      </w:r>
      <w:r w:rsidRPr="00E15F4B">
        <w:rPr>
          <w:b/>
        </w:rPr>
        <w:t>Ways and Means</w:t>
      </w:r>
    </w:p>
    <w:p w:rsidR="00E15F4B" w:rsidRDefault="00E15F4B" w:rsidP="00E15F4B">
      <w:pPr>
        <w:widowControl w:val="0"/>
        <w:jc w:val="left"/>
      </w:pPr>
    </w:p>
    <w:p w:rsidR="00E15F4B" w:rsidRDefault="00E15F4B" w:rsidP="00E15F4B">
      <w:pPr>
        <w:widowControl w:val="0"/>
        <w:jc w:val="left"/>
      </w:pPr>
      <w:r>
        <w:t xml:space="preserve">Summary: </w:t>
      </w:r>
      <w:r w:rsidR="004D75BE">
        <w:t>Use of 3rd party provider of business, residential, and household data and data services</w:t>
      </w:r>
    </w:p>
    <w:p w:rsidR="00E15F4B" w:rsidRDefault="00E15F4B" w:rsidP="00E15F4B">
      <w:pPr>
        <w:widowControl w:val="0"/>
        <w:jc w:val="left"/>
      </w:pPr>
    </w:p>
    <w:p w:rsidR="00E15F4B" w:rsidRDefault="00E15F4B" w:rsidP="00E15F4B">
      <w:pPr>
        <w:widowControl w:val="0"/>
        <w:jc w:val="left"/>
      </w:pPr>
    </w:p>
    <w:p w:rsidR="00E15F4B" w:rsidRDefault="00E15F4B" w:rsidP="00E15F4B">
      <w:pPr>
        <w:widowControl w:val="0"/>
        <w:tabs>
          <w:tab w:val="center" w:pos="590"/>
          <w:tab w:val="center" w:pos="1440"/>
          <w:tab w:val="left" w:pos="1872"/>
          <w:tab w:val="left" w:pos="9187"/>
        </w:tabs>
        <w:jc w:val="left"/>
      </w:pPr>
      <w:r w:rsidRPr="00E15F4B">
        <w:rPr>
          <w:b/>
        </w:rPr>
        <w:t>HISTORY OF LEGISLATIVE ACTIONS</w:t>
      </w:r>
    </w:p>
    <w:p w:rsidR="00E15F4B" w:rsidRDefault="00E15F4B" w:rsidP="00E15F4B">
      <w:pPr>
        <w:widowControl w:val="0"/>
        <w:tabs>
          <w:tab w:val="center" w:pos="590"/>
          <w:tab w:val="center" w:pos="1440"/>
          <w:tab w:val="left" w:pos="1872"/>
          <w:tab w:val="left" w:pos="9187"/>
        </w:tabs>
        <w:jc w:val="left"/>
      </w:pPr>
    </w:p>
    <w:p w:rsidR="00E15F4B" w:rsidRPr="00E15F4B" w:rsidRDefault="00E15F4B" w:rsidP="00E15F4B">
      <w:pPr>
        <w:widowControl w:val="0"/>
        <w:tabs>
          <w:tab w:val="center" w:pos="590"/>
          <w:tab w:val="center" w:pos="1440"/>
          <w:tab w:val="left" w:pos="1872"/>
          <w:tab w:val="left" w:pos="9187"/>
        </w:tabs>
        <w:jc w:val="left"/>
      </w:pPr>
      <w:r w:rsidRPr="00E15F4B">
        <w:rPr>
          <w:u w:val="single"/>
        </w:rPr>
        <w:tab/>
        <w:t>Date</w:t>
      </w:r>
      <w:r w:rsidRPr="00E15F4B">
        <w:rPr>
          <w:u w:val="single"/>
        </w:rPr>
        <w:tab/>
        <w:t>Body</w:t>
      </w:r>
      <w:r w:rsidRPr="00E15F4B">
        <w:rPr>
          <w:u w:val="single"/>
        </w:rPr>
        <w:tab/>
        <w:t>Action Description with journal page number</w:t>
      </w:r>
      <w:r w:rsidRPr="00E15F4B">
        <w:rPr>
          <w:u w:val="single"/>
        </w:rPr>
        <w:tab/>
      </w:r>
      <w:bookmarkStart w:id="0" w:name="_GoBack"/>
      <w:bookmarkEnd w:id="0"/>
    </w:p>
    <w:p w:rsidR="0007044D" w:rsidRDefault="0007044D" w:rsidP="0007044D">
      <w:pPr>
        <w:widowControl w:val="0"/>
        <w:tabs>
          <w:tab w:val="right" w:pos="1008"/>
          <w:tab w:val="left" w:pos="1152"/>
          <w:tab w:val="left" w:pos="1872"/>
          <w:tab w:val="left" w:pos="9187"/>
        </w:tabs>
        <w:ind w:left="2088" w:hanging="2088"/>
        <w:jc w:val="left"/>
      </w:pPr>
      <w:r>
        <w:tab/>
        <w:t>5/15/2013</w:t>
      </w:r>
      <w:r>
        <w:tab/>
        <w:t>House</w:t>
      </w:r>
      <w:r>
        <w:tab/>
      </w:r>
      <w:r w:rsidRPr="00A878D8">
        <w:t>Introduced and read first time (</w:t>
      </w:r>
      <w:hyperlink r:id="rId7" w:history="1">
        <w:r w:rsidRPr="00A878D8">
          <w:rPr>
            <w:rStyle w:val="Hyperlink"/>
          </w:rPr>
          <w:t>House Journal</w:t>
        </w:r>
        <w:r w:rsidRPr="00A878D8">
          <w:rPr>
            <w:rStyle w:val="Hyperlink"/>
          </w:rPr>
          <w:noBreakHyphen/>
          <w:t>page 13</w:t>
        </w:r>
      </w:hyperlink>
      <w:r w:rsidRPr="00A878D8">
        <w:t>)</w:t>
      </w:r>
    </w:p>
    <w:p w:rsidR="0007044D" w:rsidRDefault="0007044D" w:rsidP="0007044D">
      <w:pPr>
        <w:widowControl w:val="0"/>
        <w:tabs>
          <w:tab w:val="right" w:pos="1008"/>
          <w:tab w:val="left" w:pos="1152"/>
          <w:tab w:val="left" w:pos="1872"/>
          <w:tab w:val="left" w:pos="9187"/>
        </w:tabs>
        <w:ind w:left="2088" w:hanging="2088"/>
        <w:jc w:val="left"/>
      </w:pPr>
      <w:r>
        <w:tab/>
        <w:t>5/15/2013</w:t>
      </w:r>
      <w:r>
        <w:tab/>
        <w:t>House</w:t>
      </w:r>
      <w:r>
        <w:tab/>
      </w:r>
      <w:r w:rsidRPr="00A878D8">
        <w:t>Referred to Committ</w:t>
      </w:r>
      <w:r>
        <w:t xml:space="preserve">ee on </w:t>
      </w:r>
      <w:r w:rsidRPr="00A878D8">
        <w:rPr>
          <w:b/>
        </w:rPr>
        <w:t>Ways and Means</w:t>
      </w:r>
      <w:r>
        <w:t xml:space="preserve"> </w:t>
      </w:r>
      <w:r w:rsidRPr="00A878D8">
        <w:t>(</w:t>
      </w:r>
      <w:hyperlink r:id="rId8" w:history="1">
        <w:r w:rsidRPr="00A878D8">
          <w:rPr>
            <w:rStyle w:val="Hyperlink"/>
          </w:rPr>
          <w:t>House Journal</w:t>
        </w:r>
        <w:r w:rsidRPr="00A878D8">
          <w:rPr>
            <w:rStyle w:val="Hyperlink"/>
          </w:rPr>
          <w:noBreakHyphen/>
          <w:t>page 13</w:t>
        </w:r>
      </w:hyperlink>
      <w:r w:rsidRPr="00A878D8">
        <w:t>)</w:t>
      </w:r>
    </w:p>
    <w:p w:rsidR="0007044D" w:rsidRDefault="0007044D" w:rsidP="0007044D">
      <w:pPr>
        <w:widowControl w:val="0"/>
        <w:tabs>
          <w:tab w:val="right" w:pos="1008"/>
          <w:tab w:val="left" w:pos="1152"/>
          <w:tab w:val="left" w:pos="1872"/>
          <w:tab w:val="left" w:pos="9187"/>
        </w:tabs>
        <w:ind w:left="2088" w:hanging="2088"/>
        <w:jc w:val="left"/>
      </w:pPr>
    </w:p>
    <w:p w:rsidR="00E15F4B" w:rsidRPr="00E15F4B" w:rsidRDefault="00E15F4B" w:rsidP="00E15F4B">
      <w:pPr>
        <w:widowControl w:val="0"/>
        <w:tabs>
          <w:tab w:val="right" w:pos="1008"/>
          <w:tab w:val="left" w:pos="1152"/>
          <w:tab w:val="left" w:pos="1872"/>
          <w:tab w:val="left" w:pos="9187"/>
        </w:tabs>
        <w:ind w:left="2088" w:hanging="2088"/>
        <w:jc w:val="left"/>
      </w:pPr>
    </w:p>
    <w:p w:rsidR="00E15F4B" w:rsidRDefault="00E15F4B" w:rsidP="00E15F4B">
      <w:pPr>
        <w:widowControl w:val="0"/>
        <w:jc w:val="left"/>
      </w:pPr>
      <w:r w:rsidRPr="00E15F4B">
        <w:rPr>
          <w:b/>
        </w:rPr>
        <w:t>VERSIONS OF THIS BILL</w:t>
      </w:r>
    </w:p>
    <w:p w:rsidR="00E15F4B" w:rsidRDefault="00E15F4B" w:rsidP="00E15F4B">
      <w:pPr>
        <w:widowControl w:val="0"/>
        <w:jc w:val="left"/>
      </w:pPr>
    </w:p>
    <w:p w:rsidR="00E15F4B" w:rsidRDefault="00643569" w:rsidP="00E15F4B">
      <w:pPr>
        <w:widowControl w:val="0"/>
        <w:jc w:val="left"/>
      </w:pPr>
      <w:hyperlink r:id="rId9" w:history="1">
        <w:r w:rsidR="00E15F4B">
          <w:rPr>
            <w:rStyle w:val="Hyperlink"/>
          </w:rPr>
          <w:t>5/15/2013</w:t>
        </w:r>
      </w:hyperlink>
    </w:p>
    <w:p w:rsidR="00E15F4B" w:rsidRDefault="00E15F4B" w:rsidP="00E15F4B"/>
    <w:p w:rsidR="00E15F4B" w:rsidRDefault="00E15F4B" w:rsidP="00E15F4B">
      <w:pPr>
        <w:sectPr w:rsidR="00E15F4B" w:rsidSect="00E15F4B">
          <w:pgSz w:w="12240" w:h="15840" w:code="1"/>
          <w:pgMar w:top="1080" w:right="1440" w:bottom="1080" w:left="1440" w:header="720" w:footer="720" w:gutter="0"/>
          <w:cols w:space="720"/>
          <w:noEndnote/>
          <w:docGrid w:linePitch="360"/>
        </w:sectPr>
      </w:pPr>
    </w:p>
    <w:p w:rsidR="00556238" w:rsidRDefault="00556238" w:rsidP="00556238">
      <w:pPr>
        <w:pStyle w:val="BillDots"/>
      </w:pPr>
    </w:p>
    <w:p w:rsidR="00556238" w:rsidRDefault="00556238" w:rsidP="00556238">
      <w:pPr>
        <w:pStyle w:val="Numbersforbills"/>
      </w:pPr>
    </w:p>
    <w:p w:rsidR="00556238" w:rsidRDefault="00556238" w:rsidP="00556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238" w:rsidRDefault="00556238" w:rsidP="00556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238" w:rsidRDefault="00556238" w:rsidP="00556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238" w:rsidRDefault="00556238" w:rsidP="00556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238" w:rsidRDefault="00556238" w:rsidP="00556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2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2E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07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w:t>
      </w:r>
      <w:r w:rsidR="00222BC6">
        <w:noBreakHyphen/>
      </w:r>
      <w:r>
        <w:t>11</w:t>
      </w:r>
      <w:r w:rsidR="00222BC6">
        <w:noBreakHyphen/>
      </w:r>
      <w:r>
        <w:t xml:space="preserve">437 SO AS TO REQUIRE ALL STATE AGENCIES TO USE A SINGLE THIRD PARTY ORIGINAL SOURCE COMPILER AND PUBLISHER OF UNENCUMBERED ADDRESS DATA FOR PURPOSES OF VALIDATING AND VERIFYING STATE RESIDENTS, HOUSEHOLDS, AND BUSINESSES, TO REQUIRE THAT EACH RESIDENT, HOUSEHOLD, AND BUSINESS MUST CONTAIN A UNIQUE AND PERSISTENT IDENTIFICATION NUMBER, AND TO DIRECT THE CHIEF INFORMATION OFFICER OF THE STATE BUDGET AND CONTROL BOARD, WITH THE INPUT OF AFFECTED AGENCIES, TO PROCURE SUCH A COMPILER </w:t>
      </w:r>
      <w:r w:rsidR="0034040D">
        <w:t xml:space="preserve">AND PUBLISHER </w:t>
      </w:r>
      <w:r>
        <w:t>IN THE MANNER REQUIRED BY THE SOUTH CAROLINA CONSOLIDATED PROCUREMENT CODE.</w:t>
      </w:r>
    </w:p>
    <w:p w:rsidR="00AC2E38" w:rsidRDefault="00AC2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3C8B" w:rsidRDefault="00D53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 currently subscribes to multiple data and data processing services and vendors; and</w:t>
      </w:r>
    </w:p>
    <w:p w:rsidR="00D53C8B" w:rsidRDefault="00D53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C8B" w:rsidRDefault="00D53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w:t>
      </w:r>
      <w:r w:rsidR="0034040D">
        <w:t xml:space="preserve">State </w:t>
      </w:r>
      <w:r>
        <w:t>would benefit financially and administratively by all state agencies using a single provider of business, residential, and household data and data services; and</w:t>
      </w:r>
    </w:p>
    <w:p w:rsidR="00D53C8B" w:rsidRDefault="00D53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C8B" w:rsidRDefault="00D53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State </w:t>
      </w:r>
      <w:r w:rsidR="0034040D">
        <w:t>would</w:t>
      </w:r>
      <w:r>
        <w:t xml:space="preserve"> benefit</w:t>
      </w:r>
      <w:r w:rsidR="0034040D">
        <w:t xml:space="preserve"> over time</w:t>
      </w:r>
      <w:r>
        <w:t xml:space="preserve"> by working with a publisher and original source compiler and processor of such data and data services; and</w:t>
      </w:r>
    </w:p>
    <w:p w:rsidR="00D53C8B" w:rsidRDefault="00D53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C8B" w:rsidRDefault="00D53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State</w:t>
      </w:r>
      <w:r w:rsidR="0034040D">
        <w:t>,</w:t>
      </w:r>
      <w:r>
        <w:t xml:space="preserve"> </w:t>
      </w:r>
      <w:r w:rsidR="0034040D">
        <w:t>in procuring such a provider,</w:t>
      </w:r>
      <w:r>
        <w:t xml:space="preserve"> should utilize unencumbered unique and persistent identification numbers for such dat</w:t>
      </w:r>
      <w:r w:rsidR="0034040D">
        <w:t>a</w:t>
      </w:r>
      <w:r>
        <w:t xml:space="preserve"> in order to track and update at least monthly changes to records without overexposing sensitive dat</w:t>
      </w:r>
      <w:r w:rsidR="0034040D">
        <w:t>a</w:t>
      </w:r>
      <w:r>
        <w:t xml:space="preserve"> such as social security numbers or financial</w:t>
      </w:r>
      <w:r w:rsidR="00C12EE7">
        <w:t>ly</w:t>
      </w:r>
      <w:r>
        <w:t xml:space="preserve"> related information; and</w:t>
      </w:r>
    </w:p>
    <w:p w:rsidR="00D53C8B" w:rsidRDefault="00D53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C8B" w:rsidRDefault="00D53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appropriate for the State Budget and Control Board, through its chief information officer</w:t>
      </w:r>
      <w:r w:rsidR="0034040D">
        <w:t>,</w:t>
      </w:r>
      <w:r>
        <w:t xml:space="preserve"> to procure the appropriate vendor and implement the single source compiler program</w:t>
      </w:r>
      <w:r w:rsidR="00C12EE7">
        <w:t>.</w:t>
      </w:r>
      <w:r>
        <w:t xml:space="preserve">  Now, therefore,</w:t>
      </w:r>
    </w:p>
    <w:p w:rsidR="00D53C8B" w:rsidRDefault="00D53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E38" w:rsidRDefault="00AC2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2E38" w:rsidRDefault="00AC2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E38" w:rsidRDefault="00AC2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53C8B">
        <w:t>Article 1, Chapter 11, Title 1 of the 1976 Code is amended by adding:</w:t>
      </w:r>
    </w:p>
    <w:p w:rsidR="00D53C8B" w:rsidRDefault="00D53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C8B" w:rsidRDefault="00D53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222BC6">
        <w:noBreakHyphen/>
      </w:r>
      <w:r>
        <w:t>11</w:t>
      </w:r>
      <w:r w:rsidR="00222BC6">
        <w:noBreakHyphen/>
      </w:r>
      <w:r>
        <w:t>437.</w:t>
      </w:r>
      <w:r>
        <w:tab/>
        <w:t>(A)</w:t>
      </w:r>
      <w:r>
        <w:tab/>
        <w:t>All state agencies after June 30, 2014, shall use a single third party original source compiler and publisher of unencumbered address</w:t>
      </w:r>
      <w:r w:rsidR="00C12EE7">
        <w:t>-</w:t>
      </w:r>
      <w:r>
        <w:t>based data for purposes of validating and verifying residents, households, and businesses within the State.  Each resident, household, and business record must contain a unique and persistent iden</w:t>
      </w:r>
      <w:r w:rsidR="00C12EE7">
        <w:t>tification number.  The raw data</w:t>
      </w:r>
      <w:r>
        <w:t xml:space="preserve"> must be updated monthly inclusive of National Change of Address Postal Processing, georeferenced, and made available to</w:t>
      </w:r>
      <w:r w:rsidR="00C12EE7">
        <w:t xml:space="preserve"> all</w:t>
      </w:r>
      <w:r>
        <w:t xml:space="preserve"> state agencies.</w:t>
      </w:r>
    </w:p>
    <w:p w:rsidR="00D53C8B" w:rsidRDefault="00D53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State Budget and Control Board, through its chief information officer</w:t>
      </w:r>
      <w:r w:rsidR="00222BC6">
        <w:t xml:space="preserve">, with the input of affected agencies, and pursuant to the South Carolina Consolidated Procurement Code, shall procure an appropriate vendor to provide the </w:t>
      </w:r>
      <w:r w:rsidR="0034040D">
        <w:t xml:space="preserve">necessary </w:t>
      </w:r>
      <w:r w:rsidR="00222BC6">
        <w:t>data</w:t>
      </w:r>
      <w:r w:rsidR="0034040D">
        <w:t xml:space="preserve"> </w:t>
      </w:r>
      <w:r w:rsidR="00222BC6">
        <w:t xml:space="preserve">compilation </w:t>
      </w:r>
      <w:r w:rsidR="0034040D">
        <w:t>and publication</w:t>
      </w:r>
      <w:r w:rsidR="00222BC6">
        <w:t>.”</w:t>
      </w:r>
    </w:p>
    <w:p w:rsidR="00AC2E38" w:rsidRDefault="00AC2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2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22BC6">
        <w:t>2</w:t>
      </w:r>
      <w:r>
        <w:t>.</w:t>
      </w:r>
      <w:r>
        <w:tab/>
        <w:t>This act takes effect upon approval by the Governor.</w:t>
      </w:r>
    </w:p>
    <w:p w:rsidR="00CD2E26" w:rsidRDefault="00222B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2E26" w:rsidRDefault="00CD2E26" w:rsidP="00E15F4B">
      <w:pPr>
        <w:suppressAutoHyphens/>
      </w:pPr>
    </w:p>
    <w:sectPr w:rsidR="00CD2E26" w:rsidSect="00E15F4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3C8B" w:rsidRDefault="00D53C8B" w:rsidP="009F0C77">
      <w:r>
        <w:separator/>
      </w:r>
    </w:p>
  </w:endnote>
  <w:endnote w:type="continuationSeparator" w:id="0">
    <w:p w:rsidR="00D53C8B" w:rsidRDefault="00D53C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218AC7-69BD-4790-BA9D-FEC798D98F01}"/>
    <w:embedBold r:id="rId2" w:fontKey="{B837CAB6-AF18-43EB-8E46-7F184157F8AC}"/>
  </w:font>
  <w:font w:name="Calibri">
    <w:panose1 w:val="020F0502020204030204"/>
    <w:charset w:val="00"/>
    <w:family w:val="swiss"/>
    <w:pitch w:val="variable"/>
    <w:sig w:usb0="E10002FF" w:usb1="4000ACFF" w:usb2="00000009" w:usb3="00000000" w:csb0="0000019F" w:csb1="00000000"/>
    <w:embedRegular r:id="rId3" w:fontKey="{E97D92E4-4814-4BC1-AD8B-9602D17BA233}"/>
  </w:font>
  <w:font w:name="Cambria">
    <w:panose1 w:val="02040503050406030204"/>
    <w:charset w:val="00"/>
    <w:family w:val="roman"/>
    <w:pitch w:val="variable"/>
    <w:sig w:usb0="E00002FF" w:usb1="400004FF" w:usb2="00000000" w:usb3="00000000" w:csb0="0000019F" w:csb1="00000000"/>
    <w:embedRegular r:id="rId4" w:fontKey="{130752A8-7D69-42CB-908A-24A784DA44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F4B" w:rsidRPr="00CD2E26" w:rsidRDefault="00E15F4B" w:rsidP="00CD2E26">
    <w:pPr>
      <w:pStyle w:val="Footer"/>
      <w:tabs>
        <w:tab w:val="clear" w:pos="4680"/>
        <w:tab w:val="clear" w:pos="9360"/>
        <w:tab w:val="center" w:pos="2995"/>
      </w:tabs>
      <w:spacing w:before="120"/>
    </w:pPr>
    <w:r>
      <w:t>[4126]</w:t>
    </w:r>
    <w:r>
      <w:tab/>
    </w:r>
    <w:r w:rsidR="00976859">
      <w:fldChar w:fldCharType="begin"/>
    </w:r>
    <w:r w:rsidR="00976859">
      <w:instrText xml:space="preserve"> PAGE  \* MERGEFORMAT </w:instrText>
    </w:r>
    <w:r w:rsidR="00976859">
      <w:fldChar w:fldCharType="separate"/>
    </w:r>
    <w:r w:rsidR="00643569">
      <w:rPr>
        <w:noProof/>
      </w:rPr>
      <w:t>1</w:t>
    </w:r>
    <w:r w:rsidR="0097685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3C8B" w:rsidRDefault="00D53C8B" w:rsidP="009F0C77">
      <w:r>
        <w:separator/>
      </w:r>
    </w:p>
  </w:footnote>
  <w:footnote w:type="continuationSeparator" w:id="0">
    <w:p w:rsidR="00D53C8B" w:rsidRDefault="00D53C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21HTC13"/>
    <w:docVar w:name="CoverBillType" w:val="b"/>
    <w:docVar w:name="docpath" w:val="L:\Council\bills\BBM\10921HTC13.DOCX"/>
    <w:docVar w:name="dvBillNumber" w:val="4126"/>
    <w:docVar w:name="dvBillNumberPrefix" w:val="H. "/>
    <w:docVar w:name="dvOriginalBody" w:val="House"/>
    <w:docVar w:name="dvSteno" w:val="BBM"/>
    <w:docVar w:name="NameofBody" w:val="h"/>
    <w:docVar w:name="vgroup2" w:val="Council"/>
  </w:docVars>
  <w:rsids>
    <w:rsidRoot w:val="00523FE1"/>
    <w:rsid w:val="00005CFD"/>
    <w:rsid w:val="00011869"/>
    <w:rsid w:val="0007044D"/>
    <w:rsid w:val="000850A0"/>
    <w:rsid w:val="000C4BB4"/>
    <w:rsid w:val="000E1785"/>
    <w:rsid w:val="000F40FA"/>
    <w:rsid w:val="0010776B"/>
    <w:rsid w:val="00133E66"/>
    <w:rsid w:val="001435A3"/>
    <w:rsid w:val="001D08F2"/>
    <w:rsid w:val="001D525B"/>
    <w:rsid w:val="001D7F4F"/>
    <w:rsid w:val="00222BC6"/>
    <w:rsid w:val="002321B6"/>
    <w:rsid w:val="00250967"/>
    <w:rsid w:val="002543C8"/>
    <w:rsid w:val="00284AAE"/>
    <w:rsid w:val="002E5912"/>
    <w:rsid w:val="00301B21"/>
    <w:rsid w:val="0030501B"/>
    <w:rsid w:val="00325348"/>
    <w:rsid w:val="0032732C"/>
    <w:rsid w:val="00336AD0"/>
    <w:rsid w:val="0034040D"/>
    <w:rsid w:val="0037079A"/>
    <w:rsid w:val="003D01E8"/>
    <w:rsid w:val="003E5288"/>
    <w:rsid w:val="003F6D79"/>
    <w:rsid w:val="004052C8"/>
    <w:rsid w:val="0041760A"/>
    <w:rsid w:val="00417C01"/>
    <w:rsid w:val="00422F8A"/>
    <w:rsid w:val="0045791D"/>
    <w:rsid w:val="004809EE"/>
    <w:rsid w:val="004D75BE"/>
    <w:rsid w:val="004E07B3"/>
    <w:rsid w:val="004E7D54"/>
    <w:rsid w:val="00523FE1"/>
    <w:rsid w:val="005273C6"/>
    <w:rsid w:val="00530A69"/>
    <w:rsid w:val="00545593"/>
    <w:rsid w:val="00556238"/>
    <w:rsid w:val="00577C6C"/>
    <w:rsid w:val="005C2FE2"/>
    <w:rsid w:val="005E2BC9"/>
    <w:rsid w:val="00605102"/>
    <w:rsid w:val="006215AA"/>
    <w:rsid w:val="00643569"/>
    <w:rsid w:val="006913C9"/>
    <w:rsid w:val="0069470D"/>
    <w:rsid w:val="00734F00"/>
    <w:rsid w:val="007A70AE"/>
    <w:rsid w:val="008362E8"/>
    <w:rsid w:val="008A1768"/>
    <w:rsid w:val="008F0F33"/>
    <w:rsid w:val="008F4429"/>
    <w:rsid w:val="0094021A"/>
    <w:rsid w:val="009452BC"/>
    <w:rsid w:val="00976859"/>
    <w:rsid w:val="009B44AF"/>
    <w:rsid w:val="009C6A0B"/>
    <w:rsid w:val="009F0C77"/>
    <w:rsid w:val="009F4DD1"/>
    <w:rsid w:val="00A41684"/>
    <w:rsid w:val="00A64E80"/>
    <w:rsid w:val="00A72BCD"/>
    <w:rsid w:val="00A741D9"/>
    <w:rsid w:val="00A833AB"/>
    <w:rsid w:val="00A9741D"/>
    <w:rsid w:val="00AC2E38"/>
    <w:rsid w:val="00AD4B17"/>
    <w:rsid w:val="00AE1116"/>
    <w:rsid w:val="00B412D4"/>
    <w:rsid w:val="00B500D6"/>
    <w:rsid w:val="00BE3C22"/>
    <w:rsid w:val="00C0345E"/>
    <w:rsid w:val="00C12EE7"/>
    <w:rsid w:val="00C3483A"/>
    <w:rsid w:val="00C63652"/>
    <w:rsid w:val="00C74E9D"/>
    <w:rsid w:val="00C82FD3"/>
    <w:rsid w:val="00C92819"/>
    <w:rsid w:val="00CC6B7B"/>
    <w:rsid w:val="00CD2089"/>
    <w:rsid w:val="00CD2E26"/>
    <w:rsid w:val="00CF1C67"/>
    <w:rsid w:val="00D53C8B"/>
    <w:rsid w:val="00D73A67"/>
    <w:rsid w:val="00D970A9"/>
    <w:rsid w:val="00DF3845"/>
    <w:rsid w:val="00E15F4B"/>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C280DDD-347F-406B-AFAC-174B620C0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15F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15-13.docx" TargetMode="External"/><Relationship Id="rId3" Type="http://schemas.openxmlformats.org/officeDocument/2006/relationships/settings" Target="settings.xml"/><Relationship Id="rId7" Type="http://schemas.openxmlformats.org/officeDocument/2006/relationships/hyperlink" Target="file:///h:\HJ%20Archive\2013\05-1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126_201305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A8625-6DA9-49A9-8C4D-FEFFD3883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525</Words>
  <Characters>2995</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4126: Use of 3rd party provider of business, residential, and household data and data services - South Carolina Legislature Online</dc:title>
  <dc:creator>BRENDA MELTON</dc:creator>
  <cp:lastModifiedBy>N Cumfer</cp:lastModifiedBy>
  <cp:revision>7</cp:revision>
  <cp:lastPrinted>2013-05-15T13:58:00Z</cp:lastPrinted>
  <dcterms:created xsi:type="dcterms:W3CDTF">2013-05-15T15:08:00Z</dcterms:created>
  <dcterms:modified xsi:type="dcterms:W3CDTF">2014-12-05T16:51:00Z</dcterms:modified>
</cp:coreProperties>
</file>