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763" w:rsidRDefault="002A3763" w:rsidP="002A3763">
      <w:pPr>
        <w:widowControl w:val="0"/>
        <w:jc w:val="center"/>
      </w:pPr>
      <w:r w:rsidRPr="002A3763">
        <w:rPr>
          <w:b/>
        </w:rPr>
        <w:t>South Carolina General Assembly</w:t>
      </w:r>
    </w:p>
    <w:p w:rsidR="002A3763" w:rsidRDefault="002A3763" w:rsidP="002A3763">
      <w:pPr>
        <w:widowControl w:val="0"/>
        <w:jc w:val="center"/>
      </w:pPr>
      <w:r>
        <w:t>120th Session, 2013-2014</w:t>
      </w: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jc w:val="left"/>
        <w:rPr>
          <w:b/>
        </w:rPr>
      </w:pPr>
      <w:r w:rsidRPr="002A3763">
        <w:rPr>
          <w:b/>
        </w:rPr>
        <w:t>H. 4143</w:t>
      </w:r>
    </w:p>
    <w:p w:rsidR="002A3763" w:rsidRDefault="002A3763" w:rsidP="002A3763">
      <w:pPr>
        <w:widowControl w:val="0"/>
        <w:jc w:val="left"/>
        <w:rPr>
          <w:b/>
        </w:rPr>
      </w:pPr>
    </w:p>
    <w:p w:rsidR="002A3763" w:rsidRDefault="002A3763" w:rsidP="002A3763">
      <w:pPr>
        <w:widowControl w:val="0"/>
        <w:jc w:val="left"/>
      </w:pPr>
      <w:r w:rsidRPr="002A3763">
        <w:rPr>
          <w:b/>
        </w:rPr>
        <w:t>STATUS INFORMATION</w:t>
      </w: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jc w:val="left"/>
      </w:pPr>
      <w:r>
        <w:t>House Resolution</w:t>
      </w:r>
    </w:p>
    <w:p w:rsidR="002A3763" w:rsidRDefault="004248A3" w:rsidP="002A3763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2A3763" w:rsidRDefault="002A3763" w:rsidP="002A3763">
      <w:pPr>
        <w:widowControl w:val="0"/>
        <w:jc w:val="left"/>
      </w:pPr>
      <w:r>
        <w:t>Document Path: l:\council\bills\gm\29756ahb13.docx</w:t>
      </w:r>
    </w:p>
    <w:p w:rsidR="00E472B6" w:rsidRDefault="00E472B6" w:rsidP="002A3763">
      <w:pPr>
        <w:widowControl w:val="0"/>
        <w:jc w:val="left"/>
      </w:pPr>
      <w:r>
        <w:t>Companion/Similar bill(s): 4144</w:t>
      </w: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jc w:val="left"/>
      </w:pPr>
      <w:r>
        <w:t>Introduced in the House on May 16, 2013</w:t>
      </w:r>
    </w:p>
    <w:p w:rsidR="002A3763" w:rsidRDefault="002A3763" w:rsidP="002A3763">
      <w:pPr>
        <w:widowControl w:val="0"/>
        <w:jc w:val="left"/>
      </w:pPr>
      <w:r>
        <w:t>Adopted by the House on May 16, 2013</w:t>
      </w: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jc w:val="left"/>
      </w:pPr>
      <w:r>
        <w:t xml:space="preserve">Summary: </w:t>
      </w:r>
      <w:r w:rsidR="00A426D3">
        <w:t>Boiling Springs High School Cheerleading Team</w:t>
      </w: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jc w:val="left"/>
      </w:pPr>
    </w:p>
    <w:p w:rsidR="002A3763" w:rsidRDefault="002A3763" w:rsidP="002A3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763">
        <w:rPr>
          <w:b/>
        </w:rPr>
        <w:t>HISTORY OF LEGISLATIVE ACTIONS</w:t>
      </w:r>
    </w:p>
    <w:p w:rsidR="002A3763" w:rsidRDefault="002A3763" w:rsidP="002A3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3763" w:rsidRPr="002A3763" w:rsidRDefault="002A3763" w:rsidP="002A37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763">
        <w:rPr>
          <w:u w:val="single"/>
        </w:rPr>
        <w:tab/>
        <w:t>Date</w:t>
      </w:r>
      <w:r w:rsidRPr="002A3763">
        <w:rPr>
          <w:u w:val="single"/>
        </w:rPr>
        <w:tab/>
        <w:t>Body</w:t>
      </w:r>
      <w:r w:rsidRPr="002A3763">
        <w:rPr>
          <w:u w:val="single"/>
        </w:rPr>
        <w:tab/>
        <w:t>Action Description with journal page number</w:t>
      </w:r>
      <w:r w:rsidRPr="002A3763">
        <w:rPr>
          <w:u w:val="single"/>
        </w:rPr>
        <w:tab/>
      </w:r>
      <w:bookmarkStart w:id="0" w:name="_GoBack"/>
      <w:bookmarkEnd w:id="0"/>
    </w:p>
    <w:p w:rsidR="00C5400C" w:rsidRDefault="00C5400C" w:rsidP="00C54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3D5325">
        <w:t>Introduced and adopted (</w:t>
      </w:r>
      <w:hyperlink r:id="rId7" w:history="1">
        <w:r w:rsidRPr="003D5325">
          <w:rPr>
            <w:rStyle w:val="Hyperlink"/>
          </w:rPr>
          <w:t>House Journal</w:t>
        </w:r>
        <w:r w:rsidRPr="003D5325">
          <w:rPr>
            <w:rStyle w:val="Hyperlink"/>
          </w:rPr>
          <w:noBreakHyphen/>
          <w:t>page 9</w:t>
        </w:r>
      </w:hyperlink>
      <w:r w:rsidRPr="003D5325">
        <w:t>)</w:t>
      </w:r>
    </w:p>
    <w:p w:rsidR="00C5400C" w:rsidRDefault="00C5400C" w:rsidP="00C54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763" w:rsidRPr="002A3763" w:rsidRDefault="002A3763" w:rsidP="002A37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763" w:rsidRDefault="002A3763" w:rsidP="002A3763">
      <w:r w:rsidRPr="002A3763">
        <w:rPr>
          <w:b/>
        </w:rPr>
        <w:t>VERSIONS OF THIS BILL</w:t>
      </w:r>
    </w:p>
    <w:p w:rsidR="002A3763" w:rsidRDefault="002A3763" w:rsidP="002A3763"/>
    <w:p w:rsidR="002A3763" w:rsidRDefault="00CE6EB3" w:rsidP="002A3763">
      <w:hyperlink r:id="rId8" w:history="1">
        <w:r w:rsidR="002A3763">
          <w:rPr>
            <w:rStyle w:val="Hyperlink"/>
          </w:rPr>
          <w:t>5/16/2013</w:t>
        </w:r>
      </w:hyperlink>
    </w:p>
    <w:p w:rsidR="002A3763" w:rsidRDefault="002A3763" w:rsidP="002A3763"/>
    <w:p w:rsidR="002A3763" w:rsidRDefault="002A3763" w:rsidP="002A3763">
      <w:pPr>
        <w:sectPr w:rsidR="002A3763" w:rsidSect="002A37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3C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1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BOILING SPRINGS HIGH SCHOOL CHEERLEADING </w:t>
      </w:r>
      <w:r w:rsidR="00CE508B"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13A1" w:rsidRDefault="000D3CF7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13A1">
        <w:t>the South Carolina House of Representatives is pleased to learn that the members of the Boiling Sp</w:t>
      </w:r>
      <w:r w:rsidR="00CE508B">
        <w:t>rings High School cheerleading te</w:t>
      </w:r>
      <w:r w:rsidR="00E613A1">
        <w:t>a</w:t>
      </w:r>
      <w:r w:rsidR="00CE508B">
        <w:t>m</w:t>
      </w:r>
      <w:r w:rsidR="00E613A1">
        <w:t xml:space="preserve"> </w:t>
      </w:r>
      <w:r w:rsidR="00E613A1">
        <w:rPr>
          <w:color w:val="000000" w:themeColor="text1"/>
          <w:u w:color="000000" w:themeColor="text1"/>
        </w:rPr>
        <w:t xml:space="preserve">of Spartanburg County </w:t>
      </w:r>
      <w:r w:rsidR="00E613A1">
        <w:t>took top honors at the state co</w:t>
      </w:r>
      <w:r w:rsidR="00E334EC">
        <w:t>mpetition on November 17, 2012,</w:t>
      </w:r>
      <w:r w:rsidR="00E613A1">
        <w:t xml:space="preserve"> at the BI-LO Center in Greenville;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F2045E">
        <w:t>s, to the delight of their fans</w:t>
      </w:r>
      <w:r>
        <w:t xml:space="preserve">, </w:t>
      </w:r>
      <w:r w:rsidR="00F2045E">
        <w:t xml:space="preserve">the </w:t>
      </w:r>
      <w:r>
        <w:t>Boiling Springs Lady Bulldogs</w:t>
      </w:r>
      <w:r w:rsidR="00F2045E">
        <w:t xml:space="preserve"> performed a two and a half-minute routine</w:t>
      </w:r>
      <w:r>
        <w:t xml:space="preserve"> </w:t>
      </w:r>
      <w:r w:rsidR="00F2045E">
        <w:t xml:space="preserve">filled with stunts and cartwheels, flips and tumbling, and jumps and chants to defeat sixteen opponents from around the State </w:t>
      </w:r>
      <w:r w:rsidR="00E334EC">
        <w:t>and</w:t>
      </w:r>
      <w:r w:rsidR="00F2045E">
        <w:t xml:space="preserve"> take the championship t</w:t>
      </w:r>
      <w:r w:rsidR="00496151">
        <w:t>ro</w:t>
      </w:r>
      <w:r w:rsidR="00F2045E">
        <w:t>phy</w:t>
      </w:r>
      <w:r>
        <w:t>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45E" w:rsidRDefault="00F2045E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twenty-five Lady Bulldogs garnered the highest </w:t>
      </w:r>
      <w:r w:rsidR="00496151">
        <w:t xml:space="preserve">total </w:t>
      </w:r>
      <w:r>
        <w:t xml:space="preserve">score in </w:t>
      </w:r>
      <w:r w:rsidRPr="00031D8E">
        <w:rPr>
          <w:color w:val="000000"/>
        </w:rPr>
        <w:t xml:space="preserve">execution and degree of difficulty, </w:t>
      </w:r>
      <w:r>
        <w:rPr>
          <w:color w:val="000000"/>
        </w:rPr>
        <w:t xml:space="preserve">in </w:t>
      </w:r>
      <w:r w:rsidRPr="00031D8E">
        <w:rPr>
          <w:color w:val="000000"/>
        </w:rPr>
        <w:t>choreography and transitions</w:t>
      </w:r>
      <w:r>
        <w:rPr>
          <w:color w:val="000000"/>
        </w:rPr>
        <w:t xml:space="preserve">, and in </w:t>
      </w:r>
      <w:r w:rsidRPr="00031D8E">
        <w:rPr>
          <w:color w:val="000000"/>
        </w:rPr>
        <w:t>overall</w:t>
      </w:r>
      <w:r>
        <w:rPr>
          <w:color w:val="000000"/>
        </w:rPr>
        <w:t xml:space="preserve"> performance;</w:t>
      </w:r>
      <w:r w:rsidRPr="00031D8E">
        <w:rPr>
          <w:color w:val="000000"/>
        </w:rPr>
        <w:t xml:space="preserve"> </w:t>
      </w:r>
      <w:r>
        <w:rPr>
          <w:color w:val="000000"/>
        </w:rPr>
        <w:t>and</w:t>
      </w:r>
    </w:p>
    <w:p w:rsidR="00F2045E" w:rsidRDefault="00F2045E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2045E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F2045E">
        <w:t>Tina Svenson</w:t>
      </w:r>
      <w:r w:rsidR="00F2045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skilled </w:t>
      </w:r>
      <w:r w:rsidR="00F2045E">
        <w:rPr>
          <w:color w:val="000000" w:themeColor="text1"/>
          <w:u w:color="000000" w:themeColor="text1"/>
        </w:rPr>
        <w:t>Assistant Coach Dottie Wingo</w:t>
      </w:r>
      <w:r>
        <w:rPr>
          <w:color w:val="000000" w:themeColor="text1"/>
          <w:u w:color="000000" w:themeColor="text1"/>
        </w:rPr>
        <w:t xml:space="preserve"> capitalized on their own athletic abili</w:t>
      </w:r>
      <w:r w:rsidR="00F2045E">
        <w:rPr>
          <w:color w:val="000000" w:themeColor="text1"/>
          <w:u w:color="000000" w:themeColor="text1"/>
        </w:rPr>
        <w:t xml:space="preserve">ty and training to </w:t>
      </w:r>
      <w:r>
        <w:rPr>
          <w:color w:val="000000" w:themeColor="text1"/>
          <w:u w:color="000000" w:themeColor="text1"/>
        </w:rPr>
        <w:t>build a championship team and teach these athletes lessons that will prove invaluable throu</w:t>
      </w:r>
      <w:r w:rsidR="00F2045E">
        <w:rPr>
          <w:color w:val="000000" w:themeColor="text1"/>
          <w:u w:color="000000" w:themeColor="text1"/>
        </w:rPr>
        <w:t>gh</w:t>
      </w:r>
      <w:r w:rsidR="00496151">
        <w:rPr>
          <w:color w:val="000000" w:themeColor="text1"/>
          <w:u w:color="000000" w:themeColor="text1"/>
        </w:rPr>
        <w:t>out</w:t>
      </w:r>
      <w:r w:rsidR="00F2045E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F7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334EC">
        <w:t xml:space="preserve">Boiling Springs cheerleaders </w:t>
      </w:r>
      <w:r>
        <w:rPr>
          <w:color w:val="000000" w:themeColor="text1"/>
          <w:u w:color="000000" w:themeColor="text1"/>
        </w:rPr>
        <w:t xml:space="preserve">have brought to their school and their </w:t>
      </w:r>
      <w:r>
        <w:rPr>
          <w:color w:val="000000" w:themeColor="text1"/>
          <w:u w:color="000000" w:themeColor="text1"/>
        </w:rPr>
        <w:lastRenderedPageBreak/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D3CF7">
        <w:t>.  Now, therefore,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3A1" w:rsidRDefault="000D3CF7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13A1">
        <w:t xml:space="preserve"> the members of the South Carolina House of Representatives, by this resolution, r</w:t>
      </w:r>
      <w:r w:rsidR="00E613A1">
        <w:rPr>
          <w:color w:val="000000" w:themeColor="text1"/>
          <w:u w:color="000000" w:themeColor="text1"/>
        </w:rPr>
        <w:t xml:space="preserve">ecognize and honor the </w:t>
      </w:r>
      <w:r w:rsidR="00E613A1">
        <w:t xml:space="preserve">Boiling Springs High School cheerleading </w:t>
      </w:r>
      <w:r w:rsidR="00CE508B">
        <w:t>team</w:t>
      </w:r>
      <w:r w:rsidR="00E613A1">
        <w:rPr>
          <w:color w:val="000000" w:themeColor="text1"/>
          <w:u w:color="000000" w:themeColor="text1"/>
        </w:rPr>
        <w:t>, coaches, and school officials</w:t>
      </w:r>
      <w:r w:rsidR="00E613A1" w:rsidRPr="00E542AE">
        <w:rPr>
          <w:color w:val="000000" w:themeColor="text1"/>
          <w:u w:color="000000" w:themeColor="text1"/>
        </w:rPr>
        <w:t xml:space="preserve"> for </w:t>
      </w:r>
      <w:r w:rsidR="00E613A1">
        <w:rPr>
          <w:color w:val="000000" w:themeColor="text1"/>
          <w:u w:color="000000" w:themeColor="text1"/>
        </w:rPr>
        <w:t>an</w:t>
      </w:r>
      <w:r w:rsidR="00E613A1" w:rsidRPr="00E542AE">
        <w:rPr>
          <w:color w:val="000000" w:themeColor="text1"/>
          <w:u w:color="000000" w:themeColor="text1"/>
        </w:rPr>
        <w:t xml:space="preserve"> outstanding season and </w:t>
      </w:r>
      <w:r w:rsidR="00E613A1">
        <w:rPr>
          <w:color w:val="000000" w:themeColor="text1"/>
          <w:u w:color="000000" w:themeColor="text1"/>
        </w:rPr>
        <w:t>congratulate them for winnin</w:t>
      </w:r>
      <w:r w:rsidR="00E613A1" w:rsidRPr="00E542AE">
        <w:rPr>
          <w:color w:val="000000" w:themeColor="text1"/>
          <w:u w:color="000000" w:themeColor="text1"/>
        </w:rPr>
        <w:t>g the Class</w:t>
      </w:r>
      <w:r w:rsidR="00E613A1">
        <w:rPr>
          <w:color w:val="000000" w:themeColor="text1"/>
          <w:u w:color="000000" w:themeColor="text1"/>
        </w:rPr>
        <w:t xml:space="preserve"> AAAA </w:t>
      </w:r>
      <w:r w:rsidR="00E613A1" w:rsidRPr="00E542AE">
        <w:rPr>
          <w:color w:val="000000" w:themeColor="text1"/>
          <w:u w:color="000000" w:themeColor="text1"/>
        </w:rPr>
        <w:t xml:space="preserve">State Championship </w:t>
      </w:r>
      <w:r w:rsidR="00E613A1">
        <w:rPr>
          <w:color w:val="000000" w:themeColor="text1"/>
          <w:u w:color="000000" w:themeColor="text1"/>
        </w:rPr>
        <w:t>t</w:t>
      </w:r>
      <w:r w:rsidR="00E613A1" w:rsidRPr="00E542AE">
        <w:rPr>
          <w:color w:val="000000" w:themeColor="text1"/>
          <w:u w:color="000000" w:themeColor="text1"/>
        </w:rPr>
        <w:t>itle.</w:t>
      </w:r>
    </w:p>
    <w:p w:rsidR="00E613A1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Chuck Gordon and Coach Tina Svenson.</w:t>
      </w:r>
    </w:p>
    <w:p w:rsidR="00C00D7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0D7C" w:rsidRDefault="00C00D7C" w:rsidP="002A3763">
      <w:pPr>
        <w:suppressAutoHyphens/>
      </w:pPr>
    </w:p>
    <w:sectPr w:rsidR="00C00D7C" w:rsidSect="002A37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7B6" w:rsidRDefault="00C057B6" w:rsidP="009F0C77">
      <w:r>
        <w:separator/>
      </w:r>
    </w:p>
  </w:endnote>
  <w:endnote w:type="continuationSeparator" w:id="0">
    <w:p w:rsidR="00C057B6" w:rsidRDefault="00C057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23C797-C8DC-4935-9B14-A041E4EE645E}"/>
    <w:embedBold r:id="rId2" w:fontKey="{06467EE1-124B-46CB-A72C-28AD4BA6E8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6D541A-D4AC-4ACB-9FFD-CB14C2A084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68D2A5-1A87-4192-B6E0-CA2A3E183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86371E-A7CF-4B79-9A80-7435F179DE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763" w:rsidRPr="00C00D7C" w:rsidRDefault="002A3763" w:rsidP="00C00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 w:rsidR="00860CBB">
      <w:fldChar w:fldCharType="begin"/>
    </w:r>
    <w:r w:rsidR="004248A3">
      <w:instrText xml:space="preserve"> PAGE  \* MERGEFORMAT </w:instrText>
    </w:r>
    <w:r w:rsidR="00860CBB">
      <w:fldChar w:fldCharType="separate"/>
    </w:r>
    <w:r w:rsidR="00CE6EB3">
      <w:rPr>
        <w:noProof/>
      </w:rPr>
      <w:t>1</w:t>
    </w:r>
    <w:r w:rsidR="00860C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7B6" w:rsidRDefault="00C057B6" w:rsidP="009F0C77">
      <w:r>
        <w:separator/>
      </w:r>
    </w:p>
  </w:footnote>
  <w:footnote w:type="continuationSeparator" w:id="0">
    <w:p w:rsidR="00C057B6" w:rsidRDefault="00C057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56AHB13"/>
    <w:docVar w:name="CoverBillType" w:val="r"/>
    <w:docVar w:name="docpath" w:val="L:\Council\bills\GM\29756AHB13.DOCX"/>
    <w:docVar w:name="dvBillNumber" w:val="4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4EE2"/>
    <w:rsid w:val="00011869"/>
    <w:rsid w:val="000D3CF7"/>
    <w:rsid w:val="000D3CFD"/>
    <w:rsid w:val="000E1785"/>
    <w:rsid w:val="000F40FA"/>
    <w:rsid w:val="0010776B"/>
    <w:rsid w:val="00133E66"/>
    <w:rsid w:val="001435A3"/>
    <w:rsid w:val="00183256"/>
    <w:rsid w:val="001D08F2"/>
    <w:rsid w:val="001D525B"/>
    <w:rsid w:val="001D7F4F"/>
    <w:rsid w:val="0020077E"/>
    <w:rsid w:val="002321B6"/>
    <w:rsid w:val="00250967"/>
    <w:rsid w:val="002543C8"/>
    <w:rsid w:val="00284AAE"/>
    <w:rsid w:val="002A3763"/>
    <w:rsid w:val="002E5912"/>
    <w:rsid w:val="00301B21"/>
    <w:rsid w:val="00325348"/>
    <w:rsid w:val="0032732C"/>
    <w:rsid w:val="00336AD0"/>
    <w:rsid w:val="0037079A"/>
    <w:rsid w:val="00394EE2"/>
    <w:rsid w:val="003D01E8"/>
    <w:rsid w:val="003E5288"/>
    <w:rsid w:val="003F6D79"/>
    <w:rsid w:val="0041760A"/>
    <w:rsid w:val="00417C01"/>
    <w:rsid w:val="004248A3"/>
    <w:rsid w:val="004809EE"/>
    <w:rsid w:val="00496151"/>
    <w:rsid w:val="004E7D54"/>
    <w:rsid w:val="004F13F1"/>
    <w:rsid w:val="005273C6"/>
    <w:rsid w:val="00530A69"/>
    <w:rsid w:val="00544B73"/>
    <w:rsid w:val="00545593"/>
    <w:rsid w:val="00577C6C"/>
    <w:rsid w:val="005C2FE2"/>
    <w:rsid w:val="005E2BC9"/>
    <w:rsid w:val="005E4269"/>
    <w:rsid w:val="00605102"/>
    <w:rsid w:val="006215AA"/>
    <w:rsid w:val="006913C9"/>
    <w:rsid w:val="0069470D"/>
    <w:rsid w:val="00734F00"/>
    <w:rsid w:val="00761BE9"/>
    <w:rsid w:val="007A70AE"/>
    <w:rsid w:val="007E6297"/>
    <w:rsid w:val="008362E8"/>
    <w:rsid w:val="00860CBB"/>
    <w:rsid w:val="0087705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26D3"/>
    <w:rsid w:val="00A64E80"/>
    <w:rsid w:val="00A72BCD"/>
    <w:rsid w:val="00A741D9"/>
    <w:rsid w:val="00A833AB"/>
    <w:rsid w:val="00A91A00"/>
    <w:rsid w:val="00A9741D"/>
    <w:rsid w:val="00AD4B17"/>
    <w:rsid w:val="00B412D4"/>
    <w:rsid w:val="00BE3C22"/>
    <w:rsid w:val="00C00D7C"/>
    <w:rsid w:val="00C0345E"/>
    <w:rsid w:val="00C057B6"/>
    <w:rsid w:val="00C3483A"/>
    <w:rsid w:val="00C5400C"/>
    <w:rsid w:val="00C74E9D"/>
    <w:rsid w:val="00C82FD3"/>
    <w:rsid w:val="00C92819"/>
    <w:rsid w:val="00CC6B7B"/>
    <w:rsid w:val="00CD2089"/>
    <w:rsid w:val="00CE508B"/>
    <w:rsid w:val="00CE6EB3"/>
    <w:rsid w:val="00D73A67"/>
    <w:rsid w:val="00D970A9"/>
    <w:rsid w:val="00DA19C7"/>
    <w:rsid w:val="00DF3845"/>
    <w:rsid w:val="00E334EC"/>
    <w:rsid w:val="00E35753"/>
    <w:rsid w:val="00E41911"/>
    <w:rsid w:val="00E472B6"/>
    <w:rsid w:val="00E613A1"/>
    <w:rsid w:val="00E744DF"/>
    <w:rsid w:val="00E92EEF"/>
    <w:rsid w:val="00F2045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02ECFD-B91F-402B-9963-B1F9919DD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7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3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43_2013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BDE49-C9A0-4096-BF74-AF1F6E78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4143: Boiling Springs High School Cheerleading Team - South Carolina Legislature Online</dc:title>
  <dc:creator>%USERNAME%</dc:creator>
  <cp:lastModifiedBy>N Cumfer</cp:lastModifiedBy>
  <cp:revision>10</cp:revision>
  <cp:lastPrinted>2013-05-16T14:39:00Z</cp:lastPrinted>
  <dcterms:created xsi:type="dcterms:W3CDTF">2013-05-16T15:35:00Z</dcterms:created>
  <dcterms:modified xsi:type="dcterms:W3CDTF">2014-12-05T16:51:00Z</dcterms:modified>
</cp:coreProperties>
</file>