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DE8" w:rsidRDefault="007E7DE8" w:rsidP="007E7DE8">
      <w:pPr>
        <w:widowControl w:val="0"/>
        <w:jc w:val="center"/>
      </w:pPr>
      <w:r w:rsidRPr="007E7DE8">
        <w:rPr>
          <w:b/>
        </w:rPr>
        <w:t>South Carolina General Assembly</w:t>
      </w:r>
    </w:p>
    <w:p w:rsidR="007E7DE8" w:rsidRDefault="007E7DE8" w:rsidP="007E7DE8">
      <w:pPr>
        <w:widowControl w:val="0"/>
        <w:jc w:val="center"/>
      </w:pPr>
      <w:r>
        <w:t>120th Session, 2013-2014</w:t>
      </w:r>
    </w:p>
    <w:p w:rsidR="007E7DE8" w:rsidRDefault="007E7DE8" w:rsidP="007E7DE8">
      <w:pPr>
        <w:widowControl w:val="0"/>
        <w:jc w:val="left"/>
      </w:pPr>
    </w:p>
    <w:p w:rsidR="007E7DE8" w:rsidRDefault="007E7DE8" w:rsidP="007E7DE8">
      <w:pPr>
        <w:widowControl w:val="0"/>
        <w:jc w:val="left"/>
        <w:rPr>
          <w:b/>
        </w:rPr>
      </w:pPr>
      <w:r w:rsidRPr="007E7DE8">
        <w:rPr>
          <w:b/>
        </w:rPr>
        <w:t>H. 4150</w:t>
      </w:r>
    </w:p>
    <w:p w:rsidR="007E7DE8" w:rsidRDefault="007E7DE8" w:rsidP="007E7DE8">
      <w:pPr>
        <w:widowControl w:val="0"/>
        <w:jc w:val="left"/>
        <w:rPr>
          <w:b/>
        </w:rPr>
      </w:pPr>
    </w:p>
    <w:p w:rsidR="007E7DE8" w:rsidRDefault="007E7DE8" w:rsidP="007E7DE8">
      <w:pPr>
        <w:widowControl w:val="0"/>
        <w:jc w:val="left"/>
      </w:pPr>
      <w:r w:rsidRPr="007E7DE8">
        <w:rPr>
          <w:b/>
        </w:rPr>
        <w:t>STATUS INFORMATION</w:t>
      </w:r>
    </w:p>
    <w:p w:rsidR="007E7DE8" w:rsidRDefault="007E7DE8" w:rsidP="007E7DE8">
      <w:pPr>
        <w:widowControl w:val="0"/>
        <w:jc w:val="left"/>
      </w:pPr>
    </w:p>
    <w:p w:rsidR="007E7DE8" w:rsidRDefault="007E7DE8" w:rsidP="007E7DE8">
      <w:pPr>
        <w:widowControl w:val="0"/>
        <w:jc w:val="left"/>
      </w:pPr>
      <w:r>
        <w:t>House Resolution</w:t>
      </w:r>
    </w:p>
    <w:p w:rsidR="007E7DE8" w:rsidRDefault="00C31E9D" w:rsidP="007E7DE8">
      <w:pPr>
        <w:widowControl w:val="0"/>
        <w:jc w:val="left"/>
      </w:pPr>
      <w:r>
        <w:t>Sponsors: Reps. Huggins, Ballentine, Alexander, Allison, Anderson, Anthony, Atwater, Bales,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7E7DE8" w:rsidRDefault="007E7DE8" w:rsidP="007E7DE8">
      <w:pPr>
        <w:widowControl w:val="0"/>
        <w:jc w:val="left"/>
      </w:pPr>
      <w:r>
        <w:t>Document Path: l:\council\bills\dka\3127sd13.docx</w:t>
      </w:r>
    </w:p>
    <w:p w:rsidR="007E7DE8" w:rsidRDefault="007E7DE8" w:rsidP="007E7DE8">
      <w:pPr>
        <w:widowControl w:val="0"/>
        <w:jc w:val="left"/>
      </w:pPr>
    </w:p>
    <w:p w:rsidR="007E7DE8" w:rsidRDefault="007E7DE8" w:rsidP="007E7DE8">
      <w:pPr>
        <w:widowControl w:val="0"/>
        <w:jc w:val="left"/>
      </w:pPr>
      <w:r>
        <w:t>Introduced in the House on May 21, 2013</w:t>
      </w:r>
    </w:p>
    <w:p w:rsidR="007E7DE8" w:rsidRDefault="007E7DE8" w:rsidP="007E7DE8">
      <w:pPr>
        <w:widowControl w:val="0"/>
        <w:jc w:val="left"/>
      </w:pPr>
      <w:r>
        <w:t>Adopted by the House on May 21, 2013</w:t>
      </w:r>
    </w:p>
    <w:p w:rsidR="007E7DE8" w:rsidRDefault="007E7DE8" w:rsidP="007E7DE8">
      <w:pPr>
        <w:widowControl w:val="0"/>
        <w:jc w:val="left"/>
      </w:pPr>
    </w:p>
    <w:p w:rsidR="007E7DE8" w:rsidRDefault="007E7DE8" w:rsidP="007E7DE8">
      <w:pPr>
        <w:widowControl w:val="0"/>
        <w:jc w:val="left"/>
      </w:pPr>
      <w:r>
        <w:t xml:space="preserve">Summary: </w:t>
      </w:r>
      <w:r w:rsidR="00165604">
        <w:t>Irmo High School Boys Soccer Team</w:t>
      </w:r>
    </w:p>
    <w:p w:rsidR="007E7DE8" w:rsidRDefault="007E7DE8" w:rsidP="007E7DE8">
      <w:pPr>
        <w:widowControl w:val="0"/>
        <w:jc w:val="left"/>
      </w:pPr>
    </w:p>
    <w:p w:rsidR="007E7DE8" w:rsidRDefault="007E7DE8" w:rsidP="007E7DE8">
      <w:pPr>
        <w:widowControl w:val="0"/>
        <w:jc w:val="left"/>
      </w:pPr>
    </w:p>
    <w:p w:rsidR="007E7DE8" w:rsidRDefault="007E7DE8" w:rsidP="007E7DE8">
      <w:pPr>
        <w:widowControl w:val="0"/>
        <w:tabs>
          <w:tab w:val="center" w:pos="590"/>
          <w:tab w:val="center" w:pos="1440"/>
          <w:tab w:val="left" w:pos="1872"/>
          <w:tab w:val="left" w:pos="9187"/>
        </w:tabs>
        <w:jc w:val="left"/>
      </w:pPr>
      <w:r w:rsidRPr="007E7DE8">
        <w:rPr>
          <w:b/>
        </w:rPr>
        <w:t>HISTORY OF LEGISLATIVE ACTIONS</w:t>
      </w:r>
    </w:p>
    <w:p w:rsidR="007E7DE8" w:rsidRDefault="007E7DE8" w:rsidP="007E7DE8">
      <w:pPr>
        <w:widowControl w:val="0"/>
        <w:tabs>
          <w:tab w:val="center" w:pos="590"/>
          <w:tab w:val="center" w:pos="1440"/>
          <w:tab w:val="left" w:pos="1872"/>
          <w:tab w:val="left" w:pos="9187"/>
        </w:tabs>
        <w:jc w:val="left"/>
      </w:pPr>
    </w:p>
    <w:p w:rsidR="007E7DE8" w:rsidRPr="007E7DE8" w:rsidRDefault="007E7DE8" w:rsidP="007E7DE8">
      <w:pPr>
        <w:widowControl w:val="0"/>
        <w:tabs>
          <w:tab w:val="center" w:pos="590"/>
          <w:tab w:val="center" w:pos="1440"/>
          <w:tab w:val="left" w:pos="1872"/>
          <w:tab w:val="left" w:pos="9187"/>
        </w:tabs>
        <w:jc w:val="left"/>
      </w:pPr>
      <w:r w:rsidRPr="007E7DE8">
        <w:rPr>
          <w:u w:val="single"/>
        </w:rPr>
        <w:tab/>
        <w:t>Date</w:t>
      </w:r>
      <w:r w:rsidRPr="007E7DE8">
        <w:rPr>
          <w:u w:val="single"/>
        </w:rPr>
        <w:tab/>
        <w:t>Body</w:t>
      </w:r>
      <w:r w:rsidRPr="007E7DE8">
        <w:rPr>
          <w:u w:val="single"/>
        </w:rPr>
        <w:tab/>
        <w:t>Action Description with journal page number</w:t>
      </w:r>
      <w:r w:rsidRPr="007E7DE8">
        <w:rPr>
          <w:u w:val="single"/>
        </w:rPr>
        <w:tab/>
      </w:r>
      <w:bookmarkStart w:id="0" w:name="_GoBack"/>
      <w:bookmarkEnd w:id="0"/>
    </w:p>
    <w:p w:rsidR="00834807" w:rsidRDefault="00834807" w:rsidP="00834807">
      <w:pPr>
        <w:widowControl w:val="0"/>
        <w:tabs>
          <w:tab w:val="right" w:pos="1008"/>
          <w:tab w:val="left" w:pos="1152"/>
          <w:tab w:val="left" w:pos="1872"/>
          <w:tab w:val="left" w:pos="9187"/>
        </w:tabs>
        <w:ind w:left="2088" w:hanging="2088"/>
        <w:jc w:val="left"/>
      </w:pPr>
      <w:r>
        <w:tab/>
        <w:t>5/21/2013</w:t>
      </w:r>
      <w:r>
        <w:tab/>
        <w:t>House</w:t>
      </w:r>
      <w:r>
        <w:tab/>
      </w:r>
      <w:r w:rsidRPr="00273DB5">
        <w:t>Introduced and adopted (</w:t>
      </w:r>
      <w:hyperlink r:id="rId7" w:history="1">
        <w:r w:rsidRPr="00273DB5">
          <w:rPr>
            <w:rStyle w:val="Hyperlink"/>
          </w:rPr>
          <w:t>House Journal</w:t>
        </w:r>
        <w:r w:rsidRPr="00273DB5">
          <w:rPr>
            <w:rStyle w:val="Hyperlink"/>
          </w:rPr>
          <w:noBreakHyphen/>
          <w:t>page 2</w:t>
        </w:r>
      </w:hyperlink>
      <w:r w:rsidRPr="00273DB5">
        <w:t>)</w:t>
      </w:r>
    </w:p>
    <w:p w:rsidR="00834807" w:rsidRDefault="00834807" w:rsidP="00834807">
      <w:pPr>
        <w:widowControl w:val="0"/>
        <w:tabs>
          <w:tab w:val="right" w:pos="1008"/>
          <w:tab w:val="left" w:pos="1152"/>
          <w:tab w:val="left" w:pos="1872"/>
          <w:tab w:val="left" w:pos="9187"/>
        </w:tabs>
        <w:ind w:left="2088" w:hanging="2088"/>
        <w:jc w:val="left"/>
      </w:pPr>
    </w:p>
    <w:p w:rsidR="007E7DE8" w:rsidRPr="007E7DE8" w:rsidRDefault="007E7DE8" w:rsidP="007E7DE8">
      <w:pPr>
        <w:widowControl w:val="0"/>
        <w:tabs>
          <w:tab w:val="right" w:pos="1008"/>
          <w:tab w:val="left" w:pos="1152"/>
          <w:tab w:val="left" w:pos="1872"/>
          <w:tab w:val="left" w:pos="9187"/>
        </w:tabs>
        <w:ind w:left="2088" w:hanging="2088"/>
        <w:jc w:val="left"/>
      </w:pPr>
    </w:p>
    <w:p w:rsidR="007E7DE8" w:rsidRDefault="007E7DE8" w:rsidP="007E7DE8">
      <w:r w:rsidRPr="007E7DE8">
        <w:rPr>
          <w:b/>
        </w:rPr>
        <w:t>VERSIONS OF THIS BILL</w:t>
      </w:r>
    </w:p>
    <w:p w:rsidR="007E7DE8" w:rsidRDefault="007E7DE8" w:rsidP="007E7DE8"/>
    <w:p w:rsidR="007E7DE8" w:rsidRDefault="003918AF" w:rsidP="007E7DE8">
      <w:hyperlink r:id="rId8" w:history="1">
        <w:r w:rsidR="007E7DE8">
          <w:rPr>
            <w:rStyle w:val="Hyperlink"/>
          </w:rPr>
          <w:t>5/21/2013</w:t>
        </w:r>
      </w:hyperlink>
    </w:p>
    <w:p w:rsidR="007E7DE8" w:rsidRDefault="007E7DE8" w:rsidP="007E7DE8"/>
    <w:p w:rsidR="007E7DE8" w:rsidRDefault="007E7DE8" w:rsidP="007E7DE8">
      <w:pPr>
        <w:sectPr w:rsidR="007E7DE8" w:rsidSect="007E7DE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4D4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CONGRATULATE THE IRMO HIGH SCHOOL BOYS SOCCER TEAM ON ITS EXCELLENT SEASON AND IMPRES</w:t>
      </w:r>
      <w:r w:rsidR="00810C5A">
        <w:t>SIVE WIN OF THE 2013 CLASS AAAA</w:t>
      </w:r>
      <w:r w:rsidR="003419DA">
        <w:t xml:space="preserve"> STATE CHAMPIONSHIP</w:t>
      </w:r>
      <w:r>
        <w:t xml:space="preserve">, AND TO EXTEND </w:t>
      </w:r>
      <w:r w:rsidR="003419DA">
        <w:t>HEARTIEST</w:t>
      </w:r>
      <w:r>
        <w:t xml:space="preserve"> CONGRATULATIONS TO IRMO COACH PHIL SAVITZ WHO </w:t>
      </w:r>
      <w:r w:rsidR="003419DA">
        <w:t>CONCLUDED</w:t>
      </w:r>
      <w:r>
        <w:t xml:space="preserve"> HIS SOCCER COACHING CAREER AT IRMO AFTER THIRTY</w:t>
      </w:r>
      <w:r w:rsidR="006372E2">
        <w:noBreakHyphen/>
      </w:r>
      <w:r>
        <w:t>THREE YEARS WITH FOURTEEN STATE CHAMPIONSHIPS.</w:t>
      </w:r>
    </w:p>
    <w:p w:rsidR="00F44D4A" w:rsidRDefault="00F44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17CC" w:rsidRPr="00A6658A"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supremely ready for the challenge, the Irmo High School boys soccer team won the 201</w:t>
      </w:r>
      <w:r w:rsidR="003419DA">
        <w:t>3 Class AAAA State Championship</w:t>
      </w:r>
      <w:r>
        <w:t>, defeating a fine Lexington team 4</w:t>
      </w:r>
      <w:r w:rsidR="006372E2">
        <w:noBreakHyphen/>
      </w:r>
      <w:r>
        <w:t>3 in penalty kick</w:t>
      </w:r>
      <w:r w:rsidR="003419DA">
        <w:t>s</w:t>
      </w:r>
      <w:r>
        <w:t xml:space="preserve"> after no goals were scored in regulation and in four overtime periods</w:t>
      </w:r>
      <w:r w:rsidRPr="00A6658A">
        <w:t>; and</w:t>
      </w: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17CC" w:rsidRDefault="00734986"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110 minutes of scoreless soccer, Mattison Gossett</w:t>
      </w:r>
      <w:r w:rsidR="006372E2" w:rsidRPr="006372E2">
        <w:t>’</w:t>
      </w:r>
      <w:r>
        <w:t>s penalty kick took an awkward bounce</w:t>
      </w:r>
      <w:r w:rsidR="00AE5A40">
        <w:t xml:space="preserve"> and trickled into the goal to g</w:t>
      </w:r>
      <w:r>
        <w:t>ive the Yellow Jackets their state</w:t>
      </w:r>
      <w:r w:rsidR="006372E2">
        <w:noBreakHyphen/>
      </w:r>
      <w:r>
        <w:t xml:space="preserve">record tying </w:t>
      </w:r>
      <w:r w:rsidR="003419DA">
        <w:t>sixteenth</w:t>
      </w:r>
      <w:r>
        <w:t xml:space="preserve"> state championship after they won the penalty kick portion 4</w:t>
      </w:r>
      <w:r w:rsidR="006372E2">
        <w:noBreakHyphen/>
      </w:r>
      <w:r>
        <w:t>3</w:t>
      </w:r>
      <w:r w:rsidR="00B717CC">
        <w:t>; and</w:t>
      </w: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34986">
        <w:t>this championship sends legendary Irmo Coach Phil Savitz off a winner as he closed his thirty</w:t>
      </w:r>
      <w:r w:rsidR="006372E2">
        <w:noBreakHyphen/>
      </w:r>
      <w:r w:rsidR="00734986">
        <w:t>three</w:t>
      </w:r>
      <w:r w:rsidR="006372E2">
        <w:noBreakHyphen/>
      </w:r>
      <w:r w:rsidR="00734986">
        <w:t xml:space="preserve">year run at the school with his </w:t>
      </w:r>
      <w:r w:rsidR="003419DA">
        <w:t>fourteenth</w:t>
      </w:r>
      <w:r w:rsidR="00734986">
        <w:t xml:space="preserve"> state championship and first since 2004.  Irmo had lost in its past four appearances in state championship games before breaking the drought with this title win at Gilbert High</w:t>
      </w:r>
      <w:r>
        <w:t>; and</w:t>
      </w: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34986">
        <w:t>both teams saw scoring opportunities fall by the wayside in regulation and the four overtime periods.  Both goalkeepers were up for everything sent in their direction and the back lines were spectacular in keeping it scoreless</w:t>
      </w:r>
      <w:r w:rsidRPr="001B15DD">
        <w:t>; and</w:t>
      </w:r>
    </w:p>
    <w:p w:rsidR="00734986" w:rsidRDefault="00734986"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4986" w:rsidRPr="001B15DD" w:rsidRDefault="00AE5A40"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this game</w:t>
      </w:r>
      <w:r w:rsidR="00734986">
        <w:t xml:space="preserve"> will go down as a classic between two teams which never gave up</w:t>
      </w:r>
      <w:r w:rsidR="00810C5A">
        <w:t>.  Irmo finished the season with a 17</w:t>
      </w:r>
      <w:r w:rsidR="006372E2">
        <w:noBreakHyphen/>
      </w:r>
      <w:r w:rsidR="00810C5A">
        <w:t xml:space="preserve">8 record, marking another excellent </w:t>
      </w:r>
      <w:r w:rsidR="003419DA">
        <w:t>season</w:t>
      </w:r>
      <w:r w:rsidR="00810C5A">
        <w:t xml:space="preserve"> for this soccer powerhouse; and</w:t>
      </w: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w:t>
      </w:r>
      <w:r w:rsidR="00810C5A">
        <w:rPr>
          <w:color w:val="000000" w:themeColor="text1"/>
          <w:u w:color="000000" w:themeColor="text1"/>
        </w:rPr>
        <w:t xml:space="preserve">Phil Savitz and his coaches </w:t>
      </w:r>
      <w:r>
        <w:rPr>
          <w:color w:val="000000" w:themeColor="text1"/>
          <w:u w:color="000000" w:themeColor="text1"/>
        </w:rPr>
        <w:t>h</w:t>
      </w:r>
      <w:r>
        <w:rPr>
          <w:rFonts w:eastAsiaTheme="minorHAnsi"/>
          <w:color w:val="000000" w:themeColor="text1"/>
          <w:szCs w:val="22"/>
          <w:u w:color="000000" w:themeColor="text1"/>
        </w:rPr>
        <w:t xml:space="preserve">ave built their soccer program into </w:t>
      </w:r>
      <w:r w:rsidR="003419DA">
        <w:rPr>
          <w:rFonts w:eastAsiaTheme="minorHAnsi"/>
          <w:color w:val="000000" w:themeColor="text1"/>
          <w:szCs w:val="22"/>
          <w:u w:color="000000" w:themeColor="text1"/>
        </w:rPr>
        <w:t>one of</w:t>
      </w:r>
      <w:r>
        <w:rPr>
          <w:rFonts w:eastAsiaTheme="minorHAnsi"/>
          <w:color w:val="000000" w:themeColor="text1"/>
          <w:szCs w:val="22"/>
          <w:u w:color="000000" w:themeColor="text1"/>
        </w:rPr>
        <w:t xml:space="preserve"> championship </w:t>
      </w:r>
      <w:r w:rsidR="003419DA">
        <w:rPr>
          <w:rFonts w:eastAsiaTheme="minorHAnsi"/>
          <w:color w:val="000000" w:themeColor="text1"/>
          <w:szCs w:val="22"/>
          <w:u w:color="000000" w:themeColor="text1"/>
        </w:rPr>
        <w:t>caliber</w:t>
      </w:r>
      <w:r>
        <w:rPr>
          <w:rFonts w:eastAsiaTheme="minorHAnsi"/>
          <w:color w:val="000000" w:themeColor="text1"/>
          <w:szCs w:val="22"/>
          <w:u w:color="000000" w:themeColor="text1"/>
        </w:rPr>
        <w:t xml:space="preserve"> that refuses to settle for second best; and</w:t>
      </w: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810C5A">
        <w:t>Yellow Jackets</w:t>
      </w:r>
      <w:r>
        <w:t xml:space="preserve"> have brought great pride and recognition to their school and community, and the members of the House of Representatives are pleased to have this opportunity to recognize such a wonderful group of young athletes</w:t>
      </w:r>
      <w:r w:rsidR="003419DA">
        <w:t xml:space="preserve"> and their outstanding coach</w:t>
      </w:r>
      <w:r>
        <w:t>.</w:t>
      </w:r>
      <w:r w:rsidR="003419DA">
        <w:t xml:space="preserve"> </w:t>
      </w:r>
      <w:r>
        <w:t xml:space="preserve"> Now, therefore,</w:t>
      </w: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congratulate the Irmo High School boys soccer team on its excellent season and impressive win of the 2013 Class AAAA State Championshi</w:t>
      </w:r>
      <w:r w:rsidR="003419DA">
        <w:t>p</w:t>
      </w:r>
      <w:r w:rsidR="00810C5A">
        <w:t xml:space="preserve">, and </w:t>
      </w:r>
      <w:r w:rsidR="003419DA">
        <w:t xml:space="preserve">further </w:t>
      </w:r>
      <w:r w:rsidR="00810C5A">
        <w:t xml:space="preserve">extend </w:t>
      </w:r>
      <w:r w:rsidR="003419DA">
        <w:t>heartiest</w:t>
      </w:r>
      <w:r w:rsidR="00810C5A">
        <w:t xml:space="preserve"> congratulations to Irmo Coach Phil Savitz who concluded his soccer coaching career at Irmo after thirty</w:t>
      </w:r>
      <w:r w:rsidR="006372E2">
        <w:noBreakHyphen/>
      </w:r>
      <w:r w:rsidR="00810C5A">
        <w:t>three years with fourteen state championships</w:t>
      </w:r>
      <w:r>
        <w:t>.</w:t>
      </w: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810C5A">
        <w:t xml:space="preserve">the Principal Creig Tyler and </w:t>
      </w:r>
      <w:r>
        <w:t xml:space="preserve">Coach </w:t>
      </w:r>
      <w:r w:rsidR="00810C5A">
        <w:t>Paul Savitz</w:t>
      </w:r>
      <w:r>
        <w:t xml:space="preserve"> of Irmo High School.</w:t>
      </w:r>
    </w:p>
    <w:p w:rsidR="00FC070B" w:rsidRDefault="006372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070B" w:rsidRDefault="00FC070B" w:rsidP="007E7DE8">
      <w:pPr>
        <w:suppressAutoHyphens/>
      </w:pPr>
    </w:p>
    <w:sectPr w:rsidR="00FC070B" w:rsidSect="007E7DE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C5A" w:rsidRDefault="00810C5A" w:rsidP="009F0C77">
      <w:r>
        <w:separator/>
      </w:r>
    </w:p>
  </w:endnote>
  <w:endnote w:type="continuationSeparator" w:id="0">
    <w:p w:rsidR="00810C5A" w:rsidRDefault="00810C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CDBF92-FD5B-4777-9409-54A764287622}"/>
    <w:embedBold r:id="rId2" w:fontKey="{355C3D5F-80DB-40E6-B6DD-78B478529D3D}"/>
  </w:font>
  <w:font w:name="Calibri">
    <w:panose1 w:val="020F0502020204030204"/>
    <w:charset w:val="00"/>
    <w:family w:val="swiss"/>
    <w:pitch w:val="variable"/>
    <w:sig w:usb0="E10002FF" w:usb1="4000ACFF" w:usb2="00000009" w:usb3="00000000" w:csb0="0000019F" w:csb1="00000000"/>
    <w:embedRegular r:id="rId3" w:fontKey="{71BED778-E4C3-4836-843F-8287216179CD}"/>
  </w:font>
  <w:font w:name="Cambria">
    <w:panose1 w:val="02040503050406030204"/>
    <w:charset w:val="00"/>
    <w:family w:val="roman"/>
    <w:pitch w:val="variable"/>
    <w:sig w:usb0="E00002FF" w:usb1="400004FF" w:usb2="00000000" w:usb3="00000000" w:csb0="0000019F" w:csb1="00000000"/>
    <w:embedRegular r:id="rId4" w:fontKey="{D08EC9D5-6CF0-4533-B3BD-F52F9952D7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DE8" w:rsidRPr="00FC070B" w:rsidRDefault="007E7DE8" w:rsidP="00FC070B">
    <w:pPr>
      <w:pStyle w:val="Footer"/>
      <w:tabs>
        <w:tab w:val="clear" w:pos="4680"/>
        <w:tab w:val="clear" w:pos="9360"/>
        <w:tab w:val="center" w:pos="2995"/>
      </w:tabs>
      <w:spacing w:before="120"/>
    </w:pPr>
    <w:r>
      <w:t>[4150]</w:t>
    </w:r>
    <w:r>
      <w:tab/>
    </w:r>
    <w:r w:rsidR="00C152F8">
      <w:fldChar w:fldCharType="begin"/>
    </w:r>
    <w:r w:rsidR="00C31E9D">
      <w:instrText xml:space="preserve"> PAGE  \* MERGEFORMAT </w:instrText>
    </w:r>
    <w:r w:rsidR="00C152F8">
      <w:fldChar w:fldCharType="separate"/>
    </w:r>
    <w:r w:rsidR="003918AF">
      <w:rPr>
        <w:noProof/>
      </w:rPr>
      <w:t>1</w:t>
    </w:r>
    <w:r w:rsidR="00C152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C5A" w:rsidRDefault="00810C5A" w:rsidP="009F0C77">
      <w:r>
        <w:separator/>
      </w:r>
    </w:p>
  </w:footnote>
  <w:footnote w:type="continuationSeparator" w:id="0">
    <w:p w:rsidR="00810C5A" w:rsidRDefault="00810C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27SD13"/>
    <w:docVar w:name="CoverBillType" w:val="r"/>
    <w:docVar w:name="docpath" w:val="L:\Council\bills\DKA\3127SD13.DOCX"/>
    <w:docVar w:name="dvBillNumber" w:val="4150"/>
    <w:docVar w:name="dvBillNumberPrefix" w:val="H. "/>
    <w:docVar w:name="dvOriginalBody" w:val="House"/>
    <w:docVar w:name="dvSteno" w:val="DKA"/>
    <w:docVar w:name="NameofBody" w:val="h"/>
    <w:docVar w:name="vgroup2" w:val="Council"/>
  </w:docVars>
  <w:rsids>
    <w:rsidRoot w:val="004A2EFF"/>
    <w:rsid w:val="00011869"/>
    <w:rsid w:val="000E1785"/>
    <w:rsid w:val="000F40FA"/>
    <w:rsid w:val="0010776B"/>
    <w:rsid w:val="00133E66"/>
    <w:rsid w:val="001435A3"/>
    <w:rsid w:val="00162F6A"/>
    <w:rsid w:val="00165604"/>
    <w:rsid w:val="001957DF"/>
    <w:rsid w:val="001D08F2"/>
    <w:rsid w:val="001D525B"/>
    <w:rsid w:val="001D7F4F"/>
    <w:rsid w:val="002321B6"/>
    <w:rsid w:val="00250967"/>
    <w:rsid w:val="002543C8"/>
    <w:rsid w:val="00273AE1"/>
    <w:rsid w:val="00284AAE"/>
    <w:rsid w:val="002E5912"/>
    <w:rsid w:val="00301B21"/>
    <w:rsid w:val="00325348"/>
    <w:rsid w:val="0032732C"/>
    <w:rsid w:val="00336AD0"/>
    <w:rsid w:val="003419DA"/>
    <w:rsid w:val="0037079A"/>
    <w:rsid w:val="003918AF"/>
    <w:rsid w:val="003D01E8"/>
    <w:rsid w:val="003E5288"/>
    <w:rsid w:val="003F6D79"/>
    <w:rsid w:val="0041760A"/>
    <w:rsid w:val="00417C01"/>
    <w:rsid w:val="004371F6"/>
    <w:rsid w:val="004809EE"/>
    <w:rsid w:val="004A2EFF"/>
    <w:rsid w:val="004E7D54"/>
    <w:rsid w:val="005273C6"/>
    <w:rsid w:val="00530A69"/>
    <w:rsid w:val="00545593"/>
    <w:rsid w:val="00577C6C"/>
    <w:rsid w:val="005824FA"/>
    <w:rsid w:val="005C2FE2"/>
    <w:rsid w:val="005E2BC9"/>
    <w:rsid w:val="005E7732"/>
    <w:rsid w:val="005F29DA"/>
    <w:rsid w:val="00605102"/>
    <w:rsid w:val="006215AA"/>
    <w:rsid w:val="006372E2"/>
    <w:rsid w:val="006913C9"/>
    <w:rsid w:val="0069470D"/>
    <w:rsid w:val="00734986"/>
    <w:rsid w:val="00734F00"/>
    <w:rsid w:val="007A70AE"/>
    <w:rsid w:val="007E7DE8"/>
    <w:rsid w:val="00810C5A"/>
    <w:rsid w:val="00834807"/>
    <w:rsid w:val="008362E8"/>
    <w:rsid w:val="00883243"/>
    <w:rsid w:val="008A1768"/>
    <w:rsid w:val="008B123E"/>
    <w:rsid w:val="008F0F33"/>
    <w:rsid w:val="008F4429"/>
    <w:rsid w:val="008F68C2"/>
    <w:rsid w:val="009046F4"/>
    <w:rsid w:val="0094021A"/>
    <w:rsid w:val="0096344F"/>
    <w:rsid w:val="009B44AF"/>
    <w:rsid w:val="009C6A0B"/>
    <w:rsid w:val="009F0C77"/>
    <w:rsid w:val="009F4DD1"/>
    <w:rsid w:val="00A41684"/>
    <w:rsid w:val="00A64E80"/>
    <w:rsid w:val="00A72BCD"/>
    <w:rsid w:val="00A741D9"/>
    <w:rsid w:val="00A833AB"/>
    <w:rsid w:val="00A9741D"/>
    <w:rsid w:val="00AD4B17"/>
    <w:rsid w:val="00AE5A40"/>
    <w:rsid w:val="00B1624C"/>
    <w:rsid w:val="00B412D4"/>
    <w:rsid w:val="00B717CC"/>
    <w:rsid w:val="00BE3C22"/>
    <w:rsid w:val="00C0345E"/>
    <w:rsid w:val="00C152F8"/>
    <w:rsid w:val="00C31E9D"/>
    <w:rsid w:val="00C3483A"/>
    <w:rsid w:val="00C374FB"/>
    <w:rsid w:val="00C74E9D"/>
    <w:rsid w:val="00C82FD3"/>
    <w:rsid w:val="00C92819"/>
    <w:rsid w:val="00CC6B7B"/>
    <w:rsid w:val="00CD2089"/>
    <w:rsid w:val="00D73A67"/>
    <w:rsid w:val="00D970A9"/>
    <w:rsid w:val="00DF3845"/>
    <w:rsid w:val="00E41911"/>
    <w:rsid w:val="00E92EEF"/>
    <w:rsid w:val="00EA408F"/>
    <w:rsid w:val="00F24442"/>
    <w:rsid w:val="00F2731F"/>
    <w:rsid w:val="00F44D4A"/>
    <w:rsid w:val="00F50AE3"/>
    <w:rsid w:val="00F525DE"/>
    <w:rsid w:val="00F67CF1"/>
    <w:rsid w:val="00F840F0"/>
    <w:rsid w:val="00FB0D0D"/>
    <w:rsid w:val="00FB43B4"/>
    <w:rsid w:val="00FC070B"/>
    <w:rsid w:val="00FF1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477DA20-A395-4A4D-8AC9-7BB84931B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E7D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50_20130521.docx" TargetMode="External"/><Relationship Id="rId3" Type="http://schemas.openxmlformats.org/officeDocument/2006/relationships/settings" Target="settings.xml"/><Relationship Id="rId7" Type="http://schemas.openxmlformats.org/officeDocument/2006/relationships/hyperlink" Target="file:///h:\HJ%20Archive\2013\05-2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96F85-7F21-48DB-972B-FE7592AF5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679</Words>
  <Characters>3874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4150: Irmo High School Boys Soccer Team - South Carolina Legislature Online</dc:title>
  <dc:creator>sharonpair</dc:creator>
  <cp:lastModifiedBy>N Cumfer</cp:lastModifiedBy>
  <cp:revision>9</cp:revision>
  <cp:lastPrinted>2013-05-20T20:29:00Z</cp:lastPrinted>
  <dcterms:created xsi:type="dcterms:W3CDTF">2013-05-21T16:25:00Z</dcterms:created>
  <dcterms:modified xsi:type="dcterms:W3CDTF">2014-12-05T16:51:00Z</dcterms:modified>
</cp:coreProperties>
</file>