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E2F" w:rsidRDefault="009D4E2F" w:rsidP="009D4E2F">
      <w:pPr>
        <w:widowControl w:val="0"/>
        <w:jc w:val="center"/>
      </w:pPr>
      <w:r w:rsidRPr="009D4E2F">
        <w:rPr>
          <w:b/>
        </w:rPr>
        <w:t>South Carolina General Assembly</w:t>
      </w:r>
    </w:p>
    <w:p w:rsidR="009D4E2F" w:rsidRDefault="009D4E2F" w:rsidP="009D4E2F">
      <w:pPr>
        <w:widowControl w:val="0"/>
        <w:jc w:val="center"/>
      </w:pPr>
      <w:r>
        <w:t>120th Session, 2013-2014</w:t>
      </w:r>
    </w:p>
    <w:p w:rsidR="009D4E2F" w:rsidRDefault="009D4E2F" w:rsidP="009D4E2F">
      <w:pPr>
        <w:widowControl w:val="0"/>
        <w:jc w:val="left"/>
      </w:pPr>
    </w:p>
    <w:p w:rsidR="009D4E2F" w:rsidRDefault="009D4E2F" w:rsidP="009D4E2F">
      <w:pPr>
        <w:widowControl w:val="0"/>
        <w:jc w:val="left"/>
        <w:rPr>
          <w:b/>
        </w:rPr>
      </w:pPr>
      <w:r w:rsidRPr="009D4E2F">
        <w:rPr>
          <w:b/>
        </w:rPr>
        <w:t>H. 4161</w:t>
      </w:r>
    </w:p>
    <w:p w:rsidR="009D4E2F" w:rsidRDefault="009D4E2F" w:rsidP="009D4E2F">
      <w:pPr>
        <w:widowControl w:val="0"/>
        <w:jc w:val="left"/>
        <w:rPr>
          <w:b/>
        </w:rPr>
      </w:pPr>
    </w:p>
    <w:p w:rsidR="009D4E2F" w:rsidRDefault="009D4E2F" w:rsidP="009D4E2F">
      <w:pPr>
        <w:widowControl w:val="0"/>
        <w:jc w:val="left"/>
      </w:pPr>
      <w:r w:rsidRPr="009D4E2F">
        <w:rPr>
          <w:b/>
        </w:rPr>
        <w:t>STATUS INFORMATION</w:t>
      </w:r>
    </w:p>
    <w:p w:rsidR="009D4E2F" w:rsidRDefault="009D4E2F" w:rsidP="009D4E2F">
      <w:pPr>
        <w:widowControl w:val="0"/>
        <w:jc w:val="left"/>
      </w:pPr>
    </w:p>
    <w:p w:rsidR="009D4E2F" w:rsidRDefault="009D4E2F" w:rsidP="009D4E2F">
      <w:pPr>
        <w:widowControl w:val="0"/>
        <w:jc w:val="left"/>
      </w:pPr>
      <w:r>
        <w:t>House Resolution</w:t>
      </w:r>
    </w:p>
    <w:p w:rsidR="009D4E2F" w:rsidRDefault="009D4E2F" w:rsidP="009D4E2F">
      <w:pPr>
        <w:widowControl w:val="0"/>
        <w:jc w:val="left"/>
      </w:pPr>
      <w:r>
        <w:t>Sponsors: Rep. Lucas</w:t>
      </w:r>
    </w:p>
    <w:p w:rsidR="009D4E2F" w:rsidRDefault="009D4E2F" w:rsidP="009D4E2F">
      <w:pPr>
        <w:widowControl w:val="0"/>
        <w:jc w:val="left"/>
      </w:pPr>
      <w:r>
        <w:t>Document Path: l:\council\bills\gm\29773ab13.docx</w:t>
      </w:r>
    </w:p>
    <w:p w:rsidR="00F90023" w:rsidRDefault="00F90023" w:rsidP="009D4E2F">
      <w:pPr>
        <w:widowControl w:val="0"/>
        <w:jc w:val="left"/>
      </w:pPr>
      <w:r>
        <w:t>Companion/Similar bill(s): 4160</w:t>
      </w:r>
    </w:p>
    <w:p w:rsidR="009D4E2F" w:rsidRDefault="009D4E2F" w:rsidP="009D4E2F">
      <w:pPr>
        <w:widowControl w:val="0"/>
        <w:jc w:val="left"/>
      </w:pPr>
    </w:p>
    <w:p w:rsidR="009D4E2F" w:rsidRDefault="009D4E2F" w:rsidP="009D4E2F">
      <w:pPr>
        <w:widowControl w:val="0"/>
        <w:jc w:val="left"/>
      </w:pPr>
      <w:r>
        <w:t>Introduced in the House on May 21, 2013</w:t>
      </w:r>
    </w:p>
    <w:p w:rsidR="009D4E2F" w:rsidRDefault="009D4E2F" w:rsidP="009D4E2F">
      <w:pPr>
        <w:widowControl w:val="0"/>
        <w:jc w:val="left"/>
      </w:pPr>
      <w:r>
        <w:t>Adopted by the House on May 21, 2013</w:t>
      </w:r>
    </w:p>
    <w:p w:rsidR="009D4E2F" w:rsidRDefault="009D4E2F" w:rsidP="009D4E2F">
      <w:pPr>
        <w:widowControl w:val="0"/>
        <w:jc w:val="left"/>
      </w:pPr>
    </w:p>
    <w:p w:rsidR="009D4E2F" w:rsidRDefault="009D4E2F" w:rsidP="009D4E2F">
      <w:pPr>
        <w:widowControl w:val="0"/>
        <w:jc w:val="left"/>
      </w:pPr>
      <w:r>
        <w:t xml:space="preserve">Summary: </w:t>
      </w:r>
      <w:r w:rsidR="00AF12DC">
        <w:t>Hartsville High School Indoor Percussion Ensemble</w:t>
      </w:r>
    </w:p>
    <w:p w:rsidR="009D4E2F" w:rsidRDefault="009D4E2F" w:rsidP="009D4E2F">
      <w:pPr>
        <w:widowControl w:val="0"/>
        <w:jc w:val="left"/>
      </w:pPr>
    </w:p>
    <w:p w:rsidR="009D4E2F" w:rsidRDefault="009D4E2F" w:rsidP="009D4E2F">
      <w:pPr>
        <w:widowControl w:val="0"/>
        <w:jc w:val="left"/>
      </w:pPr>
    </w:p>
    <w:p w:rsidR="009D4E2F" w:rsidRDefault="009D4E2F" w:rsidP="009D4E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D4E2F">
        <w:rPr>
          <w:b/>
        </w:rPr>
        <w:t>HISTORY OF LEGISLATIVE ACTIONS</w:t>
      </w:r>
    </w:p>
    <w:p w:rsidR="009D4E2F" w:rsidRDefault="009D4E2F" w:rsidP="009D4E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D4E2F" w:rsidRPr="009D4E2F" w:rsidRDefault="009D4E2F" w:rsidP="009D4E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D4E2F">
        <w:rPr>
          <w:u w:val="single"/>
        </w:rPr>
        <w:tab/>
        <w:t>Date</w:t>
      </w:r>
      <w:r w:rsidRPr="009D4E2F">
        <w:rPr>
          <w:u w:val="single"/>
        </w:rPr>
        <w:tab/>
        <w:t>Body</w:t>
      </w:r>
      <w:r w:rsidRPr="009D4E2F">
        <w:rPr>
          <w:u w:val="single"/>
        </w:rPr>
        <w:tab/>
        <w:t>Action Description with journal page number</w:t>
      </w:r>
      <w:r w:rsidRPr="009D4E2F">
        <w:rPr>
          <w:u w:val="single"/>
        </w:rPr>
        <w:tab/>
      </w:r>
      <w:bookmarkStart w:id="0" w:name="_GoBack"/>
      <w:bookmarkEnd w:id="0"/>
    </w:p>
    <w:p w:rsidR="0036253A" w:rsidRDefault="0036253A" w:rsidP="003625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5/21/2013</w:t>
      </w:r>
      <w:r>
        <w:tab/>
        <w:t>House</w:t>
      </w:r>
      <w:r>
        <w:tab/>
      </w:r>
      <w:r w:rsidRPr="004722FD">
        <w:t>Introduced and adopted (</w:t>
      </w:r>
      <w:hyperlink r:id="rId7" w:history="1">
        <w:r w:rsidRPr="004722FD">
          <w:rPr>
            <w:rStyle w:val="Hyperlink"/>
          </w:rPr>
          <w:t>House Journal</w:t>
        </w:r>
        <w:r w:rsidRPr="004722FD">
          <w:rPr>
            <w:rStyle w:val="Hyperlink"/>
          </w:rPr>
          <w:noBreakHyphen/>
          <w:t>page 9</w:t>
        </w:r>
      </w:hyperlink>
      <w:r w:rsidRPr="004722FD">
        <w:t>)</w:t>
      </w:r>
    </w:p>
    <w:p w:rsidR="0036253A" w:rsidRDefault="0036253A" w:rsidP="003625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5/29/2013</w:t>
      </w:r>
      <w:r>
        <w:tab/>
      </w:r>
      <w:r>
        <w:tab/>
      </w:r>
      <w:r w:rsidRPr="004722FD">
        <w:t>Scrivener's error corrected</w:t>
      </w:r>
    </w:p>
    <w:p w:rsidR="0036253A" w:rsidRDefault="0036253A" w:rsidP="003625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4E2F" w:rsidRPr="009D4E2F" w:rsidRDefault="009D4E2F" w:rsidP="009D4E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4E2F" w:rsidRDefault="009D4E2F" w:rsidP="009D4E2F">
      <w:r w:rsidRPr="009D4E2F">
        <w:rPr>
          <w:b/>
        </w:rPr>
        <w:t>VERSIONS OF THIS BILL</w:t>
      </w:r>
    </w:p>
    <w:p w:rsidR="009D4E2F" w:rsidRDefault="009D4E2F" w:rsidP="009D4E2F"/>
    <w:p w:rsidR="009D4E2F" w:rsidRDefault="00F61428" w:rsidP="009D4E2F">
      <w:hyperlink r:id="rId8" w:history="1">
        <w:r w:rsidR="009D4E2F">
          <w:rPr>
            <w:rStyle w:val="Hyperlink"/>
          </w:rPr>
          <w:t>5/21/2013</w:t>
        </w:r>
      </w:hyperlink>
    </w:p>
    <w:p w:rsidR="005A5C60" w:rsidRDefault="00F61428" w:rsidP="009D4E2F">
      <w:hyperlink r:id="rId9" w:history="1">
        <w:r w:rsidR="005A5C60" w:rsidRPr="005A5C60">
          <w:rPr>
            <w:rStyle w:val="Hyperlink"/>
          </w:rPr>
          <w:t>5/29/2013</w:t>
        </w:r>
      </w:hyperlink>
    </w:p>
    <w:p w:rsidR="009D4E2F" w:rsidRDefault="009D4E2F" w:rsidP="009D4E2F"/>
    <w:p w:rsidR="009D4E2F" w:rsidRDefault="009D4E2F" w:rsidP="009D4E2F">
      <w:pPr>
        <w:sectPr w:rsidR="009D4E2F" w:rsidSect="009D4E2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A5C60" w:rsidRDefault="005A5C60" w:rsidP="001D7F4F">
      <w:pPr>
        <w:pStyle w:val="BillDots"/>
      </w:pPr>
    </w:p>
    <w:p w:rsidR="005A5C60" w:rsidRDefault="005A5C60" w:rsidP="003D01E8">
      <w:pPr>
        <w:pStyle w:val="Numbersforbills"/>
      </w:pPr>
    </w:p>
    <w:p w:rsidR="005A5C60" w:rsidRDefault="005A5C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5C60" w:rsidRDefault="005A5C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5C60" w:rsidRDefault="005A5C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5C60" w:rsidRDefault="005A5C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5C60" w:rsidRDefault="005A5C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5C60" w:rsidRDefault="005A5C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5C60" w:rsidRPr="00325348" w:rsidRDefault="005A5C60" w:rsidP="009F16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5A5C60" w:rsidRDefault="005A5C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5C60" w:rsidRDefault="005A5C60" w:rsidP="009F16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Start w:id="4" w:name="titleend"/>
      <w:bookmarkEnd w:id="3"/>
      <w:bookmarkEnd w:id="4"/>
      <w:r>
        <w:t xml:space="preserve">TO </w:t>
      </w:r>
      <w:r>
        <w:rPr>
          <w:color w:val="000000" w:themeColor="text1"/>
          <w:u w:color="000000" w:themeColor="text1"/>
        </w:rPr>
        <w:t>CONGRATULATE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HARTSVILLE HIGH SCHOOL INDOOR PERCUSSION ENSEMBLE, DIRECTOR OF BANDS, AND SCHOOL OFFICIALS </w:t>
      </w:r>
      <w:r w:rsidRPr="00E542AE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 xml:space="preserve">WINNING </w:t>
      </w:r>
      <w:r w:rsidRPr="00E542AE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2013 </w:t>
      </w:r>
      <w:r>
        <w:t xml:space="preserve">SOUTH CAROLINA </w:t>
      </w:r>
      <w:r w:rsidRPr="000E33BF">
        <w:rPr>
          <w:color w:val="000000" w:themeColor="text1"/>
          <w:u w:color="000000" w:themeColor="text1"/>
        </w:rPr>
        <w:t xml:space="preserve">BAND DIRECTORS ASSOCIATION </w:t>
      </w:r>
      <w:r w:rsidRPr="00471394">
        <w:rPr>
          <w:color w:val="000000" w:themeColor="text1"/>
          <w:u w:color="000000" w:themeColor="text1"/>
        </w:rPr>
        <w:t xml:space="preserve">WINTER ENSEMBLE </w:t>
      </w:r>
      <w:r>
        <w:rPr>
          <w:color w:val="000000" w:themeColor="text1"/>
          <w:u w:color="000000" w:themeColor="text1"/>
        </w:rPr>
        <w:t>CLASS</w:t>
      </w:r>
      <w:r w:rsidRPr="000E33B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AA</w:t>
      </w:r>
      <w:r w:rsidRPr="000E33BF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5A5C60" w:rsidRDefault="005A5C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5C60" w:rsidRDefault="005A5C60" w:rsidP="009F16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</w:t>
      </w:r>
      <w:r>
        <w:t xml:space="preserve">hereas, the South Carolina House of Representatives is pleased to learn that the members of </w:t>
      </w:r>
      <w:r w:rsidRPr="00471394">
        <w:rPr>
          <w:color w:val="000000" w:themeColor="text1"/>
          <w:u w:color="000000" w:themeColor="text1"/>
        </w:rPr>
        <w:t>Hartsville High School</w:t>
      </w:r>
      <w:r>
        <w:rPr>
          <w:color w:val="000000" w:themeColor="text1"/>
          <w:u w:color="000000" w:themeColor="text1"/>
        </w:rPr>
        <w:t xml:space="preserve"> </w:t>
      </w:r>
      <w:r w:rsidRPr="00471394">
        <w:rPr>
          <w:color w:val="000000" w:themeColor="text1"/>
          <w:u w:color="000000" w:themeColor="text1"/>
        </w:rPr>
        <w:t>indoor percussion</w:t>
      </w:r>
      <w:r>
        <w:rPr>
          <w:color w:val="000000" w:themeColor="text1"/>
          <w:u w:color="000000" w:themeColor="text1"/>
        </w:rPr>
        <w:t xml:space="preserve"> ensemble </w:t>
      </w:r>
      <w:r>
        <w:t xml:space="preserve">took top honors at the state competition on </w:t>
      </w:r>
      <w:r w:rsidRPr="00471394">
        <w:rPr>
          <w:color w:val="000000" w:themeColor="text1"/>
          <w:u w:color="000000" w:themeColor="text1"/>
        </w:rPr>
        <w:t>March 23</w:t>
      </w:r>
      <w:r>
        <w:rPr>
          <w:color w:val="000000" w:themeColor="text1"/>
          <w:u w:color="000000" w:themeColor="text1"/>
        </w:rPr>
        <w:t>, 2013,</w:t>
      </w:r>
      <w:r w:rsidRPr="00471394">
        <w:rPr>
          <w:color w:val="000000" w:themeColor="text1"/>
          <w:u w:color="000000" w:themeColor="text1"/>
        </w:rPr>
        <w:t xml:space="preserve"> at Ashley Ridge High School in Summerville</w:t>
      </w:r>
      <w:r>
        <w:t>; and</w:t>
      </w:r>
    </w:p>
    <w:p w:rsidR="005A5C60" w:rsidRDefault="005A5C60" w:rsidP="009F16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A5C60" w:rsidRDefault="005A5C60" w:rsidP="00F408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Hartsville High entered the state championship </w:t>
      </w:r>
      <w:r w:rsidRPr="00471394">
        <w:rPr>
          <w:color w:val="000000" w:themeColor="text1"/>
          <w:u w:color="000000" w:themeColor="text1"/>
        </w:rPr>
        <w:t>in the novice division</w:t>
      </w:r>
      <w:r>
        <w:t xml:space="preserve">, </w:t>
      </w:r>
      <w:r w:rsidRPr="00471394">
        <w:rPr>
          <w:color w:val="000000" w:themeColor="text1"/>
          <w:u w:color="000000" w:themeColor="text1"/>
        </w:rPr>
        <w:t>compet</w:t>
      </w:r>
      <w:r>
        <w:rPr>
          <w:color w:val="000000" w:themeColor="text1"/>
          <w:u w:color="000000" w:themeColor="text1"/>
        </w:rPr>
        <w:t>ed</w:t>
      </w:r>
      <w:r w:rsidRPr="0047139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against </w:t>
      </w:r>
      <w:r w:rsidRPr="00471394">
        <w:rPr>
          <w:color w:val="000000" w:themeColor="text1"/>
          <w:u w:color="000000" w:themeColor="text1"/>
        </w:rPr>
        <w:t>five schools</w:t>
      </w:r>
      <w:r>
        <w:rPr>
          <w:color w:val="000000" w:themeColor="text1"/>
          <w:u w:color="000000" w:themeColor="text1"/>
        </w:rPr>
        <w:t>,</w:t>
      </w:r>
      <w:r>
        <w:t xml:space="preserve"> and emerged victorious after silencing the audience with</w:t>
      </w:r>
      <w:r w:rsidRPr="00471394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 xml:space="preserve">dramatic </w:t>
      </w:r>
      <w:r w:rsidRPr="00471394">
        <w:rPr>
          <w:color w:val="000000" w:themeColor="text1"/>
          <w:u w:color="000000" w:themeColor="text1"/>
        </w:rPr>
        <w:t xml:space="preserve">piece they </w:t>
      </w:r>
      <w:r>
        <w:rPr>
          <w:color w:val="000000" w:themeColor="text1"/>
          <w:u w:color="000000" w:themeColor="text1"/>
        </w:rPr>
        <w:t>entitl</w:t>
      </w:r>
      <w:r w:rsidRPr="00471394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“</w:t>
      </w:r>
      <w:r w:rsidRPr="00471394">
        <w:rPr>
          <w:color w:val="000000" w:themeColor="text1"/>
          <w:u w:color="000000" w:themeColor="text1"/>
        </w:rPr>
        <w:t>Shattered</w:t>
      </w:r>
      <w:r>
        <w:rPr>
          <w:color w:val="000000" w:themeColor="text1"/>
          <w:u w:color="000000" w:themeColor="text1"/>
        </w:rPr>
        <w:t xml:space="preserve">,” which </w:t>
      </w:r>
      <w:r w:rsidRPr="00471394">
        <w:rPr>
          <w:color w:val="000000" w:themeColor="text1"/>
          <w:u w:color="000000" w:themeColor="text1"/>
        </w:rPr>
        <w:t>deal</w:t>
      </w:r>
      <w:r>
        <w:rPr>
          <w:color w:val="000000" w:themeColor="text1"/>
          <w:u w:color="000000" w:themeColor="text1"/>
        </w:rPr>
        <w:t>s</w:t>
      </w:r>
      <w:r w:rsidRPr="00471394">
        <w:rPr>
          <w:color w:val="000000" w:themeColor="text1"/>
          <w:u w:color="000000" w:themeColor="text1"/>
        </w:rPr>
        <w:t xml:space="preserve"> with the concept of dif</w:t>
      </w:r>
      <w:r>
        <w:rPr>
          <w:color w:val="000000" w:themeColor="text1"/>
          <w:u w:color="000000" w:themeColor="text1"/>
        </w:rPr>
        <w:t xml:space="preserve">ferent emotions and is </w:t>
      </w:r>
      <w:r w:rsidRPr="00471394">
        <w:rPr>
          <w:color w:val="000000" w:themeColor="text1"/>
          <w:u w:color="000000" w:themeColor="text1"/>
        </w:rPr>
        <w:t xml:space="preserve">based on an original song by </w:t>
      </w:r>
      <w:r>
        <w:rPr>
          <w:color w:val="000000" w:themeColor="text1"/>
          <w:u w:color="000000" w:themeColor="text1"/>
        </w:rPr>
        <w:t xml:space="preserve">Upstate percussion instructor </w:t>
      </w:r>
      <w:r w:rsidRPr="00471394">
        <w:rPr>
          <w:color w:val="000000" w:themeColor="text1"/>
          <w:u w:color="000000" w:themeColor="text1"/>
        </w:rPr>
        <w:t>Robert Dykens</w:t>
      </w:r>
      <w:r>
        <w:rPr>
          <w:color w:val="000000" w:themeColor="text1"/>
          <w:u w:color="000000" w:themeColor="text1"/>
        </w:rPr>
        <w:t>; and</w:t>
      </w:r>
    </w:p>
    <w:p w:rsidR="005A5C60" w:rsidRPr="004B1CA6" w:rsidRDefault="005A5C60" w:rsidP="009F16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A5C60" w:rsidRPr="004B1CA6" w:rsidRDefault="005A5C60" w:rsidP="009F16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B1CA6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the championship percussion group is comprised of a dedicated and hardworking group of students, including</w:t>
      </w:r>
      <w:r w:rsidRPr="004B1CA6">
        <w:rPr>
          <w:color w:val="000000" w:themeColor="text1"/>
          <w:u w:color="000000" w:themeColor="text1"/>
        </w:rPr>
        <w:t xml:space="preserve"> </w:t>
      </w:r>
      <w:r w:rsidRPr="004B1CA6">
        <w:rPr>
          <w:color w:val="000000"/>
        </w:rPr>
        <w:t>Karlee Eagan, Alterric Singletary, Abi Baur, Jenei Peterson, Ansley Sansbury, McCrae Jones, Chase Prince, Tee Tee Brewer, Tyshon McCants, Isaac Peterson, Jace Jackson</w:t>
      </w:r>
      <w:r>
        <w:rPr>
          <w:color w:val="000000"/>
        </w:rPr>
        <w:t>,</w:t>
      </w:r>
      <w:r w:rsidRPr="004B1CA6">
        <w:rPr>
          <w:color w:val="000000"/>
        </w:rPr>
        <w:t xml:space="preserve"> Kristen Chukes</w:t>
      </w:r>
      <w:r>
        <w:rPr>
          <w:color w:val="000000"/>
        </w:rPr>
        <w:t>, Hannah Forrester, Dominique McCullen, Annitra Goodman, and Courtney Barfield</w:t>
      </w:r>
      <w:r w:rsidRPr="004B1CA6">
        <w:rPr>
          <w:color w:val="000000" w:themeColor="text1"/>
          <w:u w:color="000000" w:themeColor="text1"/>
        </w:rPr>
        <w:t>; and</w:t>
      </w:r>
    </w:p>
    <w:p w:rsidR="005A5C60" w:rsidRPr="004B1CA6" w:rsidRDefault="005A5C60" w:rsidP="009F16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A5C60" w:rsidRPr="00E67BF1" w:rsidRDefault="005A5C60" w:rsidP="009F16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r w:rsidRPr="00C75763">
        <w:t xml:space="preserve">Whereas, </w:t>
      </w:r>
      <w:r>
        <w:rPr>
          <w:color w:val="000000" w:themeColor="text1"/>
          <w:u w:color="000000" w:themeColor="text1"/>
        </w:rPr>
        <w:t xml:space="preserve">espousing the belief that success happens when ownership takes place, </w:t>
      </w:r>
      <w:r w:rsidRPr="00C75763">
        <w:rPr>
          <w:color w:val="000000" w:themeColor="text1"/>
          <w:u w:color="000000" w:themeColor="text1"/>
        </w:rPr>
        <w:t xml:space="preserve">Director of Bands J. </w:t>
      </w:r>
      <w:r w:rsidRPr="00C75763">
        <w:t>Lance Stockton</w:t>
      </w:r>
      <w:r>
        <w:t>, in just his second year at Hartsville High School,</w:t>
      </w:r>
      <w:r w:rsidRPr="00C75763">
        <w:t xml:space="preserve"> </w:t>
      </w:r>
      <w:r>
        <w:t xml:space="preserve">and Assistant Director Marlin Ketter </w:t>
      </w:r>
      <w:r w:rsidRPr="00C75763">
        <w:t xml:space="preserve">inspired </w:t>
      </w:r>
      <w:r w:rsidRPr="00C75763">
        <w:rPr>
          <w:color w:val="000000" w:themeColor="text1"/>
          <w:u w:color="000000" w:themeColor="text1"/>
        </w:rPr>
        <w:t xml:space="preserve">these talented </w:t>
      </w:r>
      <w:r>
        <w:rPr>
          <w:color w:val="000000" w:themeColor="text1"/>
          <w:u w:color="000000" w:themeColor="text1"/>
        </w:rPr>
        <w:t xml:space="preserve">student </w:t>
      </w:r>
      <w:r w:rsidRPr="00C75763">
        <w:rPr>
          <w:color w:val="000000" w:themeColor="text1"/>
          <w:u w:color="000000" w:themeColor="text1"/>
        </w:rPr>
        <w:t xml:space="preserve">musicians to win the </w:t>
      </w:r>
      <w:r w:rsidRPr="00C75763">
        <w:rPr>
          <w:color w:val="000000" w:themeColor="text1"/>
          <w:u w:color="000000" w:themeColor="text1"/>
        </w:rPr>
        <w:lastRenderedPageBreak/>
        <w:t xml:space="preserve">state championship </w:t>
      </w:r>
      <w:r>
        <w:rPr>
          <w:color w:val="000000" w:themeColor="text1"/>
          <w:u w:color="000000" w:themeColor="text1"/>
        </w:rPr>
        <w:t>by urging them to take ownership of their music; and</w:t>
      </w:r>
    </w:p>
    <w:p w:rsidR="005A5C60" w:rsidRDefault="005A5C60" w:rsidP="009F16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5C60" w:rsidRPr="000A76E1" w:rsidRDefault="005A5C60" w:rsidP="00F408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Hartsville High indoor percussion ensemble has brought to their school and their community,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forward to hearing of their continued accomplishments in the years ahead</w:t>
      </w:r>
      <w:r>
        <w:t>.  Now, therefore,</w:t>
      </w:r>
    </w:p>
    <w:p w:rsidR="005A5C60" w:rsidRDefault="005A5C60" w:rsidP="00F408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5C60" w:rsidRDefault="005A5C60" w:rsidP="00F408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A5C60" w:rsidRDefault="005A5C60" w:rsidP="00F408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5C60" w:rsidRDefault="005A5C60" w:rsidP="00F408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r</w:t>
      </w:r>
      <w:r>
        <w:rPr>
          <w:color w:val="000000" w:themeColor="text1"/>
          <w:u w:color="000000" w:themeColor="text1"/>
        </w:rPr>
        <w:t xml:space="preserve">ecognize and honor the </w:t>
      </w:r>
      <w:r w:rsidRPr="00471394">
        <w:rPr>
          <w:color w:val="000000" w:themeColor="text1"/>
          <w:u w:color="000000" w:themeColor="text1"/>
        </w:rPr>
        <w:t>Hartsville High School</w:t>
      </w:r>
      <w:r>
        <w:rPr>
          <w:color w:val="000000" w:themeColor="text1"/>
          <w:u w:color="000000" w:themeColor="text1"/>
        </w:rPr>
        <w:t xml:space="preserve"> </w:t>
      </w:r>
      <w:r w:rsidRPr="00471394">
        <w:rPr>
          <w:color w:val="000000" w:themeColor="text1"/>
          <w:u w:color="000000" w:themeColor="text1"/>
        </w:rPr>
        <w:t>indoor percussion</w:t>
      </w:r>
      <w:r>
        <w:rPr>
          <w:color w:val="000000" w:themeColor="text1"/>
          <w:u w:color="000000" w:themeColor="text1"/>
        </w:rPr>
        <w:t xml:space="preserve"> ensemble, director of bands, and school officials</w:t>
      </w:r>
      <w:r w:rsidRPr="00E542AE">
        <w:rPr>
          <w:color w:val="000000" w:themeColor="text1"/>
          <w:u w:color="000000" w:themeColor="text1"/>
        </w:rPr>
        <w:t xml:space="preserve"> for outstanding </w:t>
      </w:r>
      <w:r>
        <w:rPr>
          <w:color w:val="000000" w:themeColor="text1"/>
          <w:u w:color="000000" w:themeColor="text1"/>
        </w:rPr>
        <w:t>performances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congratulate them for winning</w:t>
      </w:r>
      <w:r w:rsidRPr="00E542AE">
        <w:rPr>
          <w:color w:val="000000" w:themeColor="text1"/>
          <w:u w:color="000000" w:themeColor="text1"/>
        </w:rPr>
        <w:t xml:space="preserve"> the Class</w:t>
      </w:r>
      <w:r>
        <w:rPr>
          <w:color w:val="000000" w:themeColor="text1"/>
          <w:u w:color="000000" w:themeColor="text1"/>
        </w:rPr>
        <w:t xml:space="preserve"> AAA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5A5C60" w:rsidRDefault="005A5C60" w:rsidP="00F408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5C60" w:rsidRDefault="005A5C60" w:rsidP="00F408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Dr. Charles E. Burry, Jr., principal, and Director of Bands J. Lance Stockton.</w:t>
      </w:r>
    </w:p>
    <w:p w:rsidR="005A5C60" w:rsidRDefault="005A5C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F16E9" w:rsidRDefault="009F16E9" w:rsidP="005A5C60">
      <w:pPr>
        <w:pStyle w:val="BillDots"/>
      </w:pPr>
    </w:p>
    <w:sectPr w:rsidR="009F16E9" w:rsidSect="009B6D7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5A69" w:rsidRDefault="003B5A69" w:rsidP="009F0C77">
      <w:r>
        <w:separator/>
      </w:r>
    </w:p>
  </w:endnote>
  <w:endnote w:type="continuationSeparator" w:id="0">
    <w:p w:rsidR="003B5A69" w:rsidRDefault="003B5A6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89E21A-FF77-49F4-839D-F405DADF47D9}"/>
    <w:embedBold r:id="rId2" w:fontKey="{814BA905-E335-413C-ABBF-311D63F846F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D01EB1F-EEB0-4903-8B8B-6EDD08B2FBD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8EF04DB-D8D8-4263-B74C-71728E5066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52E8BD6-763E-4F58-932A-DAEEB86FF5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4EE" w:rsidRPr="009F16E9" w:rsidRDefault="009F16E9" w:rsidP="009F16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[4161]</w:t>
    </w:r>
    <w:r>
      <w:tab/>
    </w:r>
    <w:r w:rsidR="0039542D">
      <w:fldChar w:fldCharType="begin"/>
    </w:r>
    <w:r w:rsidR="005A5C60">
      <w:instrText xml:space="preserve"> PAGE  \* MERGEFORMAT </w:instrText>
    </w:r>
    <w:r w:rsidR="0039542D">
      <w:fldChar w:fldCharType="separate"/>
    </w:r>
    <w:r w:rsidR="00F61428">
      <w:rPr>
        <w:noProof/>
      </w:rPr>
      <w:t>1</w:t>
    </w:r>
    <w:r w:rsidR="0039542D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5A69" w:rsidRDefault="003B5A69" w:rsidP="009F0C77">
      <w:r>
        <w:separator/>
      </w:r>
    </w:p>
  </w:footnote>
  <w:footnote w:type="continuationSeparator" w:id="0">
    <w:p w:rsidR="003B5A69" w:rsidRDefault="003B5A6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773AB13"/>
    <w:docVar w:name="CoverBillType" w:val="r"/>
    <w:docVar w:name="docpath" w:val="L:\Council\bills\GM\29773AB13.DOCX"/>
    <w:docVar w:name="dvBillNumber" w:val="416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74B9E"/>
    <w:rsid w:val="00011869"/>
    <w:rsid w:val="000A76E1"/>
    <w:rsid w:val="000B1B9E"/>
    <w:rsid w:val="000E1785"/>
    <w:rsid w:val="000F40FA"/>
    <w:rsid w:val="00102015"/>
    <w:rsid w:val="0010776B"/>
    <w:rsid w:val="0012157E"/>
    <w:rsid w:val="00133E66"/>
    <w:rsid w:val="001435A3"/>
    <w:rsid w:val="001D08F2"/>
    <w:rsid w:val="001D525B"/>
    <w:rsid w:val="001D7F4F"/>
    <w:rsid w:val="0022436B"/>
    <w:rsid w:val="002321B6"/>
    <w:rsid w:val="00250967"/>
    <w:rsid w:val="002543C8"/>
    <w:rsid w:val="002657E1"/>
    <w:rsid w:val="00274B9E"/>
    <w:rsid w:val="00284AAE"/>
    <w:rsid w:val="002E5912"/>
    <w:rsid w:val="002F0850"/>
    <w:rsid w:val="00301B21"/>
    <w:rsid w:val="0031274E"/>
    <w:rsid w:val="00325348"/>
    <w:rsid w:val="0032732C"/>
    <w:rsid w:val="00336AD0"/>
    <w:rsid w:val="0036253A"/>
    <w:rsid w:val="0037079A"/>
    <w:rsid w:val="00383A00"/>
    <w:rsid w:val="00384E92"/>
    <w:rsid w:val="0039542D"/>
    <w:rsid w:val="003B5A69"/>
    <w:rsid w:val="003D01E8"/>
    <w:rsid w:val="003E5288"/>
    <w:rsid w:val="003F6D79"/>
    <w:rsid w:val="0041760A"/>
    <w:rsid w:val="00417C01"/>
    <w:rsid w:val="004809EE"/>
    <w:rsid w:val="004E726B"/>
    <w:rsid w:val="004E7D54"/>
    <w:rsid w:val="0052185B"/>
    <w:rsid w:val="005273C6"/>
    <w:rsid w:val="00530A69"/>
    <w:rsid w:val="00545593"/>
    <w:rsid w:val="00577C6C"/>
    <w:rsid w:val="005804A7"/>
    <w:rsid w:val="005A5C60"/>
    <w:rsid w:val="005C2FE2"/>
    <w:rsid w:val="005E2BC9"/>
    <w:rsid w:val="00605102"/>
    <w:rsid w:val="006125DE"/>
    <w:rsid w:val="006215AA"/>
    <w:rsid w:val="00627D70"/>
    <w:rsid w:val="006913C9"/>
    <w:rsid w:val="0069470D"/>
    <w:rsid w:val="00734F00"/>
    <w:rsid w:val="00751F9A"/>
    <w:rsid w:val="007A70AE"/>
    <w:rsid w:val="008362E8"/>
    <w:rsid w:val="008A1768"/>
    <w:rsid w:val="008B092E"/>
    <w:rsid w:val="008F0F33"/>
    <w:rsid w:val="008F4429"/>
    <w:rsid w:val="0094021A"/>
    <w:rsid w:val="009B44AF"/>
    <w:rsid w:val="009C6A0B"/>
    <w:rsid w:val="009D4E2F"/>
    <w:rsid w:val="009F0C77"/>
    <w:rsid w:val="009F16E9"/>
    <w:rsid w:val="009F4DD1"/>
    <w:rsid w:val="00A41684"/>
    <w:rsid w:val="00A64296"/>
    <w:rsid w:val="00A64E80"/>
    <w:rsid w:val="00A72BCD"/>
    <w:rsid w:val="00A741D9"/>
    <w:rsid w:val="00A833AB"/>
    <w:rsid w:val="00A9741D"/>
    <w:rsid w:val="00AB2138"/>
    <w:rsid w:val="00AD0DF6"/>
    <w:rsid w:val="00AD4B17"/>
    <w:rsid w:val="00AF12DC"/>
    <w:rsid w:val="00B412D4"/>
    <w:rsid w:val="00BE3C22"/>
    <w:rsid w:val="00C0345E"/>
    <w:rsid w:val="00C3483A"/>
    <w:rsid w:val="00C35F86"/>
    <w:rsid w:val="00C417D2"/>
    <w:rsid w:val="00C527CB"/>
    <w:rsid w:val="00C74E9D"/>
    <w:rsid w:val="00C82F4D"/>
    <w:rsid w:val="00C82FD3"/>
    <w:rsid w:val="00C92819"/>
    <w:rsid w:val="00CC6B7B"/>
    <w:rsid w:val="00CD2089"/>
    <w:rsid w:val="00D414EE"/>
    <w:rsid w:val="00D73A67"/>
    <w:rsid w:val="00D970A9"/>
    <w:rsid w:val="00DF3845"/>
    <w:rsid w:val="00E14419"/>
    <w:rsid w:val="00E41911"/>
    <w:rsid w:val="00E57087"/>
    <w:rsid w:val="00E60B31"/>
    <w:rsid w:val="00E92EEF"/>
    <w:rsid w:val="00F24442"/>
    <w:rsid w:val="00F4081E"/>
    <w:rsid w:val="00F50AE3"/>
    <w:rsid w:val="00F61428"/>
    <w:rsid w:val="00F67CF1"/>
    <w:rsid w:val="00F74CA4"/>
    <w:rsid w:val="00F840F0"/>
    <w:rsid w:val="00F90023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62C642B-F07B-4091-8992-51A1C7B46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76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6E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D4E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161_2013052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21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161_201305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D7E8AD-4B1C-44BE-8973-B88CDB264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473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4161: Hartsville High School Indoor Percussion Ensemble - South Carolina Legislature Online</dc:title>
  <dc:creator>%USERNAME%</dc:creator>
  <cp:lastModifiedBy>N Cumfer</cp:lastModifiedBy>
  <cp:revision>7</cp:revision>
  <cp:lastPrinted>2013-05-20T15:50:00Z</cp:lastPrinted>
  <dcterms:created xsi:type="dcterms:W3CDTF">2013-05-29T16:20:00Z</dcterms:created>
  <dcterms:modified xsi:type="dcterms:W3CDTF">2014-12-05T16:51:00Z</dcterms:modified>
</cp:coreProperties>
</file>